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849C9" w14:textId="5A755229" w:rsidR="00EB1359" w:rsidRPr="003261E7" w:rsidRDefault="00622B3F" w:rsidP="00EB1359">
      <w:pPr>
        <w:spacing w:after="240"/>
        <w:jc w:val="right"/>
        <w:rPr>
          <w:sz w:val="22"/>
          <w:szCs w:val="22"/>
        </w:rPr>
      </w:pPr>
      <w:r w:rsidRPr="00622B3F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BA5855">
        <w:rPr>
          <w:sz w:val="22"/>
          <w:szCs w:val="22"/>
        </w:rPr>
        <w:t>22.12.2023 r.</w:t>
      </w:r>
    </w:p>
    <w:p w14:paraId="61721574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70ADF135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5C0B77F0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3F050B6D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3F943B40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34B1DA3F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260E6E1E" w14:textId="77777777" w:rsidR="00EB1359" w:rsidRPr="003261E7" w:rsidRDefault="00EB1359" w:rsidP="007B3C01">
      <w:pPr>
        <w:keepNext/>
        <w:spacing w:before="60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253D459" w14:textId="77777777" w:rsidR="007B3C01" w:rsidRDefault="00775DAE" w:rsidP="007B3C01">
      <w:pPr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 W ZAKRESIE PAKIET</w:t>
      </w:r>
      <w:r w:rsidR="007B3C01">
        <w:rPr>
          <w:b/>
          <w:sz w:val="28"/>
          <w:szCs w:val="24"/>
        </w:rPr>
        <w:t>ÓW</w:t>
      </w:r>
      <w:r>
        <w:rPr>
          <w:b/>
          <w:sz w:val="28"/>
          <w:szCs w:val="24"/>
        </w:rPr>
        <w:t xml:space="preserve"> </w:t>
      </w:r>
    </w:p>
    <w:p w14:paraId="12A33677" w14:textId="2135C89F" w:rsidR="00EB1359" w:rsidRDefault="007B3C01" w:rsidP="007B3C01">
      <w:pPr>
        <w:jc w:val="center"/>
        <w:rPr>
          <w:b/>
          <w:sz w:val="28"/>
          <w:szCs w:val="24"/>
        </w:rPr>
      </w:pPr>
      <w:r w:rsidRPr="007B3C01">
        <w:rPr>
          <w:b/>
          <w:sz w:val="28"/>
          <w:szCs w:val="24"/>
        </w:rPr>
        <w:t>1,</w:t>
      </w:r>
      <w:r>
        <w:rPr>
          <w:b/>
          <w:sz w:val="28"/>
          <w:szCs w:val="24"/>
        </w:rPr>
        <w:t xml:space="preserve"> </w:t>
      </w:r>
      <w:r w:rsidRPr="007B3C01">
        <w:rPr>
          <w:b/>
          <w:sz w:val="28"/>
          <w:szCs w:val="24"/>
        </w:rPr>
        <w:t>5,</w:t>
      </w:r>
      <w:r>
        <w:rPr>
          <w:b/>
          <w:sz w:val="28"/>
          <w:szCs w:val="24"/>
        </w:rPr>
        <w:t xml:space="preserve"> </w:t>
      </w:r>
      <w:r w:rsidRPr="007B3C01">
        <w:rPr>
          <w:b/>
          <w:sz w:val="28"/>
          <w:szCs w:val="24"/>
        </w:rPr>
        <w:t>7,</w:t>
      </w:r>
      <w:r>
        <w:rPr>
          <w:b/>
          <w:sz w:val="28"/>
          <w:szCs w:val="24"/>
        </w:rPr>
        <w:t xml:space="preserve"> </w:t>
      </w:r>
      <w:r w:rsidRPr="007B3C01">
        <w:rPr>
          <w:b/>
          <w:sz w:val="28"/>
          <w:szCs w:val="24"/>
        </w:rPr>
        <w:t>8,</w:t>
      </w:r>
      <w:r>
        <w:rPr>
          <w:b/>
          <w:sz w:val="28"/>
          <w:szCs w:val="24"/>
        </w:rPr>
        <w:t xml:space="preserve"> </w:t>
      </w:r>
      <w:r w:rsidRPr="007B3C01">
        <w:rPr>
          <w:b/>
          <w:sz w:val="28"/>
          <w:szCs w:val="24"/>
        </w:rPr>
        <w:t>11-12,</w:t>
      </w:r>
      <w:r>
        <w:rPr>
          <w:b/>
          <w:sz w:val="28"/>
          <w:szCs w:val="24"/>
        </w:rPr>
        <w:t xml:space="preserve"> </w:t>
      </w:r>
      <w:r w:rsidRPr="007B3C01">
        <w:rPr>
          <w:b/>
          <w:sz w:val="28"/>
          <w:szCs w:val="24"/>
        </w:rPr>
        <w:t>14-15,</w:t>
      </w:r>
      <w:r>
        <w:rPr>
          <w:b/>
          <w:sz w:val="28"/>
          <w:szCs w:val="24"/>
        </w:rPr>
        <w:t xml:space="preserve"> </w:t>
      </w:r>
      <w:r w:rsidRPr="007B3C01">
        <w:rPr>
          <w:b/>
          <w:sz w:val="28"/>
          <w:szCs w:val="24"/>
        </w:rPr>
        <w:t>17-18,</w:t>
      </w:r>
      <w:r>
        <w:rPr>
          <w:b/>
          <w:sz w:val="28"/>
          <w:szCs w:val="24"/>
        </w:rPr>
        <w:t xml:space="preserve"> </w:t>
      </w:r>
      <w:r w:rsidRPr="007B3C01">
        <w:rPr>
          <w:b/>
          <w:sz w:val="28"/>
          <w:szCs w:val="24"/>
        </w:rPr>
        <w:t>20-24</w:t>
      </w:r>
    </w:p>
    <w:p w14:paraId="275E38C1" w14:textId="77777777" w:rsidR="007B3C01" w:rsidRPr="003261E7" w:rsidRDefault="007B3C01" w:rsidP="007B3C01">
      <w:pPr>
        <w:jc w:val="center"/>
        <w:rPr>
          <w:b/>
          <w:sz w:val="28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22B3F" w:rsidRPr="003261E7" w14:paraId="5E12EB98" w14:textId="77777777" w:rsidTr="007779F5">
        <w:trPr>
          <w:trHeight w:val="638"/>
        </w:trPr>
        <w:tc>
          <w:tcPr>
            <w:tcW w:w="959" w:type="dxa"/>
            <w:shd w:val="clear" w:color="auto" w:fill="auto"/>
          </w:tcPr>
          <w:p w14:paraId="1A6D243C" w14:textId="77777777" w:rsidR="00622B3F" w:rsidRPr="003261E7" w:rsidRDefault="00622B3F" w:rsidP="007779F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813E3B1" w14:textId="54AAF9C0" w:rsidR="00622B3F" w:rsidRPr="003261E7" w:rsidRDefault="00622B3F" w:rsidP="007779F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22B3F">
              <w:rPr>
                <w:sz w:val="22"/>
                <w:szCs w:val="22"/>
              </w:rPr>
              <w:t>przetarg</w:t>
            </w:r>
            <w:r w:rsidR="007B3C01">
              <w:rPr>
                <w:sz w:val="22"/>
                <w:szCs w:val="22"/>
              </w:rPr>
              <w:t>u</w:t>
            </w:r>
            <w:r w:rsidRPr="00622B3F">
              <w:rPr>
                <w:sz w:val="22"/>
                <w:szCs w:val="22"/>
              </w:rPr>
              <w:t xml:space="preserve"> nieograniczon</w:t>
            </w:r>
            <w:r w:rsidR="007B3C01">
              <w:rPr>
                <w:sz w:val="22"/>
                <w:szCs w:val="22"/>
              </w:rPr>
              <w:t>ego</w:t>
            </w:r>
            <w:r w:rsidR="007B3C01"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622B3F">
              <w:rPr>
                <w:b/>
                <w:bCs/>
                <w:sz w:val="22"/>
                <w:szCs w:val="22"/>
              </w:rPr>
              <w:t>Zakup i dostawa wyrobów medycznych III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622B3F">
              <w:rPr>
                <w:b/>
                <w:sz w:val="22"/>
                <w:szCs w:val="22"/>
              </w:rPr>
              <w:t>ZP/30/2023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6C67F84A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6BAD16A8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 xml:space="preserve">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6A4B1AE6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29ECA872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3CABC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57EB0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352A1176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622B3F" w:rsidRPr="00EB1359" w14:paraId="481760DD" w14:textId="77777777" w:rsidTr="007779F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6E950" w14:textId="77777777" w:rsidR="00622B3F" w:rsidRPr="00710915" w:rsidRDefault="00622B3F" w:rsidP="007779F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22B3F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1A257" w14:textId="77777777" w:rsidR="00622B3F" w:rsidRPr="00EB1359" w:rsidRDefault="00622B3F" w:rsidP="007779F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22B3F">
              <w:rPr>
                <w:b/>
                <w:sz w:val="22"/>
                <w:szCs w:val="22"/>
              </w:rPr>
              <w:t>Pakiet 1 - Strzykawki do podawania leków doustnych</w:t>
            </w:r>
          </w:p>
          <w:p w14:paraId="0E2DBC40" w14:textId="77777777" w:rsidR="00622B3F" w:rsidRDefault="00622B3F" w:rsidP="007779F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B9B9229" w14:textId="744D0B00" w:rsidR="00622B3F" w:rsidRDefault="007B3C01" w:rsidP="007779F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622B3F" w:rsidRPr="00622B3F">
              <w:rPr>
                <w:sz w:val="22"/>
                <w:szCs w:val="22"/>
              </w:rPr>
              <w:t>nie złożono żadnej oferty</w:t>
            </w:r>
          </w:p>
          <w:p w14:paraId="6A42D721" w14:textId="77777777" w:rsidR="00622B3F" w:rsidRDefault="00622B3F" w:rsidP="007779F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143FB96" w14:textId="77777777" w:rsidR="00622B3F" w:rsidRPr="00EB1359" w:rsidRDefault="00622B3F" w:rsidP="007779F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22B3F">
              <w:rPr>
                <w:sz w:val="22"/>
                <w:szCs w:val="22"/>
              </w:rPr>
              <w:t>nie złożono żadnej oferty w pakiecie</w:t>
            </w:r>
          </w:p>
        </w:tc>
      </w:tr>
      <w:tr w:rsidR="00622B3F" w:rsidRPr="00EB1359" w14:paraId="5B00DFA4" w14:textId="77777777" w:rsidTr="007779F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BE10A" w14:textId="77777777" w:rsidR="00622B3F" w:rsidRPr="00710915" w:rsidRDefault="00622B3F" w:rsidP="007779F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22B3F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525E8" w14:textId="77777777" w:rsidR="00622B3F" w:rsidRPr="00EB1359" w:rsidRDefault="00622B3F" w:rsidP="007779F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22B3F">
              <w:rPr>
                <w:b/>
                <w:sz w:val="22"/>
                <w:szCs w:val="22"/>
              </w:rPr>
              <w:t xml:space="preserve">Pakiet 7 - Elektrody </w:t>
            </w:r>
            <w:proofErr w:type="spellStart"/>
            <w:r w:rsidRPr="00622B3F">
              <w:rPr>
                <w:b/>
                <w:sz w:val="22"/>
                <w:szCs w:val="22"/>
              </w:rPr>
              <w:t>endokawitarne</w:t>
            </w:r>
            <w:proofErr w:type="spellEnd"/>
          </w:p>
          <w:p w14:paraId="6B2C16FC" w14:textId="77777777" w:rsidR="00622B3F" w:rsidRDefault="00622B3F" w:rsidP="007779F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1B7C14B1" w14:textId="77777777" w:rsidR="007B3C01" w:rsidRDefault="007B3C01" w:rsidP="007B3C0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Pr="00622B3F">
              <w:rPr>
                <w:sz w:val="22"/>
                <w:szCs w:val="22"/>
              </w:rPr>
              <w:t>nie złożono żadnej oferty</w:t>
            </w:r>
          </w:p>
          <w:p w14:paraId="2098BDCF" w14:textId="77777777" w:rsidR="00622B3F" w:rsidRDefault="00622B3F" w:rsidP="007779F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EB6845E" w14:textId="77777777" w:rsidR="00622B3F" w:rsidRPr="00EB1359" w:rsidRDefault="00622B3F" w:rsidP="007779F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22B3F">
              <w:rPr>
                <w:sz w:val="22"/>
                <w:szCs w:val="22"/>
              </w:rPr>
              <w:t>nie złożono żadnej oferty w pakiecie</w:t>
            </w:r>
          </w:p>
        </w:tc>
      </w:tr>
      <w:tr w:rsidR="00622B3F" w:rsidRPr="00EB1359" w14:paraId="0168EFC4" w14:textId="77777777" w:rsidTr="007779F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07A15" w14:textId="77777777" w:rsidR="00622B3F" w:rsidRPr="00710915" w:rsidRDefault="00622B3F" w:rsidP="007779F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22B3F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859DD" w14:textId="77777777" w:rsidR="00622B3F" w:rsidRPr="00EB1359" w:rsidRDefault="00622B3F" w:rsidP="007779F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22B3F">
              <w:rPr>
                <w:b/>
                <w:sz w:val="22"/>
                <w:szCs w:val="22"/>
              </w:rPr>
              <w:t>Pakiet 8 - Cewniki poliuretanowe</w:t>
            </w:r>
          </w:p>
          <w:p w14:paraId="558C2BC8" w14:textId="77777777" w:rsidR="00622B3F" w:rsidRDefault="00622B3F" w:rsidP="007779F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2329C34" w14:textId="77777777" w:rsidR="007B3C01" w:rsidRDefault="007B3C01" w:rsidP="007B3C0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Pr="00622B3F">
              <w:rPr>
                <w:sz w:val="22"/>
                <w:szCs w:val="22"/>
              </w:rPr>
              <w:t>nie złożono żadnej oferty</w:t>
            </w:r>
          </w:p>
          <w:p w14:paraId="1067B51F" w14:textId="77777777" w:rsidR="00622B3F" w:rsidRDefault="00622B3F" w:rsidP="007779F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59C1F47" w14:textId="77777777" w:rsidR="00622B3F" w:rsidRPr="00EB1359" w:rsidRDefault="00622B3F" w:rsidP="007779F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22B3F">
              <w:rPr>
                <w:sz w:val="22"/>
                <w:szCs w:val="22"/>
              </w:rPr>
              <w:t>nie złożono żadnej oferty w pakiecie</w:t>
            </w:r>
          </w:p>
        </w:tc>
      </w:tr>
      <w:tr w:rsidR="00622B3F" w:rsidRPr="00EB1359" w14:paraId="74F06C66" w14:textId="77777777" w:rsidTr="007779F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2E72E" w14:textId="77777777" w:rsidR="00622B3F" w:rsidRPr="00710915" w:rsidRDefault="00622B3F" w:rsidP="007779F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22B3F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B934D" w14:textId="77777777" w:rsidR="00622B3F" w:rsidRPr="00EB1359" w:rsidRDefault="00622B3F" w:rsidP="007779F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22B3F">
              <w:rPr>
                <w:b/>
                <w:sz w:val="22"/>
                <w:szCs w:val="22"/>
              </w:rPr>
              <w:t>Pakiet 11 - Rurka intubacyjna jednorazowa</w:t>
            </w:r>
          </w:p>
          <w:p w14:paraId="2BBEA9CF" w14:textId="77777777" w:rsidR="00622B3F" w:rsidRDefault="00622B3F" w:rsidP="007779F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6A9F1875" w14:textId="77777777" w:rsidR="007B3C01" w:rsidRDefault="007B3C01" w:rsidP="007B3C0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Pr="00622B3F">
              <w:rPr>
                <w:sz w:val="22"/>
                <w:szCs w:val="22"/>
              </w:rPr>
              <w:t>nie złożono żadnej oferty</w:t>
            </w:r>
          </w:p>
          <w:p w14:paraId="2B64255A" w14:textId="77777777" w:rsidR="00622B3F" w:rsidRDefault="00622B3F" w:rsidP="007779F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BF9B062" w14:textId="77777777" w:rsidR="00622B3F" w:rsidRPr="00EB1359" w:rsidRDefault="00622B3F" w:rsidP="007779F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22B3F">
              <w:rPr>
                <w:sz w:val="22"/>
                <w:szCs w:val="22"/>
              </w:rPr>
              <w:t>nie złożono żadnej oferty w pakiecie</w:t>
            </w:r>
          </w:p>
        </w:tc>
      </w:tr>
      <w:tr w:rsidR="00622B3F" w:rsidRPr="00EB1359" w14:paraId="73FC7A0D" w14:textId="77777777" w:rsidTr="007779F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B8C3A" w14:textId="77777777" w:rsidR="00622B3F" w:rsidRPr="00710915" w:rsidRDefault="00622B3F" w:rsidP="007779F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22B3F">
              <w:rPr>
                <w:b/>
                <w:bCs/>
                <w:sz w:val="22"/>
                <w:szCs w:val="22"/>
              </w:rPr>
              <w:lastRenderedPageBreak/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F5AA0" w14:textId="77777777" w:rsidR="00622B3F" w:rsidRPr="00EB1359" w:rsidRDefault="00622B3F" w:rsidP="007779F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22B3F">
              <w:rPr>
                <w:b/>
                <w:sz w:val="22"/>
                <w:szCs w:val="22"/>
              </w:rPr>
              <w:t>Pakiet 12 - Zgłębniki do tamowania jamy nosowo - gardłowej</w:t>
            </w:r>
          </w:p>
          <w:p w14:paraId="24045F87" w14:textId="77777777" w:rsidR="00622B3F" w:rsidRDefault="00622B3F" w:rsidP="007779F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415A7929" w14:textId="77777777" w:rsidR="007B3C01" w:rsidRDefault="007B3C01" w:rsidP="007B3C0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Pr="00622B3F">
              <w:rPr>
                <w:sz w:val="22"/>
                <w:szCs w:val="22"/>
              </w:rPr>
              <w:t>nie złożono żadnej oferty</w:t>
            </w:r>
          </w:p>
          <w:p w14:paraId="3F77E4E6" w14:textId="77777777" w:rsidR="00622B3F" w:rsidRDefault="00622B3F" w:rsidP="007779F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5951967" w14:textId="77777777" w:rsidR="00622B3F" w:rsidRPr="00EB1359" w:rsidRDefault="00622B3F" w:rsidP="007779F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22B3F">
              <w:rPr>
                <w:sz w:val="22"/>
                <w:szCs w:val="22"/>
              </w:rPr>
              <w:t>nie złożono żadnej oferty w pakiecie</w:t>
            </w:r>
          </w:p>
        </w:tc>
      </w:tr>
      <w:tr w:rsidR="00622B3F" w:rsidRPr="00EB1359" w14:paraId="7801A481" w14:textId="77777777" w:rsidTr="007779F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34BD2" w14:textId="77777777" w:rsidR="00622B3F" w:rsidRPr="00710915" w:rsidRDefault="00622B3F" w:rsidP="007779F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22B3F"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07DF3" w14:textId="77777777" w:rsidR="00622B3F" w:rsidRPr="00EB1359" w:rsidRDefault="00622B3F" w:rsidP="007779F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22B3F">
              <w:rPr>
                <w:b/>
                <w:sz w:val="22"/>
                <w:szCs w:val="22"/>
              </w:rPr>
              <w:t>Pakiet 15 - Probówki do wykonywania badań z zakresu serologii transfuzjologicznej i nakłuwacze</w:t>
            </w:r>
          </w:p>
          <w:p w14:paraId="304C91C5" w14:textId="77777777" w:rsidR="00622B3F" w:rsidRDefault="00622B3F" w:rsidP="007779F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46E6F72E" w14:textId="77777777" w:rsidR="007B3C01" w:rsidRDefault="007B3C01" w:rsidP="007B3C0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Pr="00622B3F">
              <w:rPr>
                <w:sz w:val="22"/>
                <w:szCs w:val="22"/>
              </w:rPr>
              <w:t>nie złożono żadnej oferty</w:t>
            </w:r>
          </w:p>
          <w:p w14:paraId="62D4A556" w14:textId="77777777" w:rsidR="00622B3F" w:rsidRDefault="00622B3F" w:rsidP="007779F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2D7B32E" w14:textId="77777777" w:rsidR="00622B3F" w:rsidRPr="00EB1359" w:rsidRDefault="00622B3F" w:rsidP="007779F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22B3F">
              <w:rPr>
                <w:sz w:val="22"/>
                <w:szCs w:val="22"/>
              </w:rPr>
              <w:t>nie złożono żadnej oferty w pakiecie</w:t>
            </w:r>
          </w:p>
        </w:tc>
      </w:tr>
      <w:tr w:rsidR="00622B3F" w:rsidRPr="00EB1359" w14:paraId="1A921C29" w14:textId="77777777" w:rsidTr="007779F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0DCED" w14:textId="77777777" w:rsidR="00622B3F" w:rsidRPr="00710915" w:rsidRDefault="00622B3F" w:rsidP="007779F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22B3F">
              <w:rPr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857E0" w14:textId="77777777" w:rsidR="00622B3F" w:rsidRPr="00EB1359" w:rsidRDefault="00622B3F" w:rsidP="007779F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22B3F">
              <w:rPr>
                <w:b/>
                <w:sz w:val="22"/>
                <w:szCs w:val="22"/>
              </w:rPr>
              <w:t>Pakiet 17 - Rękawice sekcyjne</w:t>
            </w:r>
          </w:p>
          <w:p w14:paraId="514FF5E1" w14:textId="77777777" w:rsidR="00622B3F" w:rsidRDefault="00622B3F" w:rsidP="007779F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25A57F06" w14:textId="77777777" w:rsidR="007B3C01" w:rsidRDefault="007B3C01" w:rsidP="007B3C0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Pr="00622B3F">
              <w:rPr>
                <w:sz w:val="22"/>
                <w:szCs w:val="22"/>
              </w:rPr>
              <w:t>nie złożono żadnej oferty</w:t>
            </w:r>
          </w:p>
          <w:p w14:paraId="1052DCE5" w14:textId="77777777" w:rsidR="00622B3F" w:rsidRDefault="00622B3F" w:rsidP="007779F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5F10678" w14:textId="77777777" w:rsidR="00622B3F" w:rsidRPr="00EB1359" w:rsidRDefault="00622B3F" w:rsidP="007779F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22B3F">
              <w:rPr>
                <w:sz w:val="22"/>
                <w:szCs w:val="22"/>
              </w:rPr>
              <w:t>nie złożono żadnej oferty w pakiecie</w:t>
            </w:r>
          </w:p>
        </w:tc>
      </w:tr>
      <w:tr w:rsidR="00622B3F" w:rsidRPr="00EB1359" w14:paraId="5E4F7681" w14:textId="77777777" w:rsidTr="007779F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F2051" w14:textId="77777777" w:rsidR="00622B3F" w:rsidRPr="00710915" w:rsidRDefault="00622B3F" w:rsidP="007779F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22B3F">
              <w:rPr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7B1F1" w14:textId="77777777" w:rsidR="00622B3F" w:rsidRPr="00EB1359" w:rsidRDefault="00622B3F" w:rsidP="007779F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22B3F">
              <w:rPr>
                <w:b/>
                <w:sz w:val="22"/>
                <w:szCs w:val="22"/>
              </w:rPr>
              <w:t>Pakiet 18 - Wzierniki ginekologiczne dwułyżkowe</w:t>
            </w:r>
          </w:p>
          <w:p w14:paraId="369267C2" w14:textId="77777777" w:rsidR="00622B3F" w:rsidRDefault="00622B3F" w:rsidP="007779F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906BE74" w14:textId="77777777" w:rsidR="007B3C01" w:rsidRDefault="007B3C01" w:rsidP="007B3C0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Pr="00622B3F">
              <w:rPr>
                <w:sz w:val="22"/>
                <w:szCs w:val="22"/>
              </w:rPr>
              <w:t>nie złożono żadnej oferty</w:t>
            </w:r>
          </w:p>
          <w:p w14:paraId="77994FC8" w14:textId="77777777" w:rsidR="00622B3F" w:rsidRDefault="00622B3F" w:rsidP="007779F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F969142" w14:textId="77777777" w:rsidR="00622B3F" w:rsidRPr="00EB1359" w:rsidRDefault="00622B3F" w:rsidP="007779F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22B3F">
              <w:rPr>
                <w:sz w:val="22"/>
                <w:szCs w:val="22"/>
              </w:rPr>
              <w:t>nie złożono żadnej oferty w pakiecie</w:t>
            </w:r>
          </w:p>
        </w:tc>
      </w:tr>
      <w:tr w:rsidR="00622B3F" w:rsidRPr="00EB1359" w14:paraId="377D8F4C" w14:textId="77777777" w:rsidTr="007779F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2116D" w14:textId="77777777" w:rsidR="00622B3F" w:rsidRPr="00710915" w:rsidRDefault="00622B3F" w:rsidP="007779F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22B3F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33EE9" w14:textId="77777777" w:rsidR="00622B3F" w:rsidRPr="00EB1359" w:rsidRDefault="00622B3F" w:rsidP="007779F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22B3F">
              <w:rPr>
                <w:b/>
                <w:sz w:val="22"/>
                <w:szCs w:val="22"/>
              </w:rPr>
              <w:t>Pakiet 20 - Worki foliowe światłoczułe</w:t>
            </w:r>
          </w:p>
          <w:p w14:paraId="11F17951" w14:textId="77777777" w:rsidR="00622B3F" w:rsidRDefault="00622B3F" w:rsidP="007779F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72C54799" w14:textId="77777777" w:rsidR="007B3C01" w:rsidRDefault="007B3C01" w:rsidP="007B3C0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Pr="00622B3F">
              <w:rPr>
                <w:sz w:val="22"/>
                <w:szCs w:val="22"/>
              </w:rPr>
              <w:t>nie złożono żadnej oferty</w:t>
            </w:r>
          </w:p>
          <w:p w14:paraId="48B219E6" w14:textId="77777777" w:rsidR="00622B3F" w:rsidRDefault="00622B3F" w:rsidP="007779F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3985EE6" w14:textId="77777777" w:rsidR="00622B3F" w:rsidRPr="00EB1359" w:rsidRDefault="00622B3F" w:rsidP="007779F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22B3F">
              <w:rPr>
                <w:sz w:val="22"/>
                <w:szCs w:val="22"/>
              </w:rPr>
              <w:t>nie złożono żadnej oferty w pakiecie</w:t>
            </w:r>
          </w:p>
        </w:tc>
      </w:tr>
      <w:tr w:rsidR="00622B3F" w:rsidRPr="00EB1359" w14:paraId="00916EC0" w14:textId="77777777" w:rsidTr="007779F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F2642" w14:textId="77777777" w:rsidR="00622B3F" w:rsidRPr="00710915" w:rsidRDefault="00622B3F" w:rsidP="007779F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22B3F">
              <w:rPr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B8F09" w14:textId="77777777" w:rsidR="00622B3F" w:rsidRPr="00EB1359" w:rsidRDefault="00622B3F" w:rsidP="007779F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22B3F">
              <w:rPr>
                <w:b/>
                <w:sz w:val="22"/>
                <w:szCs w:val="22"/>
              </w:rPr>
              <w:t xml:space="preserve">Pakiet 21 - Pałeczki z włókniną SWABS-Tamp </w:t>
            </w:r>
            <w:proofErr w:type="spellStart"/>
            <w:r w:rsidRPr="00622B3F">
              <w:rPr>
                <w:b/>
                <w:sz w:val="22"/>
                <w:szCs w:val="22"/>
              </w:rPr>
              <w:t>Vag</w:t>
            </w:r>
            <w:proofErr w:type="spellEnd"/>
            <w:r w:rsidRPr="00622B3F">
              <w:rPr>
                <w:b/>
                <w:sz w:val="22"/>
                <w:szCs w:val="22"/>
              </w:rPr>
              <w:t xml:space="preserve"> Maxi-12</w:t>
            </w:r>
          </w:p>
          <w:p w14:paraId="0DCB3D0A" w14:textId="77777777" w:rsidR="00622B3F" w:rsidRDefault="00622B3F" w:rsidP="007779F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1558A229" w14:textId="77777777" w:rsidR="007B3C01" w:rsidRDefault="007B3C01" w:rsidP="007B3C0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Pr="00622B3F">
              <w:rPr>
                <w:sz w:val="22"/>
                <w:szCs w:val="22"/>
              </w:rPr>
              <w:t>nie złożono żadnej oferty</w:t>
            </w:r>
          </w:p>
          <w:p w14:paraId="70899745" w14:textId="77777777" w:rsidR="00622B3F" w:rsidRDefault="00622B3F" w:rsidP="007779F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97D2215" w14:textId="77777777" w:rsidR="00622B3F" w:rsidRPr="00EB1359" w:rsidRDefault="00622B3F" w:rsidP="007779F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22B3F">
              <w:rPr>
                <w:sz w:val="22"/>
                <w:szCs w:val="22"/>
              </w:rPr>
              <w:t>nie złożono żadnej oferty w pakiecie</w:t>
            </w:r>
          </w:p>
        </w:tc>
      </w:tr>
      <w:tr w:rsidR="00622B3F" w:rsidRPr="00EB1359" w14:paraId="6FFD19DD" w14:textId="77777777" w:rsidTr="007779F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27D89" w14:textId="77777777" w:rsidR="00622B3F" w:rsidRPr="00710915" w:rsidRDefault="00622B3F" w:rsidP="007779F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22B3F">
              <w:rPr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6DD0C" w14:textId="77777777" w:rsidR="00622B3F" w:rsidRPr="00EB1359" w:rsidRDefault="00622B3F" w:rsidP="007779F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22B3F">
              <w:rPr>
                <w:b/>
                <w:sz w:val="22"/>
                <w:szCs w:val="22"/>
              </w:rPr>
              <w:t xml:space="preserve">Pakiet 22 - Pałeczki plastikowe z włókniną do </w:t>
            </w:r>
            <w:proofErr w:type="spellStart"/>
            <w:r w:rsidRPr="00622B3F">
              <w:rPr>
                <w:b/>
                <w:sz w:val="22"/>
                <w:szCs w:val="22"/>
              </w:rPr>
              <w:t>kolposkopii</w:t>
            </w:r>
            <w:proofErr w:type="spellEnd"/>
            <w:r w:rsidRPr="00622B3F">
              <w:rPr>
                <w:b/>
                <w:sz w:val="22"/>
                <w:szCs w:val="22"/>
              </w:rPr>
              <w:t xml:space="preserve"> długość 20 cm o średnicy 45 mm</w:t>
            </w:r>
          </w:p>
          <w:p w14:paraId="6D7ABFFE" w14:textId="77777777" w:rsidR="00622B3F" w:rsidRDefault="00622B3F" w:rsidP="007779F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451AFD4" w14:textId="77777777" w:rsidR="007B3C01" w:rsidRDefault="007B3C01" w:rsidP="007B3C0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Pr="00622B3F">
              <w:rPr>
                <w:sz w:val="22"/>
                <w:szCs w:val="22"/>
              </w:rPr>
              <w:t>nie złożono żadnej oferty</w:t>
            </w:r>
          </w:p>
          <w:p w14:paraId="22B76BCD" w14:textId="77777777" w:rsidR="00622B3F" w:rsidRDefault="00622B3F" w:rsidP="007779F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1AF5FDA" w14:textId="77777777" w:rsidR="00622B3F" w:rsidRPr="00EB1359" w:rsidRDefault="00622B3F" w:rsidP="007779F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22B3F">
              <w:rPr>
                <w:sz w:val="22"/>
                <w:szCs w:val="22"/>
              </w:rPr>
              <w:t>nie złożono żadnej oferty w pakiecie</w:t>
            </w:r>
          </w:p>
        </w:tc>
      </w:tr>
      <w:tr w:rsidR="00622B3F" w:rsidRPr="00EB1359" w14:paraId="20BA63FB" w14:textId="77777777" w:rsidTr="007779F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6343C" w14:textId="77777777" w:rsidR="00622B3F" w:rsidRPr="00710915" w:rsidRDefault="00622B3F" w:rsidP="007779F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22B3F">
              <w:rPr>
                <w:b/>
                <w:bCs/>
                <w:sz w:val="22"/>
                <w:szCs w:val="22"/>
              </w:rPr>
              <w:t>23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ED2DD" w14:textId="77777777" w:rsidR="00622B3F" w:rsidRPr="00EB1359" w:rsidRDefault="00622B3F" w:rsidP="007779F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22B3F">
              <w:rPr>
                <w:b/>
                <w:sz w:val="22"/>
                <w:szCs w:val="22"/>
              </w:rPr>
              <w:t>Pakiet 23 - Kleszczyki do biopsji GYN&amp;PUSH AG.3.1.140</w:t>
            </w:r>
          </w:p>
          <w:p w14:paraId="3F0C45CC" w14:textId="77777777" w:rsidR="00622B3F" w:rsidRDefault="00622B3F" w:rsidP="007779F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4CD2FC95" w14:textId="77777777" w:rsidR="007B3C01" w:rsidRDefault="007B3C01" w:rsidP="007B3C0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Pr="00622B3F">
              <w:rPr>
                <w:sz w:val="22"/>
                <w:szCs w:val="22"/>
              </w:rPr>
              <w:t>nie złożono żadnej oferty</w:t>
            </w:r>
          </w:p>
          <w:p w14:paraId="74A05CA3" w14:textId="77777777" w:rsidR="00622B3F" w:rsidRDefault="00622B3F" w:rsidP="007779F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70EE029" w14:textId="77777777" w:rsidR="00622B3F" w:rsidRPr="00EB1359" w:rsidRDefault="00622B3F" w:rsidP="007779F5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</w:tc>
      </w:tr>
      <w:tr w:rsidR="00622B3F" w:rsidRPr="00EB1359" w14:paraId="0CBF3F86" w14:textId="77777777" w:rsidTr="007779F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5AEB" w14:textId="77777777" w:rsidR="00622B3F" w:rsidRPr="00710915" w:rsidRDefault="00622B3F" w:rsidP="007779F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22B3F">
              <w:rPr>
                <w:b/>
                <w:bCs/>
                <w:sz w:val="22"/>
                <w:szCs w:val="22"/>
              </w:rPr>
              <w:lastRenderedPageBreak/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EAED5" w14:textId="77777777" w:rsidR="00622B3F" w:rsidRPr="00EB1359" w:rsidRDefault="00622B3F" w:rsidP="007779F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22B3F">
              <w:rPr>
                <w:b/>
                <w:sz w:val="22"/>
                <w:szCs w:val="22"/>
              </w:rPr>
              <w:t>Pakiet 5 - Zestaw do lewatyw</w:t>
            </w:r>
          </w:p>
          <w:p w14:paraId="5FA5E377" w14:textId="77777777" w:rsidR="00622B3F" w:rsidRDefault="00622B3F" w:rsidP="007779F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7A142E02" w14:textId="53E6928A" w:rsidR="00622B3F" w:rsidRDefault="007B3C01" w:rsidP="007779F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2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622B3F" w:rsidRPr="00622B3F">
              <w:rPr>
                <w:sz w:val="22"/>
                <w:szCs w:val="22"/>
              </w:rPr>
              <w:t>wszystkie złożone oferty podlegały odrzuceniu</w:t>
            </w:r>
          </w:p>
          <w:p w14:paraId="73360480" w14:textId="77777777" w:rsidR="00622B3F" w:rsidRDefault="00622B3F" w:rsidP="007779F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A57936A" w14:textId="77777777" w:rsidR="00622B3F" w:rsidRPr="00EB1359" w:rsidRDefault="00622B3F" w:rsidP="007779F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22B3F">
              <w:rPr>
                <w:sz w:val="22"/>
                <w:szCs w:val="22"/>
              </w:rPr>
              <w:t>brak ważnych ofert niepodlegających odrzuceniu</w:t>
            </w:r>
          </w:p>
        </w:tc>
      </w:tr>
      <w:tr w:rsidR="00622B3F" w:rsidRPr="00EB1359" w14:paraId="092145F4" w14:textId="77777777" w:rsidTr="007779F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4AE74" w14:textId="77777777" w:rsidR="00622B3F" w:rsidRPr="00710915" w:rsidRDefault="00622B3F" w:rsidP="007779F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22B3F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56984" w14:textId="77777777" w:rsidR="00622B3F" w:rsidRPr="00EB1359" w:rsidRDefault="00622B3F" w:rsidP="007779F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22B3F">
              <w:rPr>
                <w:b/>
                <w:sz w:val="22"/>
                <w:szCs w:val="22"/>
              </w:rPr>
              <w:t>Pakiet 14 - Zestaw do drenażu</w:t>
            </w:r>
          </w:p>
          <w:p w14:paraId="7E3DAA77" w14:textId="77777777" w:rsidR="00622B3F" w:rsidRDefault="00622B3F" w:rsidP="007779F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7A36B85D" w14:textId="77777777" w:rsidR="007B3C01" w:rsidRDefault="007B3C01" w:rsidP="007B3C0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2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Pr="00622B3F">
              <w:rPr>
                <w:sz w:val="22"/>
                <w:szCs w:val="22"/>
              </w:rPr>
              <w:t>wszystkie złożone oferty podlegały odrzuceniu</w:t>
            </w:r>
          </w:p>
          <w:p w14:paraId="04962698" w14:textId="77777777" w:rsidR="00622B3F" w:rsidRDefault="00622B3F" w:rsidP="007779F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F5348EC" w14:textId="77777777" w:rsidR="00622B3F" w:rsidRPr="00EB1359" w:rsidRDefault="00622B3F" w:rsidP="007779F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22B3F">
              <w:rPr>
                <w:sz w:val="22"/>
                <w:szCs w:val="22"/>
              </w:rPr>
              <w:t>brak ważnych ofert niepodlegających odrzuceniu</w:t>
            </w:r>
          </w:p>
        </w:tc>
      </w:tr>
      <w:tr w:rsidR="00622B3F" w:rsidRPr="00EB1359" w14:paraId="2889C8C6" w14:textId="77777777" w:rsidTr="007779F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5484D" w14:textId="77777777" w:rsidR="00622B3F" w:rsidRPr="00710915" w:rsidRDefault="00622B3F" w:rsidP="007779F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22B3F">
              <w:rPr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3A7B0" w14:textId="77777777" w:rsidR="00622B3F" w:rsidRPr="00EB1359" w:rsidRDefault="00622B3F" w:rsidP="007779F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22B3F">
              <w:rPr>
                <w:b/>
                <w:sz w:val="22"/>
                <w:szCs w:val="22"/>
              </w:rPr>
              <w:t>Pakiet 24 - Szpatułki laryngologiczne</w:t>
            </w:r>
          </w:p>
          <w:p w14:paraId="58B4CC20" w14:textId="77777777" w:rsidR="00622B3F" w:rsidRDefault="00622B3F" w:rsidP="007779F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204BCB23" w14:textId="77777777" w:rsidR="007B3C01" w:rsidRDefault="007B3C01" w:rsidP="007B3C0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2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Pr="00622B3F">
              <w:rPr>
                <w:sz w:val="22"/>
                <w:szCs w:val="22"/>
              </w:rPr>
              <w:t>wszystkie złożone oferty podlegały odrzuceniu</w:t>
            </w:r>
          </w:p>
          <w:p w14:paraId="63BE107A" w14:textId="77777777" w:rsidR="00622B3F" w:rsidRDefault="00622B3F" w:rsidP="007779F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D8AFFF3" w14:textId="43B04079" w:rsidR="00622B3F" w:rsidRPr="00EB1359" w:rsidRDefault="007B3C01" w:rsidP="007779F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22B3F">
              <w:rPr>
                <w:sz w:val="22"/>
                <w:szCs w:val="22"/>
              </w:rPr>
              <w:t>brak ważnych ofert niepodlegających odrzuceniu</w:t>
            </w:r>
          </w:p>
        </w:tc>
      </w:tr>
    </w:tbl>
    <w:p w14:paraId="48E80FF2" w14:textId="77777777" w:rsidR="00010B31" w:rsidRDefault="00010B31"/>
    <w:sectPr w:rsidR="00010B31" w:rsidSect="007B3C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7" w:bottom="170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72DBE6" w14:textId="77777777" w:rsidR="00622B3F" w:rsidRDefault="00622B3F" w:rsidP="00622B3F">
      <w:r>
        <w:separator/>
      </w:r>
    </w:p>
  </w:endnote>
  <w:endnote w:type="continuationSeparator" w:id="0">
    <w:p w14:paraId="488DADA4" w14:textId="77777777" w:rsidR="00622B3F" w:rsidRDefault="00622B3F" w:rsidP="00622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375FA" w14:textId="77777777" w:rsidR="00622B3F" w:rsidRDefault="00622B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7A553" w14:textId="77777777" w:rsidR="00622B3F" w:rsidRDefault="00622B3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7982A" w14:textId="77777777" w:rsidR="00622B3F" w:rsidRDefault="00622B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144C83" w14:textId="77777777" w:rsidR="00622B3F" w:rsidRDefault="00622B3F" w:rsidP="00622B3F">
      <w:r>
        <w:separator/>
      </w:r>
    </w:p>
  </w:footnote>
  <w:footnote w:type="continuationSeparator" w:id="0">
    <w:p w14:paraId="6FD5C184" w14:textId="77777777" w:rsidR="00622B3F" w:rsidRDefault="00622B3F" w:rsidP="00622B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5EC4C" w14:textId="77777777" w:rsidR="00622B3F" w:rsidRDefault="00622B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7FDAE" w14:textId="77777777" w:rsidR="00622B3F" w:rsidRDefault="00622B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1C20E" w14:textId="77777777" w:rsidR="00622B3F" w:rsidRDefault="00622B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4B94"/>
    <w:rsid w:val="00010B31"/>
    <w:rsid w:val="00104963"/>
    <w:rsid w:val="00150F65"/>
    <w:rsid w:val="00622B3F"/>
    <w:rsid w:val="00775DAE"/>
    <w:rsid w:val="007B3C01"/>
    <w:rsid w:val="00823326"/>
    <w:rsid w:val="00856A3E"/>
    <w:rsid w:val="00894412"/>
    <w:rsid w:val="009462DF"/>
    <w:rsid w:val="009500EB"/>
    <w:rsid w:val="00993EFC"/>
    <w:rsid w:val="00AB3E72"/>
    <w:rsid w:val="00AC1A4B"/>
    <w:rsid w:val="00BA5855"/>
    <w:rsid w:val="00D41670"/>
    <w:rsid w:val="00D44D12"/>
    <w:rsid w:val="00E403D2"/>
    <w:rsid w:val="00E64B94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74400E"/>
  <w15:chartTrackingRefBased/>
  <w15:docId w15:val="{79FBFCE7-AD16-4F2C-A75E-88A255718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622B3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22B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534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4</cp:revision>
  <dcterms:created xsi:type="dcterms:W3CDTF">2023-12-15T13:04:00Z</dcterms:created>
  <dcterms:modified xsi:type="dcterms:W3CDTF">2023-12-22T08:31:00Z</dcterms:modified>
</cp:coreProperties>
</file>