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DD740" w14:textId="26EF0A50" w:rsidR="00FB7F50" w:rsidRPr="002245BE" w:rsidRDefault="00BB7F4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B7F4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E3029F">
        <w:rPr>
          <w:sz w:val="22"/>
          <w:szCs w:val="22"/>
        </w:rPr>
        <w:t>22.12.2023 r.</w:t>
      </w:r>
    </w:p>
    <w:p w14:paraId="550E12A9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17EEBD28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3CDB6041" w14:textId="77777777" w:rsidR="002032C0" w:rsidRPr="002032C0" w:rsidRDefault="002032C0" w:rsidP="002032C0">
      <w:r w:rsidRPr="002032C0">
        <w:t>ul. Prądnicka 35-37</w:t>
      </w:r>
    </w:p>
    <w:p w14:paraId="47086458" w14:textId="77777777" w:rsidR="002032C0" w:rsidRPr="002032C0" w:rsidRDefault="002032C0" w:rsidP="002032C0">
      <w:r w:rsidRPr="002032C0">
        <w:t>31-202 Kraków</w:t>
      </w:r>
    </w:p>
    <w:p w14:paraId="27FE6FCB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71380D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B7F46" w:rsidRPr="00607F9B" w14:paraId="5EE71640" w14:textId="77777777" w:rsidTr="007779F5">
        <w:trPr>
          <w:trHeight w:val="638"/>
        </w:trPr>
        <w:tc>
          <w:tcPr>
            <w:tcW w:w="959" w:type="dxa"/>
            <w:shd w:val="clear" w:color="auto" w:fill="auto"/>
          </w:tcPr>
          <w:p w14:paraId="72424D28" w14:textId="77777777" w:rsidR="00BB7F46" w:rsidRPr="00607F9B" w:rsidRDefault="00BB7F46" w:rsidP="007779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496F94E" w14:textId="77777777" w:rsidR="00BB7F46" w:rsidRPr="00607F9B" w:rsidRDefault="00BB7F46" w:rsidP="007779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B7F4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B7F46">
              <w:rPr>
                <w:b/>
                <w:bCs/>
                <w:sz w:val="22"/>
                <w:szCs w:val="22"/>
              </w:rPr>
              <w:t>Zakup i dostawa wyrobów medycznych III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B7F46">
              <w:rPr>
                <w:b/>
                <w:sz w:val="22"/>
                <w:szCs w:val="22"/>
              </w:rPr>
              <w:t>ZP/30/2023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24D8B43" w14:textId="77777777" w:rsidR="008642B3" w:rsidRDefault="00BB7F4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="00C65E53"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r. Prawo zamówień publicznych,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B7F46" w14:paraId="46EC6DBF" w14:textId="77777777" w:rsidTr="007779F5">
        <w:trPr>
          <w:cantSplit/>
        </w:trPr>
        <w:tc>
          <w:tcPr>
            <w:tcW w:w="9072" w:type="dxa"/>
          </w:tcPr>
          <w:p w14:paraId="53E46666" w14:textId="77777777" w:rsidR="00BB7F46" w:rsidRPr="002D6F2A" w:rsidRDefault="00BB7F46" w:rsidP="007779F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D6F2A">
              <w:rPr>
                <w:b/>
                <w:sz w:val="22"/>
                <w:szCs w:val="22"/>
              </w:rPr>
              <w:t>Medlab</w:t>
            </w:r>
            <w:proofErr w:type="spellEnd"/>
            <w:r w:rsidRPr="002D6F2A">
              <w:rPr>
                <w:b/>
                <w:sz w:val="22"/>
                <w:szCs w:val="22"/>
              </w:rPr>
              <w:t xml:space="preserve"> Products Spółka z ograniczoną odpowiedzialnością</w:t>
            </w:r>
          </w:p>
          <w:p w14:paraId="7C3947D2" w14:textId="77777777" w:rsidR="00BB7F46" w:rsidRPr="002D6F2A" w:rsidRDefault="00BB7F46" w:rsidP="007779F5">
            <w:pPr>
              <w:jc w:val="both"/>
              <w:rPr>
                <w:bCs/>
                <w:sz w:val="22"/>
                <w:szCs w:val="22"/>
              </w:rPr>
            </w:pPr>
            <w:r w:rsidRPr="002D6F2A">
              <w:rPr>
                <w:bCs/>
                <w:sz w:val="22"/>
                <w:szCs w:val="22"/>
              </w:rPr>
              <w:t xml:space="preserve">ul. Gałczyńskiego 8 </w:t>
            </w:r>
          </w:p>
          <w:p w14:paraId="3C852B4A" w14:textId="77777777" w:rsidR="00BB7F46" w:rsidRPr="002D6F2A" w:rsidRDefault="00BB7F46" w:rsidP="007779F5">
            <w:pPr>
              <w:jc w:val="both"/>
              <w:rPr>
                <w:bCs/>
                <w:sz w:val="22"/>
                <w:szCs w:val="22"/>
              </w:rPr>
            </w:pPr>
            <w:r w:rsidRPr="002D6F2A">
              <w:rPr>
                <w:bCs/>
                <w:sz w:val="22"/>
                <w:szCs w:val="22"/>
              </w:rPr>
              <w:t>05-090 Raszyn</w:t>
            </w:r>
          </w:p>
          <w:p w14:paraId="5BDA9437" w14:textId="77777777" w:rsidR="00BB7F46" w:rsidRPr="002D6F2A" w:rsidRDefault="00BB7F46" w:rsidP="007779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>na:</w:t>
            </w:r>
          </w:p>
          <w:p w14:paraId="6B74F61E" w14:textId="3956F912" w:rsidR="00BB7F46" w:rsidRPr="002D6F2A" w:rsidRDefault="00BB7F46" w:rsidP="007779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 xml:space="preserve">Pakiet 2 - Materiały do gazometrii dla noworodków i dzieci </w:t>
            </w:r>
          </w:p>
          <w:p w14:paraId="0112CB92" w14:textId="77777777" w:rsidR="00BB7F46" w:rsidRPr="002D6F2A" w:rsidRDefault="00BB7F46" w:rsidP="007779F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D6F2A">
              <w:rPr>
                <w:color w:val="000000"/>
                <w:sz w:val="22"/>
                <w:szCs w:val="22"/>
              </w:rPr>
              <w:t>Uzasadnienie wyboru:</w:t>
            </w:r>
          </w:p>
          <w:p w14:paraId="49185E74" w14:textId="77777777" w:rsidR="00BB7F46" w:rsidRPr="002D6F2A" w:rsidRDefault="00BB7F46" w:rsidP="007779F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>Jedyna oferta. Spełnia wymagania SWZ.</w:t>
            </w:r>
          </w:p>
        </w:tc>
      </w:tr>
      <w:tr w:rsidR="00BB7F46" w14:paraId="74A71F91" w14:textId="77777777" w:rsidTr="007779F5">
        <w:trPr>
          <w:cantSplit/>
        </w:trPr>
        <w:tc>
          <w:tcPr>
            <w:tcW w:w="9072" w:type="dxa"/>
          </w:tcPr>
          <w:p w14:paraId="773B0303" w14:textId="77777777" w:rsidR="00BB7F46" w:rsidRPr="002D6F2A" w:rsidRDefault="00BB7F46" w:rsidP="007779F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D6F2A">
              <w:rPr>
                <w:color w:val="000000"/>
                <w:sz w:val="22"/>
                <w:szCs w:val="22"/>
              </w:rPr>
              <w:t xml:space="preserve"> </w:t>
            </w:r>
            <w:r w:rsidRPr="002D6F2A">
              <w:rPr>
                <w:b/>
                <w:sz w:val="22"/>
                <w:szCs w:val="22"/>
              </w:rPr>
              <w:t>SKAMEX Spółka Akcyjna</w:t>
            </w:r>
          </w:p>
          <w:p w14:paraId="2DEF86FF" w14:textId="77777777" w:rsidR="00BB7F46" w:rsidRPr="002D6F2A" w:rsidRDefault="00BB7F46" w:rsidP="007779F5">
            <w:pPr>
              <w:jc w:val="both"/>
              <w:rPr>
                <w:bCs/>
                <w:sz w:val="22"/>
                <w:szCs w:val="22"/>
              </w:rPr>
            </w:pPr>
            <w:r w:rsidRPr="002D6F2A">
              <w:rPr>
                <w:bCs/>
                <w:sz w:val="22"/>
                <w:szCs w:val="22"/>
              </w:rPr>
              <w:t xml:space="preserve">ul. Częstochowska 38/52 </w:t>
            </w:r>
          </w:p>
          <w:p w14:paraId="591AB6AF" w14:textId="77777777" w:rsidR="00BB7F46" w:rsidRPr="002D6F2A" w:rsidRDefault="00BB7F46" w:rsidP="007779F5">
            <w:pPr>
              <w:jc w:val="both"/>
              <w:rPr>
                <w:bCs/>
                <w:sz w:val="22"/>
                <w:szCs w:val="22"/>
              </w:rPr>
            </w:pPr>
            <w:r w:rsidRPr="002D6F2A">
              <w:rPr>
                <w:bCs/>
                <w:sz w:val="22"/>
                <w:szCs w:val="22"/>
              </w:rPr>
              <w:t>93-121 Łódź</w:t>
            </w:r>
          </w:p>
          <w:p w14:paraId="70DF2D70" w14:textId="77777777" w:rsidR="00BB7F46" w:rsidRPr="002D6F2A" w:rsidRDefault="00BB7F46" w:rsidP="007779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>na:</w:t>
            </w:r>
          </w:p>
          <w:p w14:paraId="3CDF2809" w14:textId="6FB8C85F" w:rsidR="00BB7F46" w:rsidRPr="002D6F2A" w:rsidRDefault="00BB7F46" w:rsidP="007779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 xml:space="preserve">Pakiet 3 - Zestawy urologiczne </w:t>
            </w:r>
          </w:p>
          <w:p w14:paraId="580FAEF8" w14:textId="77777777" w:rsidR="00BB7F46" w:rsidRPr="002D6F2A" w:rsidRDefault="00BB7F46" w:rsidP="007779F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D6F2A">
              <w:rPr>
                <w:color w:val="000000"/>
                <w:sz w:val="22"/>
                <w:szCs w:val="22"/>
              </w:rPr>
              <w:t>Uzasadnienie wyboru:</w:t>
            </w:r>
          </w:p>
          <w:p w14:paraId="6CB847CB" w14:textId="77777777" w:rsidR="00BB7F46" w:rsidRPr="002D6F2A" w:rsidRDefault="00BB7F46" w:rsidP="007779F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>Jedyna oferta. Spełnia wymagania SWZ.</w:t>
            </w:r>
          </w:p>
        </w:tc>
      </w:tr>
      <w:tr w:rsidR="00BB7F46" w14:paraId="7DF8CE7A" w14:textId="77777777" w:rsidTr="007779F5">
        <w:trPr>
          <w:cantSplit/>
        </w:trPr>
        <w:tc>
          <w:tcPr>
            <w:tcW w:w="9072" w:type="dxa"/>
          </w:tcPr>
          <w:p w14:paraId="4A730260" w14:textId="77777777" w:rsidR="00BB7F46" w:rsidRPr="002D6F2A" w:rsidRDefault="00BB7F46" w:rsidP="007779F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D6F2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6F2A">
              <w:rPr>
                <w:b/>
                <w:sz w:val="22"/>
                <w:szCs w:val="22"/>
              </w:rPr>
              <w:t>Aesculap</w:t>
            </w:r>
            <w:proofErr w:type="spellEnd"/>
            <w:r w:rsidRPr="002D6F2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6F2A">
              <w:rPr>
                <w:b/>
                <w:sz w:val="22"/>
                <w:szCs w:val="22"/>
              </w:rPr>
              <w:t>Chifa</w:t>
            </w:r>
            <w:proofErr w:type="spellEnd"/>
            <w:r w:rsidRPr="002D6F2A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392EEABA" w14:textId="77777777" w:rsidR="00BB7F46" w:rsidRPr="002D6F2A" w:rsidRDefault="00BB7F46" w:rsidP="007779F5">
            <w:pPr>
              <w:jc w:val="both"/>
              <w:rPr>
                <w:bCs/>
                <w:sz w:val="22"/>
                <w:szCs w:val="22"/>
              </w:rPr>
            </w:pPr>
            <w:r w:rsidRPr="002D6F2A">
              <w:rPr>
                <w:bCs/>
                <w:sz w:val="22"/>
                <w:szCs w:val="22"/>
              </w:rPr>
              <w:t xml:space="preserve">ul. Tysiąclecia 14 </w:t>
            </w:r>
          </w:p>
          <w:p w14:paraId="57EFB0D8" w14:textId="77777777" w:rsidR="00BB7F46" w:rsidRPr="002D6F2A" w:rsidRDefault="00BB7F46" w:rsidP="007779F5">
            <w:pPr>
              <w:jc w:val="both"/>
              <w:rPr>
                <w:bCs/>
                <w:sz w:val="22"/>
                <w:szCs w:val="22"/>
              </w:rPr>
            </w:pPr>
            <w:r w:rsidRPr="002D6F2A">
              <w:rPr>
                <w:bCs/>
                <w:sz w:val="22"/>
                <w:szCs w:val="22"/>
              </w:rPr>
              <w:t>64-300 Nowy Tomyśl</w:t>
            </w:r>
          </w:p>
          <w:p w14:paraId="21602F0E" w14:textId="77777777" w:rsidR="00BB7F46" w:rsidRPr="002D6F2A" w:rsidRDefault="00BB7F46" w:rsidP="007779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>na:</w:t>
            </w:r>
          </w:p>
          <w:p w14:paraId="01F9E4BC" w14:textId="7765B757" w:rsidR="00BB7F46" w:rsidRPr="002D6F2A" w:rsidRDefault="00BB7F46" w:rsidP="007779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 xml:space="preserve">Pakiet 4 - </w:t>
            </w:r>
            <w:r w:rsidR="002D6F2A" w:rsidRPr="002D6F2A">
              <w:rPr>
                <w:sz w:val="22"/>
                <w:szCs w:val="22"/>
              </w:rPr>
              <w:t>Endostaplery</w:t>
            </w:r>
            <w:r w:rsidRPr="002D6F2A">
              <w:rPr>
                <w:sz w:val="22"/>
                <w:szCs w:val="22"/>
              </w:rPr>
              <w:t xml:space="preserve"> </w:t>
            </w:r>
          </w:p>
          <w:p w14:paraId="6AC8C00F" w14:textId="77777777" w:rsidR="00BB7F46" w:rsidRPr="002D6F2A" w:rsidRDefault="00BB7F46" w:rsidP="007779F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D6F2A">
              <w:rPr>
                <w:color w:val="000000"/>
                <w:sz w:val="22"/>
                <w:szCs w:val="22"/>
              </w:rPr>
              <w:t>Uzasadnienie wyboru:</w:t>
            </w:r>
          </w:p>
          <w:p w14:paraId="327CEF65" w14:textId="77777777" w:rsidR="00BB7F46" w:rsidRPr="002D6F2A" w:rsidRDefault="00BB7F46" w:rsidP="007779F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>Najkorzystniejsza oferta. Spełnia wymagania SWZ.</w:t>
            </w:r>
          </w:p>
        </w:tc>
      </w:tr>
      <w:tr w:rsidR="00BB7F46" w14:paraId="631FC7FD" w14:textId="77777777" w:rsidTr="007779F5">
        <w:trPr>
          <w:cantSplit/>
        </w:trPr>
        <w:tc>
          <w:tcPr>
            <w:tcW w:w="9072" w:type="dxa"/>
          </w:tcPr>
          <w:p w14:paraId="4D1627E3" w14:textId="77777777" w:rsidR="00BB7F46" w:rsidRPr="002D6F2A" w:rsidRDefault="00BB7F46" w:rsidP="007779F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D6F2A">
              <w:rPr>
                <w:color w:val="000000"/>
                <w:sz w:val="22"/>
                <w:szCs w:val="22"/>
              </w:rPr>
              <w:lastRenderedPageBreak/>
              <w:t xml:space="preserve"> </w:t>
            </w:r>
            <w:proofErr w:type="spellStart"/>
            <w:r w:rsidRPr="002D6F2A">
              <w:rPr>
                <w:b/>
                <w:sz w:val="22"/>
                <w:szCs w:val="22"/>
              </w:rPr>
              <w:t>Medicus</w:t>
            </w:r>
            <w:proofErr w:type="spellEnd"/>
            <w:r w:rsidRPr="002D6F2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D6F2A">
              <w:rPr>
                <w:b/>
                <w:sz w:val="22"/>
                <w:szCs w:val="22"/>
              </w:rPr>
              <w:t>Sp</w:t>
            </w:r>
            <w:proofErr w:type="spellEnd"/>
            <w:r w:rsidRPr="002D6F2A">
              <w:rPr>
                <w:b/>
                <w:sz w:val="22"/>
                <w:szCs w:val="22"/>
              </w:rPr>
              <w:t xml:space="preserve"> z o.o. S.K.A.</w:t>
            </w:r>
          </w:p>
          <w:p w14:paraId="66051C2F" w14:textId="77777777" w:rsidR="00BB7F46" w:rsidRPr="002D6F2A" w:rsidRDefault="00BB7F46" w:rsidP="007779F5">
            <w:pPr>
              <w:jc w:val="both"/>
              <w:rPr>
                <w:bCs/>
                <w:sz w:val="22"/>
                <w:szCs w:val="22"/>
              </w:rPr>
            </w:pPr>
            <w:r w:rsidRPr="002D6F2A">
              <w:rPr>
                <w:bCs/>
                <w:sz w:val="22"/>
                <w:szCs w:val="22"/>
              </w:rPr>
              <w:t xml:space="preserve">ul. Browarowa 21 </w:t>
            </w:r>
          </w:p>
          <w:p w14:paraId="6D17266A" w14:textId="77777777" w:rsidR="00BB7F46" w:rsidRPr="002D6F2A" w:rsidRDefault="00BB7F46" w:rsidP="007779F5">
            <w:pPr>
              <w:jc w:val="both"/>
              <w:rPr>
                <w:bCs/>
                <w:sz w:val="22"/>
                <w:szCs w:val="22"/>
              </w:rPr>
            </w:pPr>
            <w:r w:rsidRPr="002D6F2A">
              <w:rPr>
                <w:bCs/>
                <w:sz w:val="22"/>
                <w:szCs w:val="22"/>
              </w:rPr>
              <w:t>43-100 Tychy</w:t>
            </w:r>
          </w:p>
          <w:p w14:paraId="2C29AD91" w14:textId="77777777" w:rsidR="00BB7F46" w:rsidRPr="002D6F2A" w:rsidRDefault="00BB7F46" w:rsidP="007779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>na:</w:t>
            </w:r>
          </w:p>
          <w:p w14:paraId="55F44D4B" w14:textId="143781D0" w:rsidR="00BB7F46" w:rsidRPr="002D6F2A" w:rsidRDefault="00BB7F46" w:rsidP="007779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 xml:space="preserve">Pakiet 6 - Siatki polipropylenowe niewchłanialne </w:t>
            </w:r>
          </w:p>
          <w:p w14:paraId="18462A3D" w14:textId="77777777" w:rsidR="00BB7F46" w:rsidRPr="002D6F2A" w:rsidRDefault="00BB7F46" w:rsidP="007779F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D6F2A">
              <w:rPr>
                <w:color w:val="000000"/>
                <w:sz w:val="22"/>
                <w:szCs w:val="22"/>
              </w:rPr>
              <w:t>Uzasadnienie wyboru:</w:t>
            </w:r>
          </w:p>
          <w:p w14:paraId="56CF2087" w14:textId="77777777" w:rsidR="00BB7F46" w:rsidRPr="002D6F2A" w:rsidRDefault="00BB7F46" w:rsidP="007779F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>Najkorzystniejsza oferta. Spełnia wymagania SWZ.</w:t>
            </w:r>
          </w:p>
        </w:tc>
      </w:tr>
      <w:tr w:rsidR="00BB7F46" w14:paraId="49261970" w14:textId="77777777" w:rsidTr="007779F5">
        <w:trPr>
          <w:cantSplit/>
        </w:trPr>
        <w:tc>
          <w:tcPr>
            <w:tcW w:w="9072" w:type="dxa"/>
          </w:tcPr>
          <w:p w14:paraId="554812CB" w14:textId="77777777" w:rsidR="00BB7F46" w:rsidRPr="002D6F2A" w:rsidRDefault="00BB7F46" w:rsidP="007779F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D6F2A">
              <w:rPr>
                <w:color w:val="000000"/>
                <w:sz w:val="22"/>
                <w:szCs w:val="22"/>
              </w:rPr>
              <w:t xml:space="preserve"> </w:t>
            </w:r>
            <w:r w:rsidRPr="002D6F2A">
              <w:rPr>
                <w:b/>
                <w:sz w:val="22"/>
                <w:szCs w:val="22"/>
              </w:rPr>
              <w:t xml:space="preserve">Beryl </w:t>
            </w:r>
            <w:proofErr w:type="spellStart"/>
            <w:r w:rsidRPr="002D6F2A">
              <w:rPr>
                <w:b/>
                <w:sz w:val="22"/>
                <w:szCs w:val="22"/>
              </w:rPr>
              <w:t>Med</w:t>
            </w:r>
            <w:proofErr w:type="spellEnd"/>
            <w:r w:rsidRPr="002D6F2A">
              <w:rPr>
                <w:b/>
                <w:sz w:val="22"/>
                <w:szCs w:val="22"/>
              </w:rPr>
              <w:t xml:space="preserve"> Poland Sp. z o.o.</w:t>
            </w:r>
          </w:p>
          <w:p w14:paraId="4905E670" w14:textId="77777777" w:rsidR="00BB7F46" w:rsidRPr="002D6F2A" w:rsidRDefault="00BB7F46" w:rsidP="007779F5">
            <w:pPr>
              <w:jc w:val="both"/>
              <w:rPr>
                <w:bCs/>
                <w:sz w:val="22"/>
                <w:szCs w:val="22"/>
              </w:rPr>
            </w:pPr>
            <w:r w:rsidRPr="002D6F2A">
              <w:rPr>
                <w:bCs/>
                <w:sz w:val="22"/>
                <w:szCs w:val="22"/>
              </w:rPr>
              <w:t>ul. Łopuszańska 36 /14C</w:t>
            </w:r>
          </w:p>
          <w:p w14:paraId="026637B9" w14:textId="77777777" w:rsidR="00BB7F46" w:rsidRPr="002D6F2A" w:rsidRDefault="00BB7F46" w:rsidP="007779F5">
            <w:pPr>
              <w:jc w:val="both"/>
              <w:rPr>
                <w:bCs/>
                <w:sz w:val="22"/>
                <w:szCs w:val="22"/>
              </w:rPr>
            </w:pPr>
            <w:r w:rsidRPr="002D6F2A">
              <w:rPr>
                <w:bCs/>
                <w:sz w:val="22"/>
                <w:szCs w:val="22"/>
              </w:rPr>
              <w:t>02-220 Warszawa</w:t>
            </w:r>
          </w:p>
          <w:p w14:paraId="2674704D" w14:textId="77777777" w:rsidR="00BB7F46" w:rsidRPr="002D6F2A" w:rsidRDefault="00BB7F46" w:rsidP="007779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>na:</w:t>
            </w:r>
          </w:p>
          <w:p w14:paraId="5C050760" w14:textId="307BD01F" w:rsidR="00BB7F46" w:rsidRPr="002D6F2A" w:rsidRDefault="00BB7F46" w:rsidP="007779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 xml:space="preserve">Pakiet 9 - Ssanie do drenażu opłucnowego z wymiennym wkładem </w:t>
            </w:r>
          </w:p>
          <w:p w14:paraId="47F8D0B5" w14:textId="77777777" w:rsidR="00BB7F46" w:rsidRPr="002D6F2A" w:rsidRDefault="00BB7F46" w:rsidP="007779F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D6F2A">
              <w:rPr>
                <w:color w:val="000000"/>
                <w:sz w:val="22"/>
                <w:szCs w:val="22"/>
              </w:rPr>
              <w:t>Uzasadnienie wyboru:</w:t>
            </w:r>
          </w:p>
          <w:p w14:paraId="2F6B79A2" w14:textId="77777777" w:rsidR="00BB7F46" w:rsidRPr="002D6F2A" w:rsidRDefault="00BB7F46" w:rsidP="007779F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>Jedyna oferta. Spełnia wymagania SWZ.</w:t>
            </w:r>
          </w:p>
        </w:tc>
      </w:tr>
      <w:tr w:rsidR="00BB7F46" w14:paraId="4CF9A2A2" w14:textId="77777777" w:rsidTr="007779F5">
        <w:trPr>
          <w:cantSplit/>
        </w:trPr>
        <w:tc>
          <w:tcPr>
            <w:tcW w:w="9072" w:type="dxa"/>
          </w:tcPr>
          <w:p w14:paraId="55AAB281" w14:textId="77777777" w:rsidR="00BB7F46" w:rsidRPr="002D6F2A" w:rsidRDefault="00BB7F46" w:rsidP="007779F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D6F2A">
              <w:rPr>
                <w:color w:val="000000"/>
                <w:sz w:val="22"/>
                <w:szCs w:val="22"/>
              </w:rPr>
              <w:t xml:space="preserve"> </w:t>
            </w:r>
            <w:r w:rsidRPr="002D6F2A">
              <w:rPr>
                <w:b/>
                <w:sz w:val="22"/>
                <w:szCs w:val="22"/>
              </w:rPr>
              <w:t>SKAMEX Spółka Akcyjna</w:t>
            </w:r>
          </w:p>
          <w:p w14:paraId="108EF062" w14:textId="77777777" w:rsidR="00BB7F46" w:rsidRPr="002D6F2A" w:rsidRDefault="00BB7F46" w:rsidP="007779F5">
            <w:pPr>
              <w:jc w:val="both"/>
              <w:rPr>
                <w:bCs/>
                <w:sz w:val="22"/>
                <w:szCs w:val="22"/>
              </w:rPr>
            </w:pPr>
            <w:r w:rsidRPr="002D6F2A">
              <w:rPr>
                <w:bCs/>
                <w:sz w:val="22"/>
                <w:szCs w:val="22"/>
              </w:rPr>
              <w:t xml:space="preserve">ul. Częstochowska 38/52 </w:t>
            </w:r>
          </w:p>
          <w:p w14:paraId="56A89A32" w14:textId="77777777" w:rsidR="00BB7F46" w:rsidRPr="002D6F2A" w:rsidRDefault="00BB7F46" w:rsidP="007779F5">
            <w:pPr>
              <w:jc w:val="both"/>
              <w:rPr>
                <w:bCs/>
                <w:sz w:val="22"/>
                <w:szCs w:val="22"/>
              </w:rPr>
            </w:pPr>
            <w:r w:rsidRPr="002D6F2A">
              <w:rPr>
                <w:bCs/>
                <w:sz w:val="22"/>
                <w:szCs w:val="22"/>
              </w:rPr>
              <w:t>93-121 Łódź</w:t>
            </w:r>
          </w:p>
          <w:p w14:paraId="1D304BA7" w14:textId="77777777" w:rsidR="00BB7F46" w:rsidRPr="002D6F2A" w:rsidRDefault="00BB7F46" w:rsidP="007779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>na:</w:t>
            </w:r>
          </w:p>
          <w:p w14:paraId="60D31730" w14:textId="18EBFAA6" w:rsidR="00BB7F46" w:rsidRPr="002D6F2A" w:rsidRDefault="00BB7F46" w:rsidP="007779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 xml:space="preserve">Pakiet 10 - Kaniule dla noworodków i wcześniaków </w:t>
            </w:r>
          </w:p>
          <w:p w14:paraId="1D2D7E42" w14:textId="77777777" w:rsidR="00BB7F46" w:rsidRPr="002D6F2A" w:rsidRDefault="00BB7F46" w:rsidP="007779F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D6F2A">
              <w:rPr>
                <w:color w:val="000000"/>
                <w:sz w:val="22"/>
                <w:szCs w:val="22"/>
              </w:rPr>
              <w:t>Uzasadnienie wyboru:</w:t>
            </w:r>
          </w:p>
          <w:p w14:paraId="75515A14" w14:textId="77777777" w:rsidR="00BB7F46" w:rsidRPr="002D6F2A" w:rsidRDefault="00BB7F46" w:rsidP="007779F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>Jedyna oferta. Spełnia wymagania SWZ.</w:t>
            </w:r>
          </w:p>
        </w:tc>
      </w:tr>
      <w:tr w:rsidR="00BB7F46" w14:paraId="2104FBBD" w14:textId="77777777" w:rsidTr="007779F5">
        <w:trPr>
          <w:cantSplit/>
        </w:trPr>
        <w:tc>
          <w:tcPr>
            <w:tcW w:w="9072" w:type="dxa"/>
          </w:tcPr>
          <w:p w14:paraId="1FE0F3F3" w14:textId="77777777" w:rsidR="00BB7F46" w:rsidRPr="002D6F2A" w:rsidRDefault="00BB7F46" w:rsidP="007779F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D6F2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6F2A">
              <w:rPr>
                <w:b/>
                <w:sz w:val="22"/>
                <w:szCs w:val="22"/>
              </w:rPr>
              <w:t>Medlab</w:t>
            </w:r>
            <w:proofErr w:type="spellEnd"/>
            <w:r w:rsidRPr="002D6F2A">
              <w:rPr>
                <w:b/>
                <w:sz w:val="22"/>
                <w:szCs w:val="22"/>
              </w:rPr>
              <w:t xml:space="preserve"> Products Spółka z ograniczoną odpowiedzialnością</w:t>
            </w:r>
          </w:p>
          <w:p w14:paraId="13FB759D" w14:textId="77777777" w:rsidR="00BB7F46" w:rsidRPr="002D6F2A" w:rsidRDefault="00BB7F46" w:rsidP="007779F5">
            <w:pPr>
              <w:jc w:val="both"/>
              <w:rPr>
                <w:bCs/>
                <w:sz w:val="22"/>
                <w:szCs w:val="22"/>
              </w:rPr>
            </w:pPr>
            <w:r w:rsidRPr="002D6F2A">
              <w:rPr>
                <w:bCs/>
                <w:sz w:val="22"/>
                <w:szCs w:val="22"/>
              </w:rPr>
              <w:t xml:space="preserve">ul. Gałczyńskiego 8 </w:t>
            </w:r>
          </w:p>
          <w:p w14:paraId="30DBD4B0" w14:textId="77777777" w:rsidR="00BB7F46" w:rsidRPr="002D6F2A" w:rsidRDefault="00BB7F46" w:rsidP="007779F5">
            <w:pPr>
              <w:jc w:val="both"/>
              <w:rPr>
                <w:bCs/>
                <w:sz w:val="22"/>
                <w:szCs w:val="22"/>
              </w:rPr>
            </w:pPr>
            <w:r w:rsidRPr="002D6F2A">
              <w:rPr>
                <w:bCs/>
                <w:sz w:val="22"/>
                <w:szCs w:val="22"/>
              </w:rPr>
              <w:t>05-090 Raszyn</w:t>
            </w:r>
          </w:p>
          <w:p w14:paraId="7C7B36CE" w14:textId="77777777" w:rsidR="00BB7F46" w:rsidRPr="002D6F2A" w:rsidRDefault="00BB7F46" w:rsidP="007779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>na:</w:t>
            </w:r>
          </w:p>
          <w:p w14:paraId="1DF278FF" w14:textId="2FFB6D6D" w:rsidR="00BB7F46" w:rsidRPr="002D6F2A" w:rsidRDefault="00BB7F46" w:rsidP="007779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 xml:space="preserve">Pakiet 13 - Materiały zużywalne do badań </w:t>
            </w:r>
          </w:p>
          <w:p w14:paraId="7A18815C" w14:textId="77777777" w:rsidR="00BB7F46" w:rsidRPr="002D6F2A" w:rsidRDefault="00BB7F46" w:rsidP="007779F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D6F2A">
              <w:rPr>
                <w:color w:val="000000"/>
                <w:sz w:val="22"/>
                <w:szCs w:val="22"/>
              </w:rPr>
              <w:t>Uzasadnienie wyboru:</w:t>
            </w:r>
          </w:p>
          <w:p w14:paraId="1927A581" w14:textId="77777777" w:rsidR="00BB7F46" w:rsidRPr="002D6F2A" w:rsidRDefault="00BB7F46" w:rsidP="007779F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>Najkorzystniejsza oferta. Spełnia wymagania SWZ.</w:t>
            </w:r>
          </w:p>
        </w:tc>
      </w:tr>
      <w:tr w:rsidR="00BB7F46" w14:paraId="2868B5AC" w14:textId="77777777" w:rsidTr="007779F5">
        <w:trPr>
          <w:cantSplit/>
        </w:trPr>
        <w:tc>
          <w:tcPr>
            <w:tcW w:w="9072" w:type="dxa"/>
          </w:tcPr>
          <w:p w14:paraId="573A4C23" w14:textId="77777777" w:rsidR="00BB7F46" w:rsidRPr="002D6F2A" w:rsidRDefault="00BB7F46" w:rsidP="007779F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D6F2A">
              <w:rPr>
                <w:color w:val="000000"/>
                <w:sz w:val="22"/>
                <w:szCs w:val="22"/>
              </w:rPr>
              <w:t xml:space="preserve"> </w:t>
            </w:r>
            <w:r w:rsidRPr="002D6F2A">
              <w:rPr>
                <w:b/>
                <w:sz w:val="22"/>
                <w:szCs w:val="22"/>
              </w:rPr>
              <w:t xml:space="preserve">Beryl </w:t>
            </w:r>
            <w:proofErr w:type="spellStart"/>
            <w:r w:rsidRPr="002D6F2A">
              <w:rPr>
                <w:b/>
                <w:sz w:val="22"/>
                <w:szCs w:val="22"/>
              </w:rPr>
              <w:t>Med</w:t>
            </w:r>
            <w:proofErr w:type="spellEnd"/>
            <w:r w:rsidRPr="002D6F2A">
              <w:rPr>
                <w:b/>
                <w:sz w:val="22"/>
                <w:szCs w:val="22"/>
              </w:rPr>
              <w:t xml:space="preserve"> Poland Sp. z o.o.</w:t>
            </w:r>
          </w:p>
          <w:p w14:paraId="7287C9AE" w14:textId="77777777" w:rsidR="00BB7F46" w:rsidRPr="002D6F2A" w:rsidRDefault="00BB7F46" w:rsidP="007779F5">
            <w:pPr>
              <w:jc w:val="both"/>
              <w:rPr>
                <w:bCs/>
                <w:sz w:val="22"/>
                <w:szCs w:val="22"/>
              </w:rPr>
            </w:pPr>
            <w:r w:rsidRPr="002D6F2A">
              <w:rPr>
                <w:bCs/>
                <w:sz w:val="22"/>
                <w:szCs w:val="22"/>
              </w:rPr>
              <w:t>ul. Łopuszańska 36 /14C</w:t>
            </w:r>
          </w:p>
          <w:p w14:paraId="5E5118C9" w14:textId="77777777" w:rsidR="00BB7F46" w:rsidRPr="002D6F2A" w:rsidRDefault="00BB7F46" w:rsidP="007779F5">
            <w:pPr>
              <w:jc w:val="both"/>
              <w:rPr>
                <w:bCs/>
                <w:sz w:val="22"/>
                <w:szCs w:val="22"/>
              </w:rPr>
            </w:pPr>
            <w:r w:rsidRPr="002D6F2A">
              <w:rPr>
                <w:bCs/>
                <w:sz w:val="22"/>
                <w:szCs w:val="22"/>
              </w:rPr>
              <w:t>02-220 Warszawa</w:t>
            </w:r>
          </w:p>
          <w:p w14:paraId="6830CB88" w14:textId="77777777" w:rsidR="00BB7F46" w:rsidRPr="002D6F2A" w:rsidRDefault="00BB7F46" w:rsidP="007779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>na:</w:t>
            </w:r>
          </w:p>
          <w:p w14:paraId="32FD0B8E" w14:textId="5BA1AE23" w:rsidR="00BB7F46" w:rsidRPr="002D6F2A" w:rsidRDefault="00BB7F46" w:rsidP="007779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 xml:space="preserve">Pakiet 16 - Ewakuator laparoskopowy </w:t>
            </w:r>
          </w:p>
          <w:p w14:paraId="30B116AF" w14:textId="77777777" w:rsidR="00BB7F46" w:rsidRPr="002D6F2A" w:rsidRDefault="00BB7F46" w:rsidP="007779F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D6F2A">
              <w:rPr>
                <w:color w:val="000000"/>
                <w:sz w:val="22"/>
                <w:szCs w:val="22"/>
              </w:rPr>
              <w:t>Uzasadnienie wyboru:</w:t>
            </w:r>
          </w:p>
          <w:p w14:paraId="14C01816" w14:textId="77777777" w:rsidR="00BB7F46" w:rsidRPr="002D6F2A" w:rsidRDefault="00BB7F46" w:rsidP="007779F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>Najkorzystniejsza oferta. Spełnia wymagania SWZ.</w:t>
            </w:r>
          </w:p>
        </w:tc>
      </w:tr>
      <w:tr w:rsidR="00BB7F46" w14:paraId="3E022BF3" w14:textId="77777777" w:rsidTr="007779F5">
        <w:trPr>
          <w:cantSplit/>
        </w:trPr>
        <w:tc>
          <w:tcPr>
            <w:tcW w:w="9072" w:type="dxa"/>
          </w:tcPr>
          <w:p w14:paraId="540E4B5E" w14:textId="77777777" w:rsidR="00BB7F46" w:rsidRPr="002D6F2A" w:rsidRDefault="00BB7F46" w:rsidP="007779F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D6F2A">
              <w:rPr>
                <w:color w:val="000000"/>
                <w:sz w:val="22"/>
                <w:szCs w:val="22"/>
              </w:rPr>
              <w:t xml:space="preserve"> </w:t>
            </w:r>
            <w:r w:rsidRPr="002D6F2A">
              <w:rPr>
                <w:b/>
                <w:sz w:val="22"/>
                <w:szCs w:val="22"/>
              </w:rPr>
              <w:t>SKAMEX Spółka Akcyjna</w:t>
            </w:r>
          </w:p>
          <w:p w14:paraId="436E44B7" w14:textId="77777777" w:rsidR="00BB7F46" w:rsidRPr="002D6F2A" w:rsidRDefault="00BB7F46" w:rsidP="007779F5">
            <w:pPr>
              <w:jc w:val="both"/>
              <w:rPr>
                <w:bCs/>
                <w:sz w:val="22"/>
                <w:szCs w:val="22"/>
              </w:rPr>
            </w:pPr>
            <w:r w:rsidRPr="002D6F2A">
              <w:rPr>
                <w:bCs/>
                <w:sz w:val="22"/>
                <w:szCs w:val="22"/>
              </w:rPr>
              <w:t xml:space="preserve">ul. Częstochowska 38/52 </w:t>
            </w:r>
          </w:p>
          <w:p w14:paraId="784F0C13" w14:textId="77777777" w:rsidR="00BB7F46" w:rsidRPr="002D6F2A" w:rsidRDefault="00BB7F46" w:rsidP="007779F5">
            <w:pPr>
              <w:jc w:val="both"/>
              <w:rPr>
                <w:bCs/>
                <w:sz w:val="22"/>
                <w:szCs w:val="22"/>
              </w:rPr>
            </w:pPr>
            <w:r w:rsidRPr="002D6F2A">
              <w:rPr>
                <w:bCs/>
                <w:sz w:val="22"/>
                <w:szCs w:val="22"/>
              </w:rPr>
              <w:t>93-121 Łódź</w:t>
            </w:r>
          </w:p>
          <w:p w14:paraId="0B8F2ED0" w14:textId="77777777" w:rsidR="00BB7F46" w:rsidRPr="002D6F2A" w:rsidRDefault="00BB7F46" w:rsidP="007779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>na:</w:t>
            </w:r>
          </w:p>
          <w:p w14:paraId="0F03A96C" w14:textId="64A24FC0" w:rsidR="00BB7F46" w:rsidRPr="002D6F2A" w:rsidRDefault="00BB7F46" w:rsidP="007779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 xml:space="preserve">Pakiet 19 - Rękawice nitrylowe, diagnostyczne, przeznaczone do pracy z cytostatykami </w:t>
            </w:r>
          </w:p>
          <w:p w14:paraId="1A874F21" w14:textId="77777777" w:rsidR="00BB7F46" w:rsidRPr="002D6F2A" w:rsidRDefault="00BB7F46" w:rsidP="007779F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D6F2A">
              <w:rPr>
                <w:color w:val="000000"/>
                <w:sz w:val="22"/>
                <w:szCs w:val="22"/>
              </w:rPr>
              <w:t>Uzasadnienie wyboru:</w:t>
            </w:r>
          </w:p>
          <w:p w14:paraId="53F375FC" w14:textId="77777777" w:rsidR="00BB7F46" w:rsidRPr="002D6F2A" w:rsidRDefault="00BB7F46" w:rsidP="007779F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>Jedyna oferta. Spełnia wymagania SWZ.</w:t>
            </w:r>
          </w:p>
        </w:tc>
      </w:tr>
      <w:tr w:rsidR="00BB7F46" w14:paraId="0EE967E9" w14:textId="77777777" w:rsidTr="007779F5">
        <w:trPr>
          <w:cantSplit/>
        </w:trPr>
        <w:tc>
          <w:tcPr>
            <w:tcW w:w="9072" w:type="dxa"/>
          </w:tcPr>
          <w:p w14:paraId="745CD63A" w14:textId="77777777" w:rsidR="00BB7F46" w:rsidRPr="002D6F2A" w:rsidRDefault="00BB7F46" w:rsidP="007779F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D6F2A">
              <w:rPr>
                <w:color w:val="000000"/>
                <w:sz w:val="22"/>
                <w:szCs w:val="22"/>
              </w:rPr>
              <w:lastRenderedPageBreak/>
              <w:t xml:space="preserve"> </w:t>
            </w:r>
            <w:proofErr w:type="spellStart"/>
            <w:r w:rsidRPr="002D6F2A">
              <w:rPr>
                <w:b/>
                <w:sz w:val="22"/>
                <w:szCs w:val="22"/>
              </w:rPr>
              <w:t>Medlab</w:t>
            </w:r>
            <w:proofErr w:type="spellEnd"/>
            <w:r w:rsidRPr="002D6F2A">
              <w:rPr>
                <w:b/>
                <w:sz w:val="22"/>
                <w:szCs w:val="22"/>
              </w:rPr>
              <w:t xml:space="preserve"> Products Spółka z ograniczoną odpowiedzialnością</w:t>
            </w:r>
          </w:p>
          <w:p w14:paraId="28935DD1" w14:textId="77777777" w:rsidR="00BB7F46" w:rsidRPr="002D6F2A" w:rsidRDefault="00BB7F46" w:rsidP="007779F5">
            <w:pPr>
              <w:jc w:val="both"/>
              <w:rPr>
                <w:bCs/>
                <w:sz w:val="22"/>
                <w:szCs w:val="22"/>
              </w:rPr>
            </w:pPr>
            <w:r w:rsidRPr="002D6F2A">
              <w:rPr>
                <w:bCs/>
                <w:sz w:val="22"/>
                <w:szCs w:val="22"/>
              </w:rPr>
              <w:t xml:space="preserve">ul. Gałczyńskiego 8 </w:t>
            </w:r>
          </w:p>
          <w:p w14:paraId="3882E063" w14:textId="77777777" w:rsidR="00BB7F46" w:rsidRPr="002D6F2A" w:rsidRDefault="00BB7F46" w:rsidP="007779F5">
            <w:pPr>
              <w:jc w:val="both"/>
              <w:rPr>
                <w:bCs/>
                <w:sz w:val="22"/>
                <w:szCs w:val="22"/>
              </w:rPr>
            </w:pPr>
            <w:r w:rsidRPr="002D6F2A">
              <w:rPr>
                <w:bCs/>
                <w:sz w:val="22"/>
                <w:szCs w:val="22"/>
              </w:rPr>
              <w:t>05-090 Raszyn</w:t>
            </w:r>
          </w:p>
          <w:p w14:paraId="0FE6F80E" w14:textId="77777777" w:rsidR="00BB7F46" w:rsidRPr="002D6F2A" w:rsidRDefault="00BB7F46" w:rsidP="007779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>na:</w:t>
            </w:r>
          </w:p>
          <w:p w14:paraId="2AC6EC81" w14:textId="41DA6D30" w:rsidR="00BB7F46" w:rsidRPr="002D6F2A" w:rsidRDefault="00BB7F46" w:rsidP="007779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 xml:space="preserve">Pakiet 25 - Pipety automatyczne i końcówki do pipet </w:t>
            </w:r>
          </w:p>
          <w:p w14:paraId="2C6BEC47" w14:textId="77777777" w:rsidR="00BB7F46" w:rsidRPr="002D6F2A" w:rsidRDefault="00BB7F46" w:rsidP="007779F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D6F2A">
              <w:rPr>
                <w:color w:val="000000"/>
                <w:sz w:val="22"/>
                <w:szCs w:val="22"/>
              </w:rPr>
              <w:t>Uzasadnienie wyboru:</w:t>
            </w:r>
          </w:p>
          <w:p w14:paraId="43542A59" w14:textId="77777777" w:rsidR="00BB7F46" w:rsidRPr="002D6F2A" w:rsidRDefault="00BB7F46" w:rsidP="007779F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>Jedyna oferta. Spełnia wymagania SWZ.</w:t>
            </w:r>
          </w:p>
        </w:tc>
      </w:tr>
      <w:tr w:rsidR="00BB7F46" w14:paraId="49668F2A" w14:textId="77777777" w:rsidTr="007779F5">
        <w:trPr>
          <w:cantSplit/>
        </w:trPr>
        <w:tc>
          <w:tcPr>
            <w:tcW w:w="9072" w:type="dxa"/>
          </w:tcPr>
          <w:p w14:paraId="2B440560" w14:textId="77777777" w:rsidR="00BB7F46" w:rsidRPr="002D6F2A" w:rsidRDefault="00BB7F46" w:rsidP="007779F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D6F2A">
              <w:rPr>
                <w:color w:val="000000"/>
                <w:sz w:val="22"/>
                <w:szCs w:val="22"/>
              </w:rPr>
              <w:t xml:space="preserve"> </w:t>
            </w:r>
            <w:r w:rsidRPr="002D6F2A">
              <w:rPr>
                <w:b/>
                <w:sz w:val="22"/>
                <w:szCs w:val="22"/>
              </w:rPr>
              <w:t xml:space="preserve">Elektro </w:t>
            </w:r>
            <w:proofErr w:type="spellStart"/>
            <w:r w:rsidRPr="002D6F2A">
              <w:rPr>
                <w:b/>
                <w:sz w:val="22"/>
                <w:szCs w:val="22"/>
              </w:rPr>
              <w:t>Med</w:t>
            </w:r>
            <w:proofErr w:type="spellEnd"/>
            <w:r w:rsidRPr="002D6F2A">
              <w:rPr>
                <w:b/>
                <w:sz w:val="22"/>
                <w:szCs w:val="22"/>
              </w:rPr>
              <w:t xml:space="preserve"> Grzegorz </w:t>
            </w:r>
            <w:proofErr w:type="spellStart"/>
            <w:r w:rsidRPr="002D6F2A">
              <w:rPr>
                <w:b/>
                <w:sz w:val="22"/>
                <w:szCs w:val="22"/>
              </w:rPr>
              <w:t>Pałkowski</w:t>
            </w:r>
            <w:proofErr w:type="spellEnd"/>
          </w:p>
          <w:p w14:paraId="6B8F0266" w14:textId="77777777" w:rsidR="00BB7F46" w:rsidRPr="002D6F2A" w:rsidRDefault="00BB7F46" w:rsidP="007779F5">
            <w:pPr>
              <w:jc w:val="both"/>
              <w:rPr>
                <w:bCs/>
                <w:sz w:val="22"/>
                <w:szCs w:val="22"/>
              </w:rPr>
            </w:pPr>
            <w:r w:rsidRPr="002D6F2A">
              <w:rPr>
                <w:bCs/>
                <w:sz w:val="22"/>
                <w:szCs w:val="22"/>
              </w:rPr>
              <w:t xml:space="preserve">ul. Zabierzowska 11 </w:t>
            </w:r>
          </w:p>
          <w:p w14:paraId="685BEAAE" w14:textId="77777777" w:rsidR="00BB7F46" w:rsidRPr="002D6F2A" w:rsidRDefault="00BB7F46" w:rsidP="007779F5">
            <w:pPr>
              <w:jc w:val="both"/>
              <w:rPr>
                <w:bCs/>
                <w:sz w:val="22"/>
                <w:szCs w:val="22"/>
              </w:rPr>
            </w:pPr>
            <w:r w:rsidRPr="002D6F2A">
              <w:rPr>
                <w:bCs/>
                <w:sz w:val="22"/>
                <w:szCs w:val="22"/>
              </w:rPr>
              <w:t>32-005 Niepołomice</w:t>
            </w:r>
          </w:p>
          <w:p w14:paraId="2946F725" w14:textId="77777777" w:rsidR="00BB7F46" w:rsidRPr="002D6F2A" w:rsidRDefault="00BB7F46" w:rsidP="007779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>na:</w:t>
            </w:r>
          </w:p>
          <w:p w14:paraId="2284096E" w14:textId="739BAE9D" w:rsidR="00BB7F46" w:rsidRPr="002D6F2A" w:rsidRDefault="00BB7F46" w:rsidP="007779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 xml:space="preserve">Pakiet 26 - Pojemnik PS </w:t>
            </w:r>
          </w:p>
          <w:p w14:paraId="3E6A8346" w14:textId="77777777" w:rsidR="00BB7F46" w:rsidRPr="002D6F2A" w:rsidRDefault="00BB7F46" w:rsidP="007779F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D6F2A">
              <w:rPr>
                <w:color w:val="000000"/>
                <w:sz w:val="22"/>
                <w:szCs w:val="22"/>
              </w:rPr>
              <w:t>Uzasadnienie wyboru:</w:t>
            </w:r>
          </w:p>
          <w:p w14:paraId="173AE4C1" w14:textId="77777777" w:rsidR="00BB7F46" w:rsidRPr="002D6F2A" w:rsidRDefault="00BB7F46" w:rsidP="007779F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>Najkorzystniejsza oferta. Spełnia wymagania SWZ.</w:t>
            </w:r>
          </w:p>
        </w:tc>
      </w:tr>
      <w:tr w:rsidR="00BB7F46" w14:paraId="4F7636A3" w14:textId="77777777" w:rsidTr="007779F5">
        <w:trPr>
          <w:cantSplit/>
        </w:trPr>
        <w:tc>
          <w:tcPr>
            <w:tcW w:w="9072" w:type="dxa"/>
          </w:tcPr>
          <w:p w14:paraId="7E8F09EF" w14:textId="77777777" w:rsidR="00BB7F46" w:rsidRPr="002D6F2A" w:rsidRDefault="00BB7F46" w:rsidP="007779F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D6F2A">
              <w:rPr>
                <w:color w:val="000000"/>
                <w:sz w:val="22"/>
                <w:szCs w:val="22"/>
              </w:rPr>
              <w:t xml:space="preserve"> </w:t>
            </w:r>
            <w:r w:rsidRPr="002D6F2A">
              <w:rPr>
                <w:b/>
                <w:sz w:val="22"/>
                <w:szCs w:val="22"/>
              </w:rPr>
              <w:t>SKAMEX Spółka Akcyjna</w:t>
            </w:r>
          </w:p>
          <w:p w14:paraId="507D0132" w14:textId="77777777" w:rsidR="00BB7F46" w:rsidRPr="002D6F2A" w:rsidRDefault="00BB7F46" w:rsidP="007779F5">
            <w:pPr>
              <w:jc w:val="both"/>
              <w:rPr>
                <w:bCs/>
                <w:sz w:val="22"/>
                <w:szCs w:val="22"/>
              </w:rPr>
            </w:pPr>
            <w:r w:rsidRPr="002D6F2A">
              <w:rPr>
                <w:bCs/>
                <w:sz w:val="22"/>
                <w:szCs w:val="22"/>
              </w:rPr>
              <w:t xml:space="preserve">ul. Częstochowska 38/52 </w:t>
            </w:r>
          </w:p>
          <w:p w14:paraId="66A3C03E" w14:textId="77777777" w:rsidR="00BB7F46" w:rsidRPr="002D6F2A" w:rsidRDefault="00BB7F46" w:rsidP="007779F5">
            <w:pPr>
              <w:jc w:val="both"/>
              <w:rPr>
                <w:bCs/>
                <w:sz w:val="22"/>
                <w:szCs w:val="22"/>
              </w:rPr>
            </w:pPr>
            <w:r w:rsidRPr="002D6F2A">
              <w:rPr>
                <w:bCs/>
                <w:sz w:val="22"/>
                <w:szCs w:val="22"/>
              </w:rPr>
              <w:t>93-121 Łódź</w:t>
            </w:r>
          </w:p>
          <w:p w14:paraId="3312E5A3" w14:textId="77777777" w:rsidR="00BB7F46" w:rsidRPr="002D6F2A" w:rsidRDefault="00BB7F46" w:rsidP="007779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>na:</w:t>
            </w:r>
          </w:p>
          <w:p w14:paraId="77007341" w14:textId="693F0887" w:rsidR="00BB7F46" w:rsidRPr="002D6F2A" w:rsidRDefault="00BB7F46" w:rsidP="007779F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>Pakiet 27 - Rękawice diagnostyczne,</w:t>
            </w:r>
            <w:r w:rsidR="002D6F2A" w:rsidRPr="002D6F2A">
              <w:rPr>
                <w:sz w:val="22"/>
                <w:szCs w:val="22"/>
              </w:rPr>
              <w:t xml:space="preserve"> </w:t>
            </w:r>
            <w:r w:rsidRPr="002D6F2A">
              <w:rPr>
                <w:sz w:val="22"/>
                <w:szCs w:val="22"/>
              </w:rPr>
              <w:t xml:space="preserve">bezpudrowe o przedłużonym mankiecie </w:t>
            </w:r>
          </w:p>
          <w:p w14:paraId="67528B08" w14:textId="77777777" w:rsidR="00BB7F46" w:rsidRPr="002D6F2A" w:rsidRDefault="00BB7F46" w:rsidP="007779F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D6F2A">
              <w:rPr>
                <w:color w:val="000000"/>
                <w:sz w:val="22"/>
                <w:szCs w:val="22"/>
              </w:rPr>
              <w:t>Uzasadnienie wyboru:</w:t>
            </w:r>
          </w:p>
          <w:p w14:paraId="64ACAD03" w14:textId="77777777" w:rsidR="00BB7F46" w:rsidRPr="002D6F2A" w:rsidRDefault="00BB7F46" w:rsidP="007779F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D6F2A">
              <w:rPr>
                <w:sz w:val="22"/>
                <w:szCs w:val="22"/>
              </w:rPr>
              <w:t>Jedyna oferta. Spełnia wymagania SWZ.</w:t>
            </w:r>
          </w:p>
        </w:tc>
      </w:tr>
    </w:tbl>
    <w:p w14:paraId="051AF04C" w14:textId="77777777" w:rsidR="003A0AFC" w:rsidRPr="00756CDA" w:rsidRDefault="00BB7F46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360"/>
        <w:gridCol w:w="1984"/>
        <w:gridCol w:w="1560"/>
      </w:tblGrid>
      <w:tr w:rsidR="00211A34" w:rsidRPr="00834EF4" w14:paraId="3D901806" w14:textId="77777777" w:rsidTr="002D6F2A">
        <w:tc>
          <w:tcPr>
            <w:tcW w:w="2169" w:type="dxa"/>
            <w:shd w:val="clear" w:color="auto" w:fill="F3F3F3"/>
            <w:vAlign w:val="center"/>
          </w:tcPr>
          <w:p w14:paraId="7581485B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7BC1C676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3360" w:type="dxa"/>
            <w:shd w:val="clear" w:color="auto" w:fill="F3F3F3"/>
          </w:tcPr>
          <w:p w14:paraId="53E7A35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4" w:type="dxa"/>
            <w:shd w:val="clear" w:color="auto" w:fill="F3F3F3"/>
          </w:tcPr>
          <w:p w14:paraId="7873026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F30C8B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BB7F46" w:rsidRPr="00834EF4" w14:paraId="5353E836" w14:textId="77777777" w:rsidTr="002D6F2A">
        <w:tc>
          <w:tcPr>
            <w:tcW w:w="2169" w:type="dxa"/>
            <w:shd w:val="clear" w:color="auto" w:fill="auto"/>
          </w:tcPr>
          <w:p w14:paraId="5BF68368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7F46">
              <w:rPr>
                <w:sz w:val="20"/>
                <w:szCs w:val="20"/>
              </w:rPr>
              <w:t>Pakiet 2 - Materiały do gazometrii dla noworodków i dzieci</w:t>
            </w:r>
          </w:p>
        </w:tc>
        <w:tc>
          <w:tcPr>
            <w:tcW w:w="3360" w:type="dxa"/>
            <w:shd w:val="clear" w:color="auto" w:fill="auto"/>
          </w:tcPr>
          <w:p w14:paraId="1B1C15D5" w14:textId="77777777" w:rsidR="00BB7F46" w:rsidRPr="00211A34" w:rsidRDefault="00BB7F46" w:rsidP="007779F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B7F46">
              <w:rPr>
                <w:b/>
                <w:bCs/>
                <w:sz w:val="20"/>
                <w:szCs w:val="20"/>
              </w:rPr>
              <w:t>Medlab</w:t>
            </w:r>
            <w:proofErr w:type="spellEnd"/>
            <w:r w:rsidRPr="00BB7F46">
              <w:rPr>
                <w:b/>
                <w:bCs/>
                <w:sz w:val="20"/>
                <w:szCs w:val="20"/>
              </w:rPr>
              <w:t xml:space="preserve"> Products Spółka z ograniczoną odpowiedzialnością</w:t>
            </w:r>
          </w:p>
          <w:p w14:paraId="1F7E592F" w14:textId="77777777" w:rsidR="00BB7F46" w:rsidRPr="00211A34" w:rsidRDefault="00BB7F46" w:rsidP="007779F5">
            <w:pPr>
              <w:rPr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ul. Gałczyńskiego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8</w:t>
            </w:r>
          </w:p>
          <w:p w14:paraId="4D301A85" w14:textId="77777777" w:rsidR="00BB7F46" w:rsidRPr="00211A34" w:rsidRDefault="00BB7F46" w:rsidP="007779F5">
            <w:pPr>
              <w:spacing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05-090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Raszyn</w:t>
            </w:r>
          </w:p>
        </w:tc>
        <w:tc>
          <w:tcPr>
            <w:tcW w:w="1984" w:type="dxa"/>
            <w:shd w:val="clear" w:color="auto" w:fill="auto"/>
          </w:tcPr>
          <w:p w14:paraId="49762DDE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CA7769" w14:textId="77777777" w:rsidR="00BB7F46" w:rsidRPr="00211A34" w:rsidRDefault="00BB7F46" w:rsidP="007779F5">
            <w:pPr>
              <w:jc w:val="center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 xml:space="preserve">  500,00</w:t>
            </w:r>
          </w:p>
        </w:tc>
      </w:tr>
      <w:tr w:rsidR="00BB7F46" w:rsidRPr="00834EF4" w14:paraId="4E716369" w14:textId="77777777" w:rsidTr="002D6F2A">
        <w:tc>
          <w:tcPr>
            <w:tcW w:w="2169" w:type="dxa"/>
            <w:shd w:val="clear" w:color="auto" w:fill="auto"/>
          </w:tcPr>
          <w:p w14:paraId="55003D20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7F46">
              <w:rPr>
                <w:sz w:val="20"/>
                <w:szCs w:val="20"/>
              </w:rPr>
              <w:t>Pakiet 3 - Zestawy urologiczne</w:t>
            </w:r>
          </w:p>
        </w:tc>
        <w:tc>
          <w:tcPr>
            <w:tcW w:w="3360" w:type="dxa"/>
            <w:shd w:val="clear" w:color="auto" w:fill="auto"/>
          </w:tcPr>
          <w:p w14:paraId="0535E8D8" w14:textId="77777777" w:rsidR="00BB7F46" w:rsidRPr="00211A34" w:rsidRDefault="00BB7F46" w:rsidP="007779F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B7F46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00324F62" w14:textId="77777777" w:rsidR="00BB7F46" w:rsidRPr="00211A34" w:rsidRDefault="00BB7F46" w:rsidP="007779F5">
            <w:pPr>
              <w:rPr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38/52</w:t>
            </w:r>
          </w:p>
          <w:p w14:paraId="251C1CD3" w14:textId="77777777" w:rsidR="00BB7F46" w:rsidRPr="00211A34" w:rsidRDefault="00BB7F46" w:rsidP="007779F5">
            <w:pPr>
              <w:spacing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Łódź</w:t>
            </w:r>
          </w:p>
        </w:tc>
        <w:tc>
          <w:tcPr>
            <w:tcW w:w="1984" w:type="dxa"/>
            <w:shd w:val="clear" w:color="auto" w:fill="auto"/>
          </w:tcPr>
          <w:p w14:paraId="428A834D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DBEF1F" w14:textId="77777777" w:rsidR="00BB7F46" w:rsidRPr="00211A34" w:rsidRDefault="00BB7F46" w:rsidP="007779F5">
            <w:pPr>
              <w:jc w:val="center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 xml:space="preserve">  500,00</w:t>
            </w:r>
          </w:p>
        </w:tc>
      </w:tr>
      <w:tr w:rsidR="00BB7F46" w:rsidRPr="00834EF4" w14:paraId="33B9D8B9" w14:textId="77777777" w:rsidTr="002D6F2A">
        <w:tc>
          <w:tcPr>
            <w:tcW w:w="2169" w:type="dxa"/>
            <w:shd w:val="clear" w:color="auto" w:fill="auto"/>
          </w:tcPr>
          <w:p w14:paraId="6EFF833E" w14:textId="67793FD2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7F46">
              <w:rPr>
                <w:sz w:val="20"/>
                <w:szCs w:val="20"/>
              </w:rPr>
              <w:t xml:space="preserve">Pakiet 4 - </w:t>
            </w:r>
            <w:r w:rsidR="002D6F2A" w:rsidRPr="00BB7F46">
              <w:rPr>
                <w:sz w:val="20"/>
                <w:szCs w:val="20"/>
              </w:rPr>
              <w:t>Endostaplery</w:t>
            </w:r>
          </w:p>
        </w:tc>
        <w:tc>
          <w:tcPr>
            <w:tcW w:w="3360" w:type="dxa"/>
            <w:shd w:val="clear" w:color="auto" w:fill="auto"/>
          </w:tcPr>
          <w:p w14:paraId="5B5AC208" w14:textId="77777777" w:rsidR="00BB7F46" w:rsidRPr="00211A34" w:rsidRDefault="00BB7F46" w:rsidP="007779F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B7F46">
              <w:rPr>
                <w:b/>
                <w:bCs/>
                <w:sz w:val="20"/>
                <w:szCs w:val="20"/>
              </w:rPr>
              <w:t>SUN-MED Spółka Cywilna</w:t>
            </w:r>
          </w:p>
          <w:p w14:paraId="43D284F2" w14:textId="77777777" w:rsidR="00BB7F46" w:rsidRPr="00211A34" w:rsidRDefault="00BB7F46" w:rsidP="007779F5">
            <w:pPr>
              <w:rPr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ul. Franciszkańska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104/112</w:t>
            </w:r>
          </w:p>
          <w:p w14:paraId="7E432229" w14:textId="77777777" w:rsidR="00BB7F46" w:rsidRPr="00211A34" w:rsidRDefault="00BB7F46" w:rsidP="007779F5">
            <w:pPr>
              <w:spacing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Łódź</w:t>
            </w:r>
          </w:p>
        </w:tc>
        <w:tc>
          <w:tcPr>
            <w:tcW w:w="1984" w:type="dxa"/>
            <w:shd w:val="clear" w:color="auto" w:fill="auto"/>
          </w:tcPr>
          <w:p w14:paraId="70826E76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D4908A" w14:textId="77777777" w:rsidR="00BB7F46" w:rsidRPr="00211A34" w:rsidRDefault="00BB7F46" w:rsidP="007779F5">
            <w:pPr>
              <w:jc w:val="center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 xml:space="preserve">  0,00</w:t>
            </w:r>
          </w:p>
        </w:tc>
      </w:tr>
      <w:tr w:rsidR="00BB7F46" w:rsidRPr="00834EF4" w14:paraId="47DEA4A3" w14:textId="77777777" w:rsidTr="002D6F2A">
        <w:tc>
          <w:tcPr>
            <w:tcW w:w="2169" w:type="dxa"/>
            <w:shd w:val="clear" w:color="auto" w:fill="auto"/>
          </w:tcPr>
          <w:p w14:paraId="7BBBFBD5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7F46">
              <w:rPr>
                <w:sz w:val="20"/>
                <w:szCs w:val="20"/>
              </w:rPr>
              <w:t>Pakiet 4 - Endostapley</w:t>
            </w:r>
          </w:p>
        </w:tc>
        <w:tc>
          <w:tcPr>
            <w:tcW w:w="3360" w:type="dxa"/>
            <w:shd w:val="clear" w:color="auto" w:fill="auto"/>
          </w:tcPr>
          <w:p w14:paraId="75B91748" w14:textId="77777777" w:rsidR="00BB7F46" w:rsidRPr="00211A34" w:rsidRDefault="00BB7F46" w:rsidP="007779F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B7F46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BB7F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7F46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BB7F46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58BF1D91" w14:textId="77777777" w:rsidR="00BB7F46" w:rsidRPr="00211A34" w:rsidRDefault="00BB7F46" w:rsidP="007779F5">
            <w:pPr>
              <w:rPr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14</w:t>
            </w:r>
          </w:p>
          <w:p w14:paraId="36DE199F" w14:textId="77777777" w:rsidR="00BB7F46" w:rsidRPr="00211A34" w:rsidRDefault="00BB7F46" w:rsidP="007779F5">
            <w:pPr>
              <w:spacing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Nowy Tomyśl</w:t>
            </w:r>
          </w:p>
        </w:tc>
        <w:tc>
          <w:tcPr>
            <w:tcW w:w="1984" w:type="dxa"/>
            <w:shd w:val="clear" w:color="auto" w:fill="auto"/>
          </w:tcPr>
          <w:p w14:paraId="0189A95B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32AB34" w14:textId="77777777" w:rsidR="00BB7F46" w:rsidRPr="00211A34" w:rsidRDefault="00BB7F46" w:rsidP="007779F5">
            <w:pPr>
              <w:jc w:val="center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 xml:space="preserve">  500,00</w:t>
            </w:r>
          </w:p>
        </w:tc>
      </w:tr>
      <w:tr w:rsidR="00BB7F46" w:rsidRPr="00834EF4" w14:paraId="10DAD6B2" w14:textId="77777777" w:rsidTr="002D6F2A">
        <w:tc>
          <w:tcPr>
            <w:tcW w:w="2169" w:type="dxa"/>
            <w:shd w:val="clear" w:color="auto" w:fill="auto"/>
          </w:tcPr>
          <w:p w14:paraId="435ECFC7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7F46">
              <w:rPr>
                <w:sz w:val="20"/>
                <w:szCs w:val="20"/>
              </w:rPr>
              <w:t>Pakiet 6 - Siatki polipropylenowe niewchłanialne</w:t>
            </w:r>
          </w:p>
        </w:tc>
        <w:tc>
          <w:tcPr>
            <w:tcW w:w="3360" w:type="dxa"/>
            <w:shd w:val="clear" w:color="auto" w:fill="auto"/>
          </w:tcPr>
          <w:p w14:paraId="2755DD43" w14:textId="3192587F" w:rsidR="00BB7F46" w:rsidRPr="00211A34" w:rsidRDefault="00BB7F46" w:rsidP="007779F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B7F46">
              <w:rPr>
                <w:b/>
                <w:bCs/>
                <w:sz w:val="20"/>
                <w:szCs w:val="20"/>
              </w:rPr>
              <w:t>Medicus</w:t>
            </w:r>
            <w:proofErr w:type="spellEnd"/>
            <w:r w:rsidRPr="00BB7F46">
              <w:rPr>
                <w:b/>
                <w:bCs/>
                <w:sz w:val="20"/>
                <w:szCs w:val="20"/>
              </w:rPr>
              <w:t xml:space="preserve"> Sp</w:t>
            </w:r>
            <w:r w:rsidR="002D6F2A">
              <w:rPr>
                <w:b/>
                <w:bCs/>
                <w:sz w:val="20"/>
                <w:szCs w:val="20"/>
              </w:rPr>
              <w:t>.</w:t>
            </w:r>
            <w:r w:rsidRPr="00BB7F46">
              <w:rPr>
                <w:b/>
                <w:bCs/>
                <w:sz w:val="20"/>
                <w:szCs w:val="20"/>
              </w:rPr>
              <w:t xml:space="preserve"> z o.o. S.K.A.</w:t>
            </w:r>
          </w:p>
          <w:p w14:paraId="24161042" w14:textId="77777777" w:rsidR="00BB7F46" w:rsidRPr="00211A34" w:rsidRDefault="00BB7F46" w:rsidP="007779F5">
            <w:pPr>
              <w:rPr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ul. Browarowa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21</w:t>
            </w:r>
          </w:p>
          <w:p w14:paraId="7D7A814D" w14:textId="77777777" w:rsidR="00BB7F46" w:rsidRPr="00211A34" w:rsidRDefault="00BB7F46" w:rsidP="007779F5">
            <w:pPr>
              <w:spacing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Tychy</w:t>
            </w:r>
          </w:p>
        </w:tc>
        <w:tc>
          <w:tcPr>
            <w:tcW w:w="1984" w:type="dxa"/>
            <w:shd w:val="clear" w:color="auto" w:fill="auto"/>
          </w:tcPr>
          <w:p w14:paraId="5FBF5232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C11F4E" w14:textId="77777777" w:rsidR="00BB7F46" w:rsidRPr="00211A34" w:rsidRDefault="00BB7F46" w:rsidP="007779F5">
            <w:pPr>
              <w:jc w:val="center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 xml:space="preserve">  500,00</w:t>
            </w:r>
          </w:p>
        </w:tc>
      </w:tr>
      <w:tr w:rsidR="00BB7F46" w:rsidRPr="00834EF4" w14:paraId="26078244" w14:textId="77777777" w:rsidTr="002D6F2A">
        <w:tc>
          <w:tcPr>
            <w:tcW w:w="2169" w:type="dxa"/>
            <w:shd w:val="clear" w:color="auto" w:fill="auto"/>
          </w:tcPr>
          <w:p w14:paraId="366B1899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7F46">
              <w:rPr>
                <w:sz w:val="20"/>
                <w:szCs w:val="20"/>
              </w:rPr>
              <w:t>Pakiet 6 - Siatki polipropylenowe niewchłanialne</w:t>
            </w:r>
          </w:p>
        </w:tc>
        <w:tc>
          <w:tcPr>
            <w:tcW w:w="3360" w:type="dxa"/>
            <w:shd w:val="clear" w:color="auto" w:fill="auto"/>
          </w:tcPr>
          <w:p w14:paraId="459B6652" w14:textId="77777777" w:rsidR="00BB7F46" w:rsidRPr="00211A34" w:rsidRDefault="00BB7F46" w:rsidP="007779F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B7F46">
              <w:rPr>
                <w:b/>
                <w:bCs/>
                <w:sz w:val="20"/>
                <w:szCs w:val="20"/>
              </w:rPr>
              <w:t>YAVO Sp. z o. o.</w:t>
            </w:r>
          </w:p>
          <w:p w14:paraId="75B12F3A" w14:textId="77777777" w:rsidR="00BB7F46" w:rsidRPr="00211A34" w:rsidRDefault="00BB7F46" w:rsidP="007779F5">
            <w:pPr>
              <w:rPr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ul. 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17</w:t>
            </w:r>
          </w:p>
          <w:p w14:paraId="296DC34D" w14:textId="77777777" w:rsidR="00BB7F46" w:rsidRPr="00211A34" w:rsidRDefault="00BB7F46" w:rsidP="007779F5">
            <w:pPr>
              <w:spacing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Bełchatów</w:t>
            </w:r>
          </w:p>
        </w:tc>
        <w:tc>
          <w:tcPr>
            <w:tcW w:w="1984" w:type="dxa"/>
            <w:shd w:val="clear" w:color="auto" w:fill="auto"/>
          </w:tcPr>
          <w:p w14:paraId="72EA24EE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1 - Cena - 468.55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97B500" w14:textId="77777777" w:rsidR="00BB7F46" w:rsidRPr="00211A34" w:rsidRDefault="00BB7F46" w:rsidP="007779F5">
            <w:pPr>
              <w:jc w:val="center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 xml:space="preserve">  468,55</w:t>
            </w:r>
          </w:p>
        </w:tc>
      </w:tr>
      <w:tr w:rsidR="00BB7F46" w:rsidRPr="00834EF4" w14:paraId="6E091527" w14:textId="77777777" w:rsidTr="002D6F2A">
        <w:tc>
          <w:tcPr>
            <w:tcW w:w="2169" w:type="dxa"/>
            <w:shd w:val="clear" w:color="auto" w:fill="auto"/>
          </w:tcPr>
          <w:p w14:paraId="091D2633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7F46">
              <w:rPr>
                <w:sz w:val="20"/>
                <w:szCs w:val="20"/>
              </w:rPr>
              <w:t>Pakiet 9 - Ssanie do drenażu opłucnowego z wymiennym wkładem</w:t>
            </w:r>
          </w:p>
        </w:tc>
        <w:tc>
          <w:tcPr>
            <w:tcW w:w="3360" w:type="dxa"/>
            <w:shd w:val="clear" w:color="auto" w:fill="auto"/>
          </w:tcPr>
          <w:p w14:paraId="3E4F2E8C" w14:textId="77777777" w:rsidR="00BB7F46" w:rsidRPr="00211A34" w:rsidRDefault="00BB7F46" w:rsidP="007779F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B7F46">
              <w:rPr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BB7F46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BB7F46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7EB9774A" w14:textId="77777777" w:rsidR="00BB7F46" w:rsidRPr="00211A34" w:rsidRDefault="00BB7F46" w:rsidP="007779F5">
            <w:pPr>
              <w:rPr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ul. Łopuszańska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36/14C</w:t>
            </w:r>
          </w:p>
          <w:p w14:paraId="2C224832" w14:textId="77777777" w:rsidR="00BB7F46" w:rsidRPr="00211A34" w:rsidRDefault="00BB7F46" w:rsidP="007779F5">
            <w:pPr>
              <w:spacing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lastRenderedPageBreak/>
              <w:t>02-220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3A3878D0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lastRenderedPageBreak/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7F8474" w14:textId="77777777" w:rsidR="00BB7F46" w:rsidRPr="00211A34" w:rsidRDefault="00BB7F46" w:rsidP="007779F5">
            <w:pPr>
              <w:jc w:val="center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 xml:space="preserve">  500,00</w:t>
            </w:r>
          </w:p>
        </w:tc>
      </w:tr>
      <w:tr w:rsidR="00BB7F46" w:rsidRPr="00834EF4" w14:paraId="2A8401E8" w14:textId="77777777" w:rsidTr="002D6F2A">
        <w:tc>
          <w:tcPr>
            <w:tcW w:w="2169" w:type="dxa"/>
            <w:shd w:val="clear" w:color="auto" w:fill="auto"/>
          </w:tcPr>
          <w:p w14:paraId="6D7D7027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7F46">
              <w:rPr>
                <w:sz w:val="20"/>
                <w:szCs w:val="20"/>
              </w:rPr>
              <w:t>Pakiet 10 - Kaniule dla noworodków i wcześniaków</w:t>
            </w:r>
          </w:p>
        </w:tc>
        <w:tc>
          <w:tcPr>
            <w:tcW w:w="3360" w:type="dxa"/>
            <w:shd w:val="clear" w:color="auto" w:fill="auto"/>
          </w:tcPr>
          <w:p w14:paraId="00447318" w14:textId="77777777" w:rsidR="00BB7F46" w:rsidRPr="00211A34" w:rsidRDefault="00BB7F46" w:rsidP="007779F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B7F46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5D001AFC" w14:textId="77777777" w:rsidR="00BB7F46" w:rsidRPr="00211A34" w:rsidRDefault="00BB7F46" w:rsidP="007779F5">
            <w:pPr>
              <w:rPr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38/52</w:t>
            </w:r>
          </w:p>
          <w:p w14:paraId="68182963" w14:textId="77777777" w:rsidR="00BB7F46" w:rsidRPr="00211A34" w:rsidRDefault="00BB7F46" w:rsidP="007779F5">
            <w:pPr>
              <w:spacing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Łódź</w:t>
            </w:r>
          </w:p>
        </w:tc>
        <w:tc>
          <w:tcPr>
            <w:tcW w:w="1984" w:type="dxa"/>
            <w:shd w:val="clear" w:color="auto" w:fill="auto"/>
          </w:tcPr>
          <w:p w14:paraId="01F89C27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8B27D6" w14:textId="77777777" w:rsidR="00BB7F46" w:rsidRPr="00211A34" w:rsidRDefault="00BB7F46" w:rsidP="007779F5">
            <w:pPr>
              <w:jc w:val="center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 xml:space="preserve">  500,00</w:t>
            </w:r>
          </w:p>
        </w:tc>
      </w:tr>
      <w:tr w:rsidR="00BB7F46" w:rsidRPr="00834EF4" w14:paraId="6E3A0345" w14:textId="77777777" w:rsidTr="002D6F2A">
        <w:tc>
          <w:tcPr>
            <w:tcW w:w="2169" w:type="dxa"/>
            <w:shd w:val="clear" w:color="auto" w:fill="auto"/>
          </w:tcPr>
          <w:p w14:paraId="2549DE80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7F46">
              <w:rPr>
                <w:sz w:val="20"/>
                <w:szCs w:val="20"/>
              </w:rPr>
              <w:t>Pakiet 13 - Materiały zużywalne do badań</w:t>
            </w:r>
          </w:p>
        </w:tc>
        <w:tc>
          <w:tcPr>
            <w:tcW w:w="3360" w:type="dxa"/>
            <w:shd w:val="clear" w:color="auto" w:fill="auto"/>
          </w:tcPr>
          <w:p w14:paraId="1DE99757" w14:textId="77777777" w:rsidR="00BB7F46" w:rsidRPr="00211A34" w:rsidRDefault="00BB7F46" w:rsidP="007779F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B7F46">
              <w:rPr>
                <w:b/>
                <w:bCs/>
                <w:sz w:val="20"/>
                <w:szCs w:val="20"/>
              </w:rPr>
              <w:t>"MAR-FOUR" Marian Siekierski</w:t>
            </w:r>
          </w:p>
          <w:p w14:paraId="255F98FB" w14:textId="77777777" w:rsidR="00BB7F46" w:rsidRPr="00211A34" w:rsidRDefault="00BB7F46" w:rsidP="007779F5">
            <w:pPr>
              <w:rPr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ul. Srebrzyńska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5/7</w:t>
            </w:r>
          </w:p>
          <w:p w14:paraId="5F7CADBF" w14:textId="77777777" w:rsidR="00BB7F46" w:rsidRPr="00211A34" w:rsidRDefault="00BB7F46" w:rsidP="007779F5">
            <w:pPr>
              <w:spacing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95-050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Konstantynów Łódzki</w:t>
            </w:r>
          </w:p>
        </w:tc>
        <w:tc>
          <w:tcPr>
            <w:tcW w:w="1984" w:type="dxa"/>
            <w:shd w:val="clear" w:color="auto" w:fill="auto"/>
          </w:tcPr>
          <w:p w14:paraId="4D226D0D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BE5E72" w14:textId="77777777" w:rsidR="00BB7F46" w:rsidRPr="00211A34" w:rsidRDefault="00BB7F46" w:rsidP="007779F5">
            <w:pPr>
              <w:jc w:val="center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 xml:space="preserve">  0,00</w:t>
            </w:r>
          </w:p>
        </w:tc>
      </w:tr>
      <w:tr w:rsidR="00BB7F46" w:rsidRPr="00834EF4" w14:paraId="74F2C347" w14:textId="77777777" w:rsidTr="002D6F2A">
        <w:tc>
          <w:tcPr>
            <w:tcW w:w="2169" w:type="dxa"/>
            <w:shd w:val="clear" w:color="auto" w:fill="auto"/>
          </w:tcPr>
          <w:p w14:paraId="429C4F53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7F46">
              <w:rPr>
                <w:sz w:val="20"/>
                <w:szCs w:val="20"/>
              </w:rPr>
              <w:t>Pakiet 13 - Materiały zużywalne do badań</w:t>
            </w:r>
          </w:p>
        </w:tc>
        <w:tc>
          <w:tcPr>
            <w:tcW w:w="3360" w:type="dxa"/>
            <w:shd w:val="clear" w:color="auto" w:fill="auto"/>
          </w:tcPr>
          <w:p w14:paraId="019BF44E" w14:textId="77777777" w:rsidR="00BB7F46" w:rsidRPr="00211A34" w:rsidRDefault="00BB7F46" w:rsidP="007779F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B7F46">
              <w:rPr>
                <w:b/>
                <w:bCs/>
                <w:sz w:val="20"/>
                <w:szCs w:val="20"/>
              </w:rPr>
              <w:t>Medlab</w:t>
            </w:r>
            <w:proofErr w:type="spellEnd"/>
            <w:r w:rsidRPr="00BB7F46">
              <w:rPr>
                <w:b/>
                <w:bCs/>
                <w:sz w:val="20"/>
                <w:szCs w:val="20"/>
              </w:rPr>
              <w:t xml:space="preserve"> Products Spółka z ograniczoną odpowiedzialnością</w:t>
            </w:r>
          </w:p>
          <w:p w14:paraId="56F7FCF2" w14:textId="77777777" w:rsidR="00BB7F46" w:rsidRPr="00211A34" w:rsidRDefault="00BB7F46" w:rsidP="007779F5">
            <w:pPr>
              <w:rPr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ul. Gałczyńskiego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8</w:t>
            </w:r>
          </w:p>
          <w:p w14:paraId="02AFBAFE" w14:textId="77777777" w:rsidR="00BB7F46" w:rsidRPr="00211A34" w:rsidRDefault="00BB7F46" w:rsidP="007779F5">
            <w:pPr>
              <w:spacing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05-090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Raszyn</w:t>
            </w:r>
          </w:p>
        </w:tc>
        <w:tc>
          <w:tcPr>
            <w:tcW w:w="1984" w:type="dxa"/>
            <w:shd w:val="clear" w:color="auto" w:fill="auto"/>
          </w:tcPr>
          <w:p w14:paraId="2AA55081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0E417B" w14:textId="77777777" w:rsidR="00BB7F46" w:rsidRPr="00211A34" w:rsidRDefault="00BB7F46" w:rsidP="007779F5">
            <w:pPr>
              <w:jc w:val="center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 xml:space="preserve">  500,00</w:t>
            </w:r>
          </w:p>
        </w:tc>
      </w:tr>
      <w:tr w:rsidR="00BB7F46" w:rsidRPr="00834EF4" w14:paraId="57653635" w14:textId="77777777" w:rsidTr="002D6F2A">
        <w:tc>
          <w:tcPr>
            <w:tcW w:w="2169" w:type="dxa"/>
            <w:shd w:val="clear" w:color="auto" w:fill="auto"/>
          </w:tcPr>
          <w:p w14:paraId="203A7275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7F46">
              <w:rPr>
                <w:sz w:val="20"/>
                <w:szCs w:val="20"/>
              </w:rPr>
              <w:t>Pakiet 16 - Ewakuator laparoskopowy</w:t>
            </w:r>
          </w:p>
        </w:tc>
        <w:tc>
          <w:tcPr>
            <w:tcW w:w="3360" w:type="dxa"/>
            <w:shd w:val="clear" w:color="auto" w:fill="auto"/>
          </w:tcPr>
          <w:p w14:paraId="7D45A920" w14:textId="77777777" w:rsidR="00BB7F46" w:rsidRPr="00211A34" w:rsidRDefault="00BB7F46" w:rsidP="007779F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B7F46">
              <w:rPr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BB7F46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BB7F46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74761A6C" w14:textId="77777777" w:rsidR="00BB7F46" w:rsidRPr="00211A34" w:rsidRDefault="00BB7F46" w:rsidP="007779F5">
            <w:pPr>
              <w:rPr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ul. Łopuszańska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36/14C</w:t>
            </w:r>
          </w:p>
          <w:p w14:paraId="71E08D5A" w14:textId="77777777" w:rsidR="00BB7F46" w:rsidRPr="00211A34" w:rsidRDefault="00BB7F46" w:rsidP="007779F5">
            <w:pPr>
              <w:spacing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02-220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4E9BBA18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3F030F" w14:textId="77777777" w:rsidR="00BB7F46" w:rsidRPr="00211A34" w:rsidRDefault="00BB7F46" w:rsidP="007779F5">
            <w:pPr>
              <w:jc w:val="center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 xml:space="preserve">  500,00</w:t>
            </w:r>
          </w:p>
        </w:tc>
      </w:tr>
      <w:tr w:rsidR="00BB7F46" w:rsidRPr="00834EF4" w14:paraId="67FA5666" w14:textId="77777777" w:rsidTr="002D6F2A">
        <w:tc>
          <w:tcPr>
            <w:tcW w:w="2169" w:type="dxa"/>
            <w:shd w:val="clear" w:color="auto" w:fill="auto"/>
          </w:tcPr>
          <w:p w14:paraId="60DD6E56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7F46">
              <w:rPr>
                <w:sz w:val="20"/>
                <w:szCs w:val="20"/>
              </w:rPr>
              <w:t>Pakiet 16 - Ewakuator laparoskopowy</w:t>
            </w:r>
          </w:p>
        </w:tc>
        <w:tc>
          <w:tcPr>
            <w:tcW w:w="3360" w:type="dxa"/>
            <w:shd w:val="clear" w:color="auto" w:fill="auto"/>
          </w:tcPr>
          <w:p w14:paraId="29DEC657" w14:textId="77777777" w:rsidR="00BB7F46" w:rsidRPr="00211A34" w:rsidRDefault="00BB7F46" w:rsidP="007779F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B7F46">
              <w:rPr>
                <w:b/>
                <w:bCs/>
                <w:sz w:val="20"/>
                <w:szCs w:val="20"/>
              </w:rPr>
              <w:t>SUN-MED Spółka Cywilna</w:t>
            </w:r>
          </w:p>
          <w:p w14:paraId="626BBD10" w14:textId="77777777" w:rsidR="00BB7F46" w:rsidRPr="00211A34" w:rsidRDefault="00BB7F46" w:rsidP="007779F5">
            <w:pPr>
              <w:rPr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ul. Franciszkańska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104/112</w:t>
            </w:r>
          </w:p>
          <w:p w14:paraId="5A40F743" w14:textId="77777777" w:rsidR="00BB7F46" w:rsidRPr="00211A34" w:rsidRDefault="00BB7F46" w:rsidP="007779F5">
            <w:pPr>
              <w:spacing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Łódź</w:t>
            </w:r>
          </w:p>
        </w:tc>
        <w:tc>
          <w:tcPr>
            <w:tcW w:w="1984" w:type="dxa"/>
            <w:shd w:val="clear" w:color="auto" w:fill="auto"/>
          </w:tcPr>
          <w:p w14:paraId="095AA720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1 - Cena - 439.15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CA2BAC" w14:textId="77777777" w:rsidR="00BB7F46" w:rsidRPr="00211A34" w:rsidRDefault="00BB7F46" w:rsidP="007779F5">
            <w:pPr>
              <w:jc w:val="center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 xml:space="preserve">  439,15</w:t>
            </w:r>
          </w:p>
        </w:tc>
      </w:tr>
      <w:tr w:rsidR="00BB7F46" w:rsidRPr="00834EF4" w14:paraId="5972C8AF" w14:textId="77777777" w:rsidTr="002D6F2A">
        <w:tc>
          <w:tcPr>
            <w:tcW w:w="2169" w:type="dxa"/>
            <w:shd w:val="clear" w:color="auto" w:fill="auto"/>
          </w:tcPr>
          <w:p w14:paraId="09D17D12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7F46">
              <w:rPr>
                <w:sz w:val="20"/>
                <w:szCs w:val="20"/>
              </w:rPr>
              <w:t>Pakiet 16 - Ewakuator laparoskopowy</w:t>
            </w:r>
          </w:p>
        </w:tc>
        <w:tc>
          <w:tcPr>
            <w:tcW w:w="3360" w:type="dxa"/>
            <w:shd w:val="clear" w:color="auto" w:fill="auto"/>
          </w:tcPr>
          <w:p w14:paraId="44B7D23D" w14:textId="77777777" w:rsidR="00BB7F46" w:rsidRPr="00211A34" w:rsidRDefault="00BB7F46" w:rsidP="007779F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B7F46">
              <w:rPr>
                <w:b/>
                <w:bCs/>
                <w:sz w:val="20"/>
                <w:szCs w:val="20"/>
              </w:rPr>
              <w:t>ALBIS MAZUR Sp. z o.o.</w:t>
            </w:r>
          </w:p>
          <w:p w14:paraId="5B093890" w14:textId="4C2570D9" w:rsidR="00BB7F46" w:rsidRPr="00211A34" w:rsidRDefault="002D6F2A" w:rsidP="007779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B7F46" w:rsidRPr="00BB7F46">
              <w:rPr>
                <w:sz w:val="20"/>
                <w:szCs w:val="20"/>
              </w:rPr>
              <w:t>Stawiszyńska</w:t>
            </w:r>
            <w:r w:rsidR="00BB7F46" w:rsidRPr="00211A34">
              <w:rPr>
                <w:sz w:val="20"/>
                <w:szCs w:val="20"/>
              </w:rPr>
              <w:t xml:space="preserve"> </w:t>
            </w:r>
            <w:r w:rsidR="00BB7F46" w:rsidRPr="00BB7F46">
              <w:rPr>
                <w:sz w:val="20"/>
                <w:szCs w:val="20"/>
              </w:rPr>
              <w:t>10/2</w:t>
            </w:r>
          </w:p>
          <w:p w14:paraId="0BCBD451" w14:textId="77777777" w:rsidR="00BB7F46" w:rsidRPr="00211A34" w:rsidRDefault="00BB7F46" w:rsidP="007779F5">
            <w:pPr>
              <w:spacing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62-800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Kalisz</w:t>
            </w:r>
          </w:p>
        </w:tc>
        <w:tc>
          <w:tcPr>
            <w:tcW w:w="1984" w:type="dxa"/>
            <w:shd w:val="clear" w:color="auto" w:fill="auto"/>
          </w:tcPr>
          <w:p w14:paraId="259CDF66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3319D5" w14:textId="77777777" w:rsidR="00BB7F46" w:rsidRPr="00211A34" w:rsidRDefault="00BB7F46" w:rsidP="007779F5">
            <w:pPr>
              <w:jc w:val="center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 xml:space="preserve">  0,00</w:t>
            </w:r>
          </w:p>
        </w:tc>
      </w:tr>
      <w:tr w:rsidR="00BB7F46" w:rsidRPr="00834EF4" w14:paraId="61C1B778" w14:textId="77777777" w:rsidTr="002D6F2A">
        <w:tc>
          <w:tcPr>
            <w:tcW w:w="2169" w:type="dxa"/>
            <w:shd w:val="clear" w:color="auto" w:fill="auto"/>
          </w:tcPr>
          <w:p w14:paraId="2389C648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7F46">
              <w:rPr>
                <w:sz w:val="20"/>
                <w:szCs w:val="20"/>
              </w:rPr>
              <w:t>Pakiet 19 - Rękawice nitrylowe, diagnostyczne, przeznaczone do pracy z cytostatykami</w:t>
            </w:r>
          </w:p>
        </w:tc>
        <w:tc>
          <w:tcPr>
            <w:tcW w:w="3360" w:type="dxa"/>
            <w:shd w:val="clear" w:color="auto" w:fill="auto"/>
          </w:tcPr>
          <w:p w14:paraId="7788706D" w14:textId="77777777" w:rsidR="00BB7F46" w:rsidRPr="00211A34" w:rsidRDefault="00BB7F46" w:rsidP="007779F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B7F46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484DEF3F" w14:textId="77777777" w:rsidR="00BB7F46" w:rsidRPr="00211A34" w:rsidRDefault="00BB7F46" w:rsidP="007779F5">
            <w:pPr>
              <w:rPr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38/52</w:t>
            </w:r>
          </w:p>
          <w:p w14:paraId="70E02238" w14:textId="77777777" w:rsidR="00BB7F46" w:rsidRPr="00211A34" w:rsidRDefault="00BB7F46" w:rsidP="007779F5">
            <w:pPr>
              <w:spacing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Łódź</w:t>
            </w:r>
          </w:p>
        </w:tc>
        <w:tc>
          <w:tcPr>
            <w:tcW w:w="1984" w:type="dxa"/>
            <w:shd w:val="clear" w:color="auto" w:fill="auto"/>
          </w:tcPr>
          <w:p w14:paraId="618DB27B" w14:textId="77777777" w:rsidR="00BB7F46" w:rsidRPr="00BB7F46" w:rsidRDefault="00BB7F46" w:rsidP="007779F5">
            <w:pPr>
              <w:spacing w:before="40" w:after="40"/>
              <w:rPr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1 - Cena - 300.00</w:t>
            </w:r>
          </w:p>
          <w:p w14:paraId="14050781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2 - Jakość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FDAC24" w14:textId="77777777" w:rsidR="00BB7F46" w:rsidRPr="00211A34" w:rsidRDefault="00BB7F46" w:rsidP="007779F5">
            <w:pPr>
              <w:jc w:val="center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 xml:space="preserve">  380,00</w:t>
            </w:r>
          </w:p>
        </w:tc>
      </w:tr>
      <w:tr w:rsidR="00BB7F46" w:rsidRPr="00834EF4" w14:paraId="4331F538" w14:textId="77777777" w:rsidTr="002D6F2A">
        <w:tc>
          <w:tcPr>
            <w:tcW w:w="2169" w:type="dxa"/>
            <w:shd w:val="clear" w:color="auto" w:fill="auto"/>
          </w:tcPr>
          <w:p w14:paraId="5FA860FE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7F46">
              <w:rPr>
                <w:sz w:val="20"/>
                <w:szCs w:val="20"/>
              </w:rPr>
              <w:t>Pakiet 25 - Pipety automatyczne i końcówki do pipet</w:t>
            </w:r>
          </w:p>
        </w:tc>
        <w:tc>
          <w:tcPr>
            <w:tcW w:w="3360" w:type="dxa"/>
            <w:shd w:val="clear" w:color="auto" w:fill="auto"/>
          </w:tcPr>
          <w:p w14:paraId="599DC76A" w14:textId="77777777" w:rsidR="00BB7F46" w:rsidRPr="00211A34" w:rsidRDefault="00BB7F46" w:rsidP="007779F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B7F46">
              <w:rPr>
                <w:b/>
                <w:bCs/>
                <w:sz w:val="20"/>
                <w:szCs w:val="20"/>
              </w:rPr>
              <w:t>Medlab</w:t>
            </w:r>
            <w:proofErr w:type="spellEnd"/>
            <w:r w:rsidRPr="00BB7F46">
              <w:rPr>
                <w:b/>
                <w:bCs/>
                <w:sz w:val="20"/>
                <w:szCs w:val="20"/>
              </w:rPr>
              <w:t xml:space="preserve"> Products Spółka z ograniczoną odpowiedzialnością</w:t>
            </w:r>
          </w:p>
          <w:p w14:paraId="14F810DE" w14:textId="77777777" w:rsidR="00BB7F46" w:rsidRPr="00211A34" w:rsidRDefault="00BB7F46" w:rsidP="007779F5">
            <w:pPr>
              <w:rPr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ul. Gałczyńskiego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8</w:t>
            </w:r>
          </w:p>
          <w:p w14:paraId="0BABC295" w14:textId="77777777" w:rsidR="00BB7F46" w:rsidRPr="00211A34" w:rsidRDefault="00BB7F46" w:rsidP="007779F5">
            <w:pPr>
              <w:spacing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05-090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Raszyn</w:t>
            </w:r>
          </w:p>
        </w:tc>
        <w:tc>
          <w:tcPr>
            <w:tcW w:w="1984" w:type="dxa"/>
            <w:shd w:val="clear" w:color="auto" w:fill="auto"/>
          </w:tcPr>
          <w:p w14:paraId="57548EDE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F9B217" w14:textId="77777777" w:rsidR="00BB7F46" w:rsidRPr="00211A34" w:rsidRDefault="00BB7F46" w:rsidP="007779F5">
            <w:pPr>
              <w:jc w:val="center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 xml:space="preserve">  500,00</w:t>
            </w:r>
          </w:p>
        </w:tc>
      </w:tr>
      <w:tr w:rsidR="00BB7F46" w:rsidRPr="00834EF4" w14:paraId="13370583" w14:textId="77777777" w:rsidTr="002D6F2A">
        <w:tc>
          <w:tcPr>
            <w:tcW w:w="2169" w:type="dxa"/>
            <w:shd w:val="clear" w:color="auto" w:fill="auto"/>
          </w:tcPr>
          <w:p w14:paraId="6E994F84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7F46">
              <w:rPr>
                <w:sz w:val="20"/>
                <w:szCs w:val="20"/>
              </w:rPr>
              <w:t>Pakiet 26 - Pojemnik PS</w:t>
            </w:r>
          </w:p>
        </w:tc>
        <w:tc>
          <w:tcPr>
            <w:tcW w:w="3360" w:type="dxa"/>
            <w:shd w:val="clear" w:color="auto" w:fill="auto"/>
          </w:tcPr>
          <w:p w14:paraId="0A8C638E" w14:textId="77777777" w:rsidR="00BB7F46" w:rsidRPr="00211A34" w:rsidRDefault="00BB7F46" w:rsidP="007779F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B7F46">
              <w:rPr>
                <w:b/>
                <w:bCs/>
                <w:sz w:val="20"/>
                <w:szCs w:val="20"/>
              </w:rPr>
              <w:t>"MAR-FOUR" Marian Siekierski</w:t>
            </w:r>
          </w:p>
          <w:p w14:paraId="46D407F1" w14:textId="77777777" w:rsidR="00BB7F46" w:rsidRPr="00211A34" w:rsidRDefault="00BB7F46" w:rsidP="007779F5">
            <w:pPr>
              <w:rPr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ul. Srebrzyńska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5/7</w:t>
            </w:r>
          </w:p>
          <w:p w14:paraId="4F417BB8" w14:textId="77777777" w:rsidR="00BB7F46" w:rsidRPr="00211A34" w:rsidRDefault="00BB7F46" w:rsidP="007779F5">
            <w:pPr>
              <w:spacing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95-050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Konstantynów Łódzki</w:t>
            </w:r>
          </w:p>
        </w:tc>
        <w:tc>
          <w:tcPr>
            <w:tcW w:w="1984" w:type="dxa"/>
            <w:shd w:val="clear" w:color="auto" w:fill="auto"/>
          </w:tcPr>
          <w:p w14:paraId="1E343383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1 - Cena - 462.95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A8F11F" w14:textId="77777777" w:rsidR="00BB7F46" w:rsidRPr="00211A34" w:rsidRDefault="00BB7F46" w:rsidP="007779F5">
            <w:pPr>
              <w:jc w:val="center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 xml:space="preserve">  462,95</w:t>
            </w:r>
          </w:p>
        </w:tc>
      </w:tr>
      <w:tr w:rsidR="00BB7F46" w:rsidRPr="00834EF4" w14:paraId="53CCC04E" w14:textId="77777777" w:rsidTr="002D6F2A">
        <w:tc>
          <w:tcPr>
            <w:tcW w:w="2169" w:type="dxa"/>
            <w:shd w:val="clear" w:color="auto" w:fill="auto"/>
          </w:tcPr>
          <w:p w14:paraId="40DB1E80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7F46">
              <w:rPr>
                <w:sz w:val="20"/>
                <w:szCs w:val="20"/>
              </w:rPr>
              <w:t>Pakiet 26 - Pojemnik PS</w:t>
            </w:r>
          </w:p>
        </w:tc>
        <w:tc>
          <w:tcPr>
            <w:tcW w:w="3360" w:type="dxa"/>
            <w:shd w:val="clear" w:color="auto" w:fill="auto"/>
          </w:tcPr>
          <w:p w14:paraId="312DD8E9" w14:textId="77777777" w:rsidR="00BB7F46" w:rsidRPr="00211A34" w:rsidRDefault="00BB7F46" w:rsidP="007779F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B7F46">
              <w:rPr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BB7F46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BB7F46">
              <w:rPr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BB7F46">
              <w:rPr>
                <w:b/>
                <w:bCs/>
                <w:sz w:val="20"/>
                <w:szCs w:val="20"/>
              </w:rPr>
              <w:t>Pałkowski</w:t>
            </w:r>
            <w:proofErr w:type="spellEnd"/>
          </w:p>
          <w:p w14:paraId="46E73644" w14:textId="77777777" w:rsidR="00BB7F46" w:rsidRPr="00211A34" w:rsidRDefault="00BB7F46" w:rsidP="007779F5">
            <w:pPr>
              <w:rPr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ul. Zabierzowska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11</w:t>
            </w:r>
          </w:p>
          <w:p w14:paraId="2F199D74" w14:textId="77777777" w:rsidR="00BB7F46" w:rsidRPr="00211A34" w:rsidRDefault="00BB7F46" w:rsidP="007779F5">
            <w:pPr>
              <w:spacing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Niepołomice</w:t>
            </w:r>
          </w:p>
        </w:tc>
        <w:tc>
          <w:tcPr>
            <w:tcW w:w="1984" w:type="dxa"/>
            <w:shd w:val="clear" w:color="auto" w:fill="auto"/>
          </w:tcPr>
          <w:p w14:paraId="04BA4150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684930" w14:textId="77777777" w:rsidR="00BB7F46" w:rsidRPr="00211A34" w:rsidRDefault="00BB7F46" w:rsidP="007779F5">
            <w:pPr>
              <w:jc w:val="center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 xml:space="preserve">  500,00</w:t>
            </w:r>
          </w:p>
        </w:tc>
      </w:tr>
      <w:tr w:rsidR="00BB7F46" w:rsidRPr="00834EF4" w14:paraId="0E84534D" w14:textId="77777777" w:rsidTr="002D6F2A">
        <w:tc>
          <w:tcPr>
            <w:tcW w:w="2169" w:type="dxa"/>
            <w:shd w:val="clear" w:color="auto" w:fill="auto"/>
          </w:tcPr>
          <w:p w14:paraId="70FA5290" w14:textId="536705C1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7F46">
              <w:rPr>
                <w:sz w:val="20"/>
                <w:szCs w:val="20"/>
              </w:rPr>
              <w:t>Pakiet 27 - Rękawice diagnostyczne,</w:t>
            </w:r>
            <w:r w:rsidR="002D6F2A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bezpudrowe o przedłużonym mankiecie</w:t>
            </w:r>
          </w:p>
        </w:tc>
        <w:tc>
          <w:tcPr>
            <w:tcW w:w="3360" w:type="dxa"/>
            <w:shd w:val="clear" w:color="auto" w:fill="auto"/>
          </w:tcPr>
          <w:p w14:paraId="4E3E6389" w14:textId="77777777" w:rsidR="00BB7F46" w:rsidRPr="00211A34" w:rsidRDefault="00BB7F46" w:rsidP="007779F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B7F46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4A7D571C" w14:textId="77777777" w:rsidR="00BB7F46" w:rsidRPr="00211A34" w:rsidRDefault="00BB7F46" w:rsidP="007779F5">
            <w:pPr>
              <w:rPr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38/52</w:t>
            </w:r>
          </w:p>
          <w:p w14:paraId="4583ACEE" w14:textId="77777777" w:rsidR="00BB7F46" w:rsidRPr="00211A34" w:rsidRDefault="00BB7F46" w:rsidP="007779F5">
            <w:pPr>
              <w:spacing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7F46">
              <w:rPr>
                <w:sz w:val="20"/>
                <w:szCs w:val="20"/>
              </w:rPr>
              <w:t>Łódź</w:t>
            </w:r>
          </w:p>
        </w:tc>
        <w:tc>
          <w:tcPr>
            <w:tcW w:w="1984" w:type="dxa"/>
            <w:shd w:val="clear" w:color="auto" w:fill="auto"/>
          </w:tcPr>
          <w:p w14:paraId="678E058B" w14:textId="77777777" w:rsidR="00BB7F46" w:rsidRPr="00BB7F46" w:rsidRDefault="00BB7F46" w:rsidP="007779F5">
            <w:pPr>
              <w:spacing w:before="40" w:after="40"/>
              <w:rPr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1 - Cena - 300.00</w:t>
            </w:r>
          </w:p>
          <w:p w14:paraId="4E779297" w14:textId="77777777" w:rsidR="00BB7F46" w:rsidRPr="00211A34" w:rsidRDefault="00BB7F46" w:rsidP="007779F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>2 - Jakość - 120.00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3F96AD" w14:textId="77777777" w:rsidR="00BB7F46" w:rsidRPr="00211A34" w:rsidRDefault="00BB7F46" w:rsidP="007779F5">
            <w:pPr>
              <w:jc w:val="center"/>
              <w:rPr>
                <w:color w:val="000000"/>
                <w:sz w:val="20"/>
                <w:szCs w:val="20"/>
              </w:rPr>
            </w:pPr>
            <w:r w:rsidRPr="00BB7F46">
              <w:rPr>
                <w:sz w:val="20"/>
                <w:szCs w:val="20"/>
              </w:rPr>
              <w:t xml:space="preserve">  420,00</w:t>
            </w:r>
          </w:p>
        </w:tc>
      </w:tr>
    </w:tbl>
    <w:p w14:paraId="057C6C65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D6F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312DC" w14:textId="77777777" w:rsidR="003939EC" w:rsidRDefault="003939EC">
      <w:r>
        <w:separator/>
      </w:r>
    </w:p>
  </w:endnote>
  <w:endnote w:type="continuationSeparator" w:id="0">
    <w:p w14:paraId="20ACE6A6" w14:textId="77777777" w:rsidR="003939EC" w:rsidRDefault="00393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9F70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ED7B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E96357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38EC41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961A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C74D7" w14:textId="77777777" w:rsidR="003939EC" w:rsidRDefault="003939EC">
      <w:r>
        <w:separator/>
      </w:r>
    </w:p>
  </w:footnote>
  <w:footnote w:type="continuationSeparator" w:id="0">
    <w:p w14:paraId="12B87083" w14:textId="77777777" w:rsidR="003939EC" w:rsidRDefault="003939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207A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FE65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7EB9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39EC"/>
    <w:rsid w:val="00022322"/>
    <w:rsid w:val="00042497"/>
    <w:rsid w:val="000C1E6F"/>
    <w:rsid w:val="000E4E56"/>
    <w:rsid w:val="001A1468"/>
    <w:rsid w:val="001B7815"/>
    <w:rsid w:val="002032C0"/>
    <w:rsid w:val="00211A34"/>
    <w:rsid w:val="002B1E4F"/>
    <w:rsid w:val="002B6761"/>
    <w:rsid w:val="002D6F2A"/>
    <w:rsid w:val="002F2B63"/>
    <w:rsid w:val="003445A0"/>
    <w:rsid w:val="003939EC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B7F46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29F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14479A"/>
  <w15:chartTrackingRefBased/>
  <w15:docId w15:val="{CEF24F01-F2DA-4E00-9EFC-D51BFA9A0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4</Pages>
  <Words>863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1899-12-31T23:00:00Z</cp:lastPrinted>
  <dcterms:created xsi:type="dcterms:W3CDTF">2023-12-15T13:09:00Z</dcterms:created>
  <dcterms:modified xsi:type="dcterms:W3CDTF">2023-12-22T08:14:00Z</dcterms:modified>
</cp:coreProperties>
</file>