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53AE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53AE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</w:t>
      </w:r>
      <w:r w:rsidR="00FB7F50" w:rsidRPr="00F649DF">
        <w:rPr>
          <w:sz w:val="22"/>
          <w:szCs w:val="22"/>
        </w:rPr>
        <w:t xml:space="preserve">: </w:t>
      </w:r>
      <w:r w:rsidRPr="00F649DF">
        <w:rPr>
          <w:sz w:val="22"/>
          <w:szCs w:val="22"/>
        </w:rPr>
        <w:t>202</w:t>
      </w:r>
      <w:r w:rsidR="00EE78CF">
        <w:rPr>
          <w:sz w:val="22"/>
          <w:szCs w:val="22"/>
        </w:rPr>
        <w:t>4</w:t>
      </w:r>
      <w:r w:rsidRPr="00F649DF">
        <w:rPr>
          <w:sz w:val="22"/>
          <w:szCs w:val="22"/>
        </w:rPr>
        <w:t>-</w:t>
      </w:r>
      <w:r w:rsidR="00EE78CF">
        <w:rPr>
          <w:sz w:val="22"/>
          <w:szCs w:val="22"/>
        </w:rPr>
        <w:t>0</w:t>
      </w:r>
      <w:r w:rsidRPr="00F649DF">
        <w:rPr>
          <w:sz w:val="22"/>
          <w:szCs w:val="22"/>
        </w:rPr>
        <w:t>2-</w:t>
      </w:r>
      <w:r w:rsidR="002073A1" w:rsidRPr="00F649DF">
        <w:rPr>
          <w:sz w:val="22"/>
          <w:szCs w:val="22"/>
        </w:rPr>
        <w:t>2</w:t>
      </w:r>
      <w:r w:rsidR="00EE78CF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53AEF" w:rsidRPr="00B53AEF" w:rsidRDefault="00B53AEF" w:rsidP="00FB7F50">
      <w:pPr>
        <w:spacing w:after="40"/>
        <w:rPr>
          <w:b/>
          <w:bCs/>
          <w:sz w:val="22"/>
          <w:szCs w:val="22"/>
        </w:rPr>
      </w:pPr>
      <w:r w:rsidRPr="00B53AEF">
        <w:rPr>
          <w:b/>
          <w:bCs/>
          <w:sz w:val="22"/>
          <w:szCs w:val="22"/>
        </w:rPr>
        <w:t>Akademia Górniczo - Hutnicza</w:t>
      </w:r>
    </w:p>
    <w:p w:rsidR="00B53AEF" w:rsidRPr="00B53AEF" w:rsidRDefault="00B53AEF" w:rsidP="00FB7F50">
      <w:pPr>
        <w:spacing w:after="40"/>
        <w:rPr>
          <w:b/>
          <w:bCs/>
          <w:sz w:val="22"/>
          <w:szCs w:val="22"/>
        </w:rPr>
      </w:pPr>
      <w:r w:rsidRPr="00B53AEF">
        <w:rPr>
          <w:b/>
          <w:bCs/>
          <w:sz w:val="22"/>
          <w:szCs w:val="22"/>
        </w:rPr>
        <w:t>im. Stanisława Staszica w Krakowie</w:t>
      </w:r>
    </w:p>
    <w:p w:rsidR="00FB7F50" w:rsidRPr="002245BE" w:rsidRDefault="00B53AEF" w:rsidP="00FB7F50">
      <w:pPr>
        <w:spacing w:after="40"/>
        <w:rPr>
          <w:b/>
          <w:bCs/>
          <w:sz w:val="22"/>
          <w:szCs w:val="22"/>
        </w:rPr>
      </w:pPr>
      <w:r w:rsidRPr="00B53AEF">
        <w:rPr>
          <w:b/>
          <w:bCs/>
          <w:sz w:val="22"/>
          <w:szCs w:val="22"/>
        </w:rPr>
        <w:t>Dział Zamówień Publicznych</w:t>
      </w:r>
    </w:p>
    <w:p w:rsidR="00FB7F50" w:rsidRPr="002245BE" w:rsidRDefault="00B53AEF" w:rsidP="00FB7F50">
      <w:pPr>
        <w:rPr>
          <w:sz w:val="22"/>
          <w:szCs w:val="22"/>
        </w:rPr>
      </w:pPr>
      <w:r w:rsidRPr="00B53AE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53AEF">
        <w:rPr>
          <w:sz w:val="22"/>
          <w:szCs w:val="22"/>
        </w:rPr>
        <w:t>30</w:t>
      </w:r>
    </w:p>
    <w:p w:rsidR="00FB7F50" w:rsidRPr="002245BE" w:rsidRDefault="00B53AEF" w:rsidP="00FB7F50">
      <w:pPr>
        <w:rPr>
          <w:sz w:val="22"/>
          <w:szCs w:val="22"/>
        </w:rPr>
      </w:pPr>
      <w:r w:rsidRPr="00B53AE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53AE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EE78CF" w:rsidRPr="00EE78CF">
        <w:t xml:space="preserve"> </w:t>
      </w:r>
      <w:r w:rsidR="00EE78CF" w:rsidRPr="00EE78CF">
        <w:rPr>
          <w:b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53AEF" w:rsidRPr="00607F9B" w:rsidTr="00364BE1">
        <w:trPr>
          <w:trHeight w:val="638"/>
        </w:trPr>
        <w:tc>
          <w:tcPr>
            <w:tcW w:w="959" w:type="dxa"/>
            <w:shd w:val="clear" w:color="auto" w:fill="auto"/>
          </w:tcPr>
          <w:p w:rsidR="00B53AEF" w:rsidRPr="00607F9B" w:rsidRDefault="00B53AEF" w:rsidP="00364B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3AEF" w:rsidRPr="00607F9B" w:rsidRDefault="00B53AEF" w:rsidP="00364B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53AE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3AEF">
              <w:rPr>
                <w:b/>
                <w:bCs/>
                <w:sz w:val="22"/>
                <w:szCs w:val="22"/>
              </w:rPr>
              <w:t>Dostawa dysku przenośnego 4T, dysków przenośnych 2T, serwera plików, projektora multimedialnego, drukarki biurowej i komputera stacjonarnego mini dla WIMIR AGH - KC-zp.272-653/23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3AEF">
              <w:rPr>
                <w:b/>
                <w:sz w:val="22"/>
                <w:szCs w:val="22"/>
              </w:rPr>
              <w:t>KC-zp.272-653/23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BC0766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BC0766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BC0766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53AEF" w:rsidTr="00364BE1">
        <w:trPr>
          <w:cantSplit/>
        </w:trPr>
        <w:tc>
          <w:tcPr>
            <w:tcW w:w="10150" w:type="dxa"/>
          </w:tcPr>
          <w:p w:rsidR="00EE78CF" w:rsidRDefault="00EE78CF" w:rsidP="00EE78C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61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W </w:t>
            </w:r>
            <w:r w:rsidRPr="00CB2F5E">
              <w:rPr>
                <w:rFonts w:ascii="Times New Roman" w:hAnsi="Times New Roman" w:cs="Times New Roman"/>
                <w:b/>
                <w:sz w:val="22"/>
                <w:szCs w:val="22"/>
              </w:rPr>
              <w:t>związku z odstąpieniem od podpisania umowy wybranego w postępowaniu Wykonawcy, Zamawiający dokonał p</w:t>
            </w:r>
            <w:bookmarkStart w:id="1" w:name="_GoBack"/>
            <w:bookmarkEnd w:id="1"/>
            <w:r w:rsidRPr="00CB2F5E">
              <w:rPr>
                <w:rFonts w:ascii="Times New Roman" w:hAnsi="Times New Roman" w:cs="Times New Roman"/>
                <w:b/>
                <w:sz w:val="22"/>
                <w:szCs w:val="22"/>
              </w:rPr>
              <w:t>onownego badania i oceny ofert.</w:t>
            </w:r>
          </w:p>
          <w:p w:rsidR="00EE78CF" w:rsidRPr="00CB2F5E" w:rsidRDefault="00EE78CF" w:rsidP="00EE78C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E78CF" w:rsidRPr="00CB2F5E" w:rsidRDefault="00EE78CF" w:rsidP="00EE78C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F5E">
              <w:rPr>
                <w:rFonts w:ascii="Times New Roman" w:hAnsi="Times New Roman" w:cs="Times New Roman"/>
                <w:sz w:val="22"/>
                <w:szCs w:val="22"/>
              </w:rPr>
              <w:t>Jako najkorzystniejsza wybrana została oferta:</w:t>
            </w:r>
          </w:p>
          <w:p w:rsidR="00EE78CF" w:rsidRPr="00CB2F5E" w:rsidRDefault="00EE78CF" w:rsidP="00EE78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CB2F5E">
              <w:rPr>
                <w:rFonts w:ascii="Times New Roman" w:hAnsi="Times New Roman" w:cs="Times New Roman"/>
                <w:b/>
                <w:sz w:val="22"/>
                <w:szCs w:val="22"/>
              </w:rPr>
              <w:t>Framko</w:t>
            </w:r>
            <w:proofErr w:type="spellEnd"/>
            <w:r w:rsidRPr="00CB2F5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2 spółka jawna J. Strykowski S. Miazga</w:t>
            </w:r>
          </w:p>
          <w:p w:rsidR="00EE78CF" w:rsidRPr="00CB2F5E" w:rsidRDefault="00EE78CF" w:rsidP="00EE78C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B2F5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Duża 22 </w:t>
            </w:r>
          </w:p>
          <w:p w:rsidR="00EE78CF" w:rsidRPr="00CB2F5E" w:rsidRDefault="00EE78CF" w:rsidP="00EE78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2F5E">
              <w:rPr>
                <w:bCs/>
                <w:sz w:val="22"/>
                <w:szCs w:val="22"/>
              </w:rPr>
              <w:t>25-013 Kielce</w:t>
            </w:r>
            <w:r w:rsidRPr="00CB2F5E">
              <w:rPr>
                <w:sz w:val="22"/>
                <w:szCs w:val="22"/>
              </w:rPr>
              <w:t xml:space="preserve"> </w:t>
            </w:r>
          </w:p>
          <w:p w:rsidR="00EE78CF" w:rsidRPr="00CB2F5E" w:rsidRDefault="00EE78CF" w:rsidP="00EE78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2F5E">
              <w:rPr>
                <w:sz w:val="22"/>
                <w:szCs w:val="22"/>
              </w:rPr>
              <w:t>na:</w:t>
            </w:r>
          </w:p>
          <w:p w:rsidR="00EE78CF" w:rsidRPr="00D26ED6" w:rsidRDefault="00EE78CF" w:rsidP="00EE78C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37EB7">
              <w:rPr>
                <w:sz w:val="22"/>
                <w:szCs w:val="22"/>
              </w:rPr>
              <w:t>Dostawa dysku przenośnego 4T, dysków przenośnych 2T, serwera plików, projektora multimedialnego, drukarki biurowej i komputera stacjonarnego mini dla WIMIR AGH - KC-zp.272-653/23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20 992,79</w:t>
            </w:r>
            <w:r w:rsidRPr="00137EB7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53AEF" w:rsidRDefault="00EE78CF" w:rsidP="00EE78C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</w:p>
        </w:tc>
      </w:tr>
    </w:tbl>
    <w:p w:rsidR="00EE78CF" w:rsidRPr="00756CDA" w:rsidRDefault="00915B9E" w:rsidP="00EE78C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BC0766" w:rsidRPr="00BC0766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276"/>
        <w:gridCol w:w="1134"/>
        <w:gridCol w:w="1418"/>
        <w:gridCol w:w="1701"/>
      </w:tblGrid>
      <w:tr w:rsidR="00EE78CF" w:rsidRPr="008567C7" w:rsidTr="00795E59">
        <w:trPr>
          <w:trHeight w:val="510"/>
        </w:trPr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EE78CF" w:rsidRPr="008567C7" w:rsidRDefault="00EE78CF" w:rsidP="00795E5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E78CF" w:rsidRPr="008567C7" w:rsidTr="00795E59"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EE78CF" w:rsidRPr="002B6761" w:rsidRDefault="00EE78CF" w:rsidP="00795E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J.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Strykowski S.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Miazga</w:t>
            </w:r>
          </w:p>
          <w:p w:rsidR="00EE78CF" w:rsidRPr="008567C7" w:rsidRDefault="00EE78CF" w:rsidP="00795E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78CF" w:rsidRPr="001B7815" w:rsidRDefault="00EE78CF" w:rsidP="00795E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EE78CF" w:rsidRPr="008567C7" w:rsidTr="00795E59"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EE78CF" w:rsidRPr="002B6761" w:rsidRDefault="00EE78CF" w:rsidP="00795E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EE78CF" w:rsidRPr="008567C7" w:rsidRDefault="00EE78CF" w:rsidP="00795E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78CF" w:rsidRPr="001B7815" w:rsidRDefault="00EE78CF" w:rsidP="00795E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52,45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92,45</w:t>
            </w:r>
          </w:p>
        </w:tc>
      </w:tr>
    </w:tbl>
    <w:p w:rsidR="00EE78CF" w:rsidRDefault="00EE78CF" w:rsidP="00EE78CF">
      <w:pPr>
        <w:spacing w:after="240"/>
        <w:jc w:val="right"/>
        <w:rPr>
          <w:sz w:val="22"/>
          <w:szCs w:val="22"/>
        </w:rPr>
      </w:pPr>
    </w:p>
    <w:p w:rsidR="00EE78CF" w:rsidRPr="002245BE" w:rsidRDefault="00EE78CF" w:rsidP="00EE78CF">
      <w:pPr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  <w:r w:rsidRPr="00B53AEF">
        <w:rPr>
          <w:sz w:val="22"/>
          <w:szCs w:val="22"/>
        </w:rPr>
        <w:lastRenderedPageBreak/>
        <w:t>Kraków</w:t>
      </w:r>
      <w:r w:rsidRPr="002245BE">
        <w:rPr>
          <w:sz w:val="22"/>
          <w:szCs w:val="22"/>
        </w:rPr>
        <w:t xml:space="preserve"> dnia</w:t>
      </w:r>
      <w:r w:rsidRPr="00F649DF">
        <w:rPr>
          <w:sz w:val="22"/>
          <w:szCs w:val="22"/>
        </w:rPr>
        <w:t>: 2023-12-22</w:t>
      </w:r>
    </w:p>
    <w:p w:rsidR="00EE78CF" w:rsidRPr="002245BE" w:rsidRDefault="00EE78CF" w:rsidP="00EE78CF">
      <w:pPr>
        <w:spacing w:after="240"/>
        <w:rPr>
          <w:sz w:val="22"/>
          <w:szCs w:val="22"/>
        </w:rPr>
      </w:pPr>
    </w:p>
    <w:p w:rsidR="00EE78CF" w:rsidRPr="00B53AEF" w:rsidRDefault="00EE78CF" w:rsidP="00EE78CF">
      <w:pPr>
        <w:spacing w:after="40"/>
        <w:rPr>
          <w:b/>
          <w:bCs/>
          <w:sz w:val="22"/>
          <w:szCs w:val="22"/>
        </w:rPr>
      </w:pPr>
      <w:r w:rsidRPr="00B53AEF">
        <w:rPr>
          <w:b/>
          <w:bCs/>
          <w:sz w:val="22"/>
          <w:szCs w:val="22"/>
        </w:rPr>
        <w:t>Akademia Górniczo - Hutnicza</w:t>
      </w:r>
    </w:p>
    <w:p w:rsidR="00EE78CF" w:rsidRPr="00B53AEF" w:rsidRDefault="00EE78CF" w:rsidP="00EE78CF">
      <w:pPr>
        <w:spacing w:after="40"/>
        <w:rPr>
          <w:b/>
          <w:bCs/>
          <w:sz w:val="22"/>
          <w:szCs w:val="22"/>
        </w:rPr>
      </w:pPr>
      <w:r w:rsidRPr="00B53AEF">
        <w:rPr>
          <w:b/>
          <w:bCs/>
          <w:sz w:val="22"/>
          <w:szCs w:val="22"/>
        </w:rPr>
        <w:t>im. Stanisława Staszica w Krakowie</w:t>
      </w:r>
    </w:p>
    <w:p w:rsidR="00EE78CF" w:rsidRPr="002245BE" w:rsidRDefault="00EE78CF" w:rsidP="00EE78CF">
      <w:pPr>
        <w:spacing w:after="40"/>
        <w:rPr>
          <w:b/>
          <w:bCs/>
          <w:sz w:val="22"/>
          <w:szCs w:val="22"/>
        </w:rPr>
      </w:pPr>
      <w:r w:rsidRPr="00B53AEF">
        <w:rPr>
          <w:b/>
          <w:bCs/>
          <w:sz w:val="22"/>
          <w:szCs w:val="22"/>
        </w:rPr>
        <w:t>Dział Zamówień Publicznych</w:t>
      </w:r>
    </w:p>
    <w:p w:rsidR="00EE78CF" w:rsidRPr="002245BE" w:rsidRDefault="00EE78CF" w:rsidP="00EE78CF">
      <w:pPr>
        <w:rPr>
          <w:sz w:val="22"/>
          <w:szCs w:val="22"/>
        </w:rPr>
      </w:pPr>
      <w:r w:rsidRPr="00B53AEF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53AEF">
        <w:rPr>
          <w:sz w:val="22"/>
          <w:szCs w:val="22"/>
        </w:rPr>
        <w:t>30</w:t>
      </w:r>
    </w:p>
    <w:p w:rsidR="00EE78CF" w:rsidRPr="002245BE" w:rsidRDefault="00EE78CF" w:rsidP="00EE78CF">
      <w:pPr>
        <w:rPr>
          <w:sz w:val="22"/>
          <w:szCs w:val="22"/>
        </w:rPr>
      </w:pPr>
      <w:r w:rsidRPr="00B53AEF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53AEF">
        <w:rPr>
          <w:sz w:val="22"/>
          <w:szCs w:val="22"/>
        </w:rPr>
        <w:t>Kraków</w:t>
      </w:r>
    </w:p>
    <w:p w:rsidR="00EE78CF" w:rsidRDefault="00EE78CF" w:rsidP="00EE78C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EE78CF" w:rsidRDefault="00EE78CF" w:rsidP="00EE78CF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78CF" w:rsidRPr="00607F9B" w:rsidTr="00795E59">
        <w:trPr>
          <w:trHeight w:val="638"/>
        </w:trPr>
        <w:tc>
          <w:tcPr>
            <w:tcW w:w="959" w:type="dxa"/>
            <w:shd w:val="clear" w:color="auto" w:fill="auto"/>
          </w:tcPr>
          <w:p w:rsidR="00EE78CF" w:rsidRPr="00607F9B" w:rsidRDefault="00EE78CF" w:rsidP="00795E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78CF" w:rsidRPr="00607F9B" w:rsidRDefault="00EE78CF" w:rsidP="00795E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53AE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3AEF">
              <w:rPr>
                <w:b/>
                <w:bCs/>
                <w:sz w:val="22"/>
                <w:szCs w:val="22"/>
              </w:rPr>
              <w:t>Dostawa dysku przenośnego 4T, dysków przenośnych 2T, serwera plików, projektora multimedialnego, drukarki biurowej i komputera stacjonarnego mini dla WIMIR AGH - KC-zp.272-653/23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3AEF">
              <w:rPr>
                <w:b/>
                <w:sz w:val="22"/>
                <w:szCs w:val="22"/>
              </w:rPr>
              <w:t>KC-zp.272-653/23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E78CF" w:rsidRDefault="00EE78CF" w:rsidP="00EE78C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(Dz. U. z 2023 r. poz. 1605)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78CF" w:rsidTr="00795E59">
        <w:trPr>
          <w:cantSplit/>
        </w:trPr>
        <w:tc>
          <w:tcPr>
            <w:tcW w:w="10150" w:type="dxa"/>
          </w:tcPr>
          <w:p w:rsidR="00EE78CF" w:rsidRPr="00D26ED6" w:rsidRDefault="00EE78CF" w:rsidP="00795E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53AEF">
              <w:rPr>
                <w:b/>
                <w:sz w:val="22"/>
                <w:szCs w:val="22"/>
              </w:rPr>
              <w:t>PROGRESS Systemy Komputerowe Sp. z o.o.</w:t>
            </w:r>
          </w:p>
          <w:p w:rsidR="00EE78CF" w:rsidRPr="009F0E5C" w:rsidRDefault="00EE78CF" w:rsidP="00795E59">
            <w:pPr>
              <w:jc w:val="both"/>
              <w:rPr>
                <w:bCs/>
                <w:sz w:val="22"/>
                <w:szCs w:val="22"/>
              </w:rPr>
            </w:pPr>
            <w:r w:rsidRPr="00B53AE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3AE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E78CF" w:rsidRPr="009F0E5C" w:rsidRDefault="00EE78CF" w:rsidP="00795E59">
            <w:pPr>
              <w:jc w:val="both"/>
              <w:rPr>
                <w:bCs/>
                <w:sz w:val="22"/>
                <w:szCs w:val="22"/>
              </w:rPr>
            </w:pPr>
            <w:r w:rsidRPr="00B53AE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3AEF">
              <w:rPr>
                <w:bCs/>
                <w:sz w:val="22"/>
                <w:szCs w:val="22"/>
              </w:rPr>
              <w:t>Kraków</w:t>
            </w:r>
          </w:p>
          <w:p w:rsidR="00EE78CF" w:rsidRPr="00D26ED6" w:rsidRDefault="00EE78CF" w:rsidP="00795E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E78CF" w:rsidRPr="00D26ED6" w:rsidRDefault="00EE78CF" w:rsidP="00795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53AEF">
              <w:rPr>
                <w:sz w:val="22"/>
                <w:szCs w:val="22"/>
              </w:rPr>
              <w:t>Dostawa dysku przenośnego 4T, dysków przenośnych 2T, serwera plików, projektora multimedialnego, drukarki biurowej i komputera stacjonarnego mini dla WIMIR AGH - KC-zp.272-653/23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53AEF">
              <w:rPr>
                <w:b/>
                <w:sz w:val="22"/>
                <w:szCs w:val="22"/>
              </w:rPr>
              <w:t>18 946.32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E78CF" w:rsidRDefault="00EE78CF" w:rsidP="00795E5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EE78CF" w:rsidRPr="00756CDA" w:rsidRDefault="00EE78CF" w:rsidP="00EE78C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r w:rsidRPr="00BC0766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76"/>
        <w:gridCol w:w="1134"/>
        <w:gridCol w:w="1843"/>
        <w:gridCol w:w="1701"/>
      </w:tblGrid>
      <w:tr w:rsidR="00EE78CF" w:rsidRPr="008567C7" w:rsidTr="00795E59">
        <w:trPr>
          <w:trHeight w:val="510"/>
        </w:trPr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EE78CF" w:rsidRPr="008567C7" w:rsidRDefault="00EE78CF" w:rsidP="00795E5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EE78CF" w:rsidRPr="008567C7" w:rsidTr="00795E59"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EE78CF" w:rsidRPr="002B6761" w:rsidRDefault="00EE78CF" w:rsidP="00795E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EE78CF" w:rsidRPr="008567C7" w:rsidRDefault="00EE78CF" w:rsidP="00795E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78CF" w:rsidRPr="001B7815" w:rsidRDefault="00EE78CF" w:rsidP="00795E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E78CF" w:rsidRPr="008567C7" w:rsidTr="00795E59"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EE78CF" w:rsidRPr="002B6761" w:rsidRDefault="00EE78CF" w:rsidP="00795E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J.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Strykowski S.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Miazga</w:t>
            </w:r>
          </w:p>
          <w:p w:rsidR="00EE78CF" w:rsidRPr="008567C7" w:rsidRDefault="00EE78CF" w:rsidP="00795E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78CF" w:rsidRPr="001B7815" w:rsidRDefault="00EE78CF" w:rsidP="00795E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54,15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94,15</w:t>
            </w:r>
          </w:p>
        </w:tc>
      </w:tr>
      <w:tr w:rsidR="00EE78CF" w:rsidRPr="008567C7" w:rsidTr="00795E59">
        <w:tc>
          <w:tcPr>
            <w:tcW w:w="709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EE78CF" w:rsidRPr="002B6761" w:rsidRDefault="00EE78CF" w:rsidP="00795E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EE78CF" w:rsidRPr="008567C7" w:rsidRDefault="00EE78CF" w:rsidP="00795E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78CF" w:rsidRPr="001B7815" w:rsidRDefault="00EE78CF" w:rsidP="00795E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EB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47,33</w:t>
            </w:r>
          </w:p>
        </w:tc>
        <w:tc>
          <w:tcPr>
            <w:tcW w:w="1134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EE78CF" w:rsidRPr="008567C7" w:rsidRDefault="00EE78CF" w:rsidP="00795E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EB7">
              <w:rPr>
                <w:rFonts w:ascii="Times New Roman" w:hAnsi="Times New Roman" w:cs="Times New Roman"/>
                <w:sz w:val="18"/>
                <w:szCs w:val="18"/>
              </w:rPr>
              <w:t xml:space="preserve">  87,33</w:t>
            </w:r>
          </w:p>
        </w:tc>
      </w:tr>
    </w:tbl>
    <w:p w:rsidR="00F960D7" w:rsidRDefault="00F960D7" w:rsidP="00BC0766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F39" w:rsidRDefault="000D2F39">
      <w:r>
        <w:separator/>
      </w:r>
    </w:p>
  </w:endnote>
  <w:endnote w:type="continuationSeparator" w:id="0">
    <w:p w:rsidR="000D2F39" w:rsidRDefault="000D2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F39" w:rsidRDefault="000D2F39">
      <w:r>
        <w:separator/>
      </w:r>
    </w:p>
  </w:footnote>
  <w:footnote w:type="continuationSeparator" w:id="0">
    <w:p w:rsidR="000D2F39" w:rsidRDefault="000D2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F39"/>
    <w:rsid w:val="00005838"/>
    <w:rsid w:val="00022322"/>
    <w:rsid w:val="00042497"/>
    <w:rsid w:val="000C1E6F"/>
    <w:rsid w:val="000D2F39"/>
    <w:rsid w:val="000E4E56"/>
    <w:rsid w:val="001A1468"/>
    <w:rsid w:val="001B7815"/>
    <w:rsid w:val="001C31ED"/>
    <w:rsid w:val="002073A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3AEF"/>
    <w:rsid w:val="00B8185B"/>
    <w:rsid w:val="00BC0766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24BD"/>
    <w:rsid w:val="00EE78CF"/>
    <w:rsid w:val="00F33C66"/>
    <w:rsid w:val="00F649D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73887"/>
  <w15:chartTrackingRefBased/>
  <w15:docId w15:val="{81262113-B0AA-4747-968C-D1ADF23E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53AEF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EE78CF"/>
    <w:rPr>
      <w:b/>
      <w:kern w:val="28"/>
      <w:sz w:val="24"/>
    </w:rPr>
  </w:style>
  <w:style w:type="character" w:customStyle="1" w:styleId="NagwekZnak">
    <w:name w:val="Nagłówek Znak"/>
    <w:link w:val="Nagwek"/>
    <w:rsid w:val="00EE78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482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7</cp:revision>
  <cp:lastPrinted>1899-12-31T23:00:00Z</cp:lastPrinted>
  <dcterms:created xsi:type="dcterms:W3CDTF">2023-12-19T11:17:00Z</dcterms:created>
  <dcterms:modified xsi:type="dcterms:W3CDTF">2024-02-29T08:36:00Z</dcterms:modified>
</cp:coreProperties>
</file>