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21E9" w14:textId="40C85B48" w:rsidR="00A213F8" w:rsidRPr="002A069D" w:rsidRDefault="00A213F8" w:rsidP="002A069D">
      <w:pPr>
        <w:pStyle w:val="Nagwek3"/>
        <w:jc w:val="center"/>
        <w:rPr>
          <w:rFonts w:ascii="Times New Roman" w:hAnsi="Times New Roman"/>
          <w:b w:val="0"/>
          <w:sz w:val="28"/>
          <w:szCs w:val="30"/>
        </w:rPr>
      </w:pPr>
      <w:r w:rsidRPr="002A069D">
        <w:rPr>
          <w:rFonts w:ascii="Times New Roman" w:hAnsi="Times New Roman"/>
          <w:sz w:val="28"/>
          <w:szCs w:val="30"/>
        </w:rPr>
        <w:t>FORMULARZ OFERTY</w:t>
      </w:r>
    </w:p>
    <w:p w14:paraId="7848AE3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NAZWA WYKONAWCY:……………………………………………………………………..</w:t>
      </w:r>
    </w:p>
    <w:p w14:paraId="1750C4F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0A0B569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ADRES:………………………………………………………………………………………….</w:t>
      </w:r>
    </w:p>
    <w:p w14:paraId="6DE15CFD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WOJEWÓDZTWO ……………………………............................................................................</w:t>
      </w:r>
    </w:p>
    <w:p w14:paraId="79B94A0C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TEL.………………………………………………………………………………………………</w:t>
      </w:r>
    </w:p>
    <w:p w14:paraId="545AAB6A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FAX ……………………………………………………………………………………………..</w:t>
      </w:r>
    </w:p>
    <w:p w14:paraId="356EE17E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E-MAIL…………………………………………………………………………………………..</w:t>
      </w:r>
    </w:p>
    <w:p w14:paraId="79CD6C65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  <w:r w:rsidRPr="00A213F8">
        <w:rPr>
          <w:sz w:val="22"/>
        </w:rPr>
        <w:t>NIP…………………………………. REGON:……………………………………………….....</w:t>
      </w:r>
    </w:p>
    <w:p w14:paraId="58C465C9" w14:textId="77777777" w:rsidR="00A213F8" w:rsidRPr="00A213F8" w:rsidRDefault="00A213F8" w:rsidP="00A213F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A213F8">
        <w:rPr>
          <w:sz w:val="22"/>
        </w:rPr>
        <w:t>BANK/ NR KONTA …………………………………………………………………………….</w:t>
      </w:r>
    </w:p>
    <w:p w14:paraId="0181BD0B" w14:textId="77777777" w:rsidR="00A213F8" w:rsidRPr="00A213F8" w:rsidRDefault="00A213F8" w:rsidP="00A213F8">
      <w:pPr>
        <w:tabs>
          <w:tab w:val="right" w:pos="9000"/>
        </w:tabs>
        <w:spacing w:line="360" w:lineRule="auto"/>
        <w:rPr>
          <w:sz w:val="22"/>
        </w:rPr>
      </w:pPr>
    </w:p>
    <w:p w14:paraId="693E0D7C" w14:textId="77777777" w:rsidR="00A213F8" w:rsidRPr="00A213F8" w:rsidRDefault="00A213F8" w:rsidP="00A213F8">
      <w:pPr>
        <w:spacing w:line="360" w:lineRule="auto"/>
      </w:pPr>
      <w:r w:rsidRPr="00A213F8">
        <w:t>Do: Nazwa i siedziba Zamawiającego:</w:t>
      </w:r>
    </w:p>
    <w:p w14:paraId="0C983A9F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Akademia Górniczo - Hutnicza</w:t>
      </w:r>
    </w:p>
    <w:p w14:paraId="470DAC45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>im. Stanisława Staszica w Krakowie</w:t>
      </w:r>
    </w:p>
    <w:p w14:paraId="7296A9FB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Dział Zamówień Publicznych  </w:t>
      </w:r>
    </w:p>
    <w:p w14:paraId="1903F700" w14:textId="77777777" w:rsidR="00A213F8" w:rsidRPr="00A213F8" w:rsidRDefault="00A213F8" w:rsidP="00A213F8">
      <w:pPr>
        <w:ind w:right="-110"/>
        <w:rPr>
          <w:b/>
        </w:rPr>
      </w:pPr>
      <w:r w:rsidRPr="00A213F8">
        <w:rPr>
          <w:b/>
        </w:rPr>
        <w:t xml:space="preserve">Al. Mickiewicza 30 </w:t>
      </w:r>
    </w:p>
    <w:p w14:paraId="4827755E" w14:textId="77777777" w:rsidR="00A213F8" w:rsidRPr="00A213F8" w:rsidRDefault="00A213F8" w:rsidP="00A213F8">
      <w:pPr>
        <w:rPr>
          <w:b/>
        </w:rPr>
      </w:pPr>
      <w:r w:rsidRPr="00A213F8">
        <w:rPr>
          <w:b/>
        </w:rPr>
        <w:t xml:space="preserve">30-059 Kraków,  </w:t>
      </w:r>
    </w:p>
    <w:p w14:paraId="2CCE8418" w14:textId="77777777" w:rsidR="00A213F8" w:rsidRPr="00A213F8" w:rsidRDefault="00A213F8" w:rsidP="00A213F8">
      <w:pPr>
        <w:ind w:firstLine="3969"/>
        <w:rPr>
          <w:b/>
        </w:rPr>
      </w:pPr>
    </w:p>
    <w:p w14:paraId="09AE6A9C" w14:textId="1251A7FB" w:rsidR="00A213F8" w:rsidRPr="00A213F8" w:rsidRDefault="00A213F8" w:rsidP="00A213F8">
      <w:pPr>
        <w:widowControl w:val="0"/>
        <w:ind w:right="1"/>
        <w:jc w:val="both"/>
      </w:pPr>
      <w:r w:rsidRPr="00A213F8">
        <w:t>Przystępując do postępowania o udzielenie zamówienia publicznego, którego przedmiotem jest</w:t>
      </w:r>
      <w:r w:rsidR="00247653">
        <w:t>:</w:t>
      </w:r>
      <w:r w:rsidRPr="00A213F8">
        <w:t xml:space="preserve"> </w:t>
      </w:r>
      <w:r w:rsidR="002A069D" w:rsidRPr="002A069D">
        <w:rPr>
          <w:b/>
        </w:rPr>
        <w:t>System do pomiarów wibroakustycznych z wibrometrem skanującym- Multi-</w:t>
      </w:r>
      <w:proofErr w:type="spellStart"/>
      <w:r w:rsidR="002A069D" w:rsidRPr="002A069D">
        <w:rPr>
          <w:b/>
        </w:rPr>
        <w:t>Scanning</w:t>
      </w:r>
      <w:proofErr w:type="spellEnd"/>
      <w:r w:rsidR="002A069D" w:rsidRPr="002A069D">
        <w:rPr>
          <w:b/>
        </w:rPr>
        <w:t xml:space="preserve"> Workbench dla </w:t>
      </w:r>
      <w:proofErr w:type="spellStart"/>
      <w:r w:rsidR="002A069D" w:rsidRPr="002A069D">
        <w:rPr>
          <w:b/>
        </w:rPr>
        <w:t>WIMiR</w:t>
      </w:r>
      <w:proofErr w:type="spellEnd"/>
      <w:r w:rsidR="002A069D" w:rsidRPr="002A069D">
        <w:rPr>
          <w:b/>
        </w:rPr>
        <w:t xml:space="preserve"> - KC-zp.272-7</w:t>
      </w:r>
      <w:r w:rsidR="00995DAA">
        <w:rPr>
          <w:b/>
        </w:rPr>
        <w:t>68</w:t>
      </w:r>
      <w:bookmarkStart w:id="0" w:name="_GoBack"/>
      <w:bookmarkEnd w:id="0"/>
      <w:r w:rsidR="002A069D" w:rsidRPr="002A069D">
        <w:rPr>
          <w:b/>
        </w:rPr>
        <w:t>/23</w:t>
      </w:r>
      <w:r w:rsidRPr="00A213F8">
        <w:rPr>
          <w:b/>
          <w:sz w:val="26"/>
        </w:rPr>
        <w:t xml:space="preserve">, </w:t>
      </w:r>
      <w:r w:rsidRPr="00A213F8">
        <w:t>oferuję realizację przedmiotu zamówienia, zgodnie z zasadami określonymi w specyfikacji warunków zamówienia.</w:t>
      </w:r>
    </w:p>
    <w:p w14:paraId="033C86A4" w14:textId="77777777" w:rsidR="00A213F8" w:rsidRPr="00A213F8" w:rsidRDefault="00A213F8" w:rsidP="00A213F8">
      <w:pPr>
        <w:tabs>
          <w:tab w:val="right" w:pos="9000"/>
        </w:tabs>
      </w:pPr>
    </w:p>
    <w:p w14:paraId="169792EB" w14:textId="77777777" w:rsidR="001733DC" w:rsidRPr="002A069D" w:rsidRDefault="001733DC" w:rsidP="001733DC">
      <w:pPr>
        <w:widowControl w:val="0"/>
        <w:spacing w:line="264" w:lineRule="auto"/>
        <w:ind w:right="1"/>
        <w:rPr>
          <w:b/>
        </w:rPr>
      </w:pPr>
      <w:r w:rsidRPr="002A069D">
        <w:rPr>
          <w:b/>
        </w:rPr>
        <w:t>Cena netto:   ......................................................................... EUR</w:t>
      </w:r>
      <w:r w:rsidRPr="002A069D">
        <w:rPr>
          <w:b/>
          <w:color w:val="FF0000"/>
        </w:rPr>
        <w:t xml:space="preserve"> </w:t>
      </w:r>
      <w:r w:rsidRPr="002A069D">
        <w:rPr>
          <w:color w:val="FF0000"/>
        </w:rPr>
        <w:t>*)</w:t>
      </w:r>
    </w:p>
    <w:p w14:paraId="4FEBFC6A" w14:textId="77777777" w:rsidR="001733DC" w:rsidRPr="002A069D" w:rsidRDefault="001733DC" w:rsidP="001733DC">
      <w:pPr>
        <w:widowControl w:val="0"/>
        <w:spacing w:line="264" w:lineRule="auto"/>
        <w:ind w:right="1"/>
        <w:rPr>
          <w:b/>
        </w:rPr>
      </w:pPr>
    </w:p>
    <w:p w14:paraId="2B3F4D72" w14:textId="77777777" w:rsidR="001733DC" w:rsidRPr="002A069D" w:rsidRDefault="001733DC" w:rsidP="001733DC">
      <w:pPr>
        <w:widowControl w:val="0"/>
        <w:spacing w:line="264" w:lineRule="auto"/>
        <w:ind w:right="1"/>
        <w:rPr>
          <w:b/>
        </w:rPr>
      </w:pPr>
      <w:r w:rsidRPr="002A069D">
        <w:rPr>
          <w:b/>
        </w:rPr>
        <w:t>Cena brutto: ......................................................................... EUR</w:t>
      </w:r>
    </w:p>
    <w:p w14:paraId="368AC736" w14:textId="77777777" w:rsidR="001733DC" w:rsidRPr="002A069D" w:rsidRDefault="001733DC" w:rsidP="001733DC">
      <w:pPr>
        <w:widowControl w:val="0"/>
        <w:spacing w:line="264" w:lineRule="auto"/>
        <w:ind w:right="1"/>
        <w:jc w:val="both"/>
        <w:rPr>
          <w:b/>
        </w:rPr>
      </w:pPr>
    </w:p>
    <w:p w14:paraId="05093052" w14:textId="47A30E86" w:rsidR="001733DC" w:rsidRPr="002A069D" w:rsidRDefault="001733DC" w:rsidP="001733DC">
      <w:pPr>
        <w:widowControl w:val="0"/>
        <w:spacing w:line="264" w:lineRule="auto"/>
        <w:ind w:right="1"/>
        <w:jc w:val="both"/>
      </w:pPr>
      <w:r w:rsidRPr="002A069D">
        <w:t>Słownie brutto: ........................................................................................................................</w:t>
      </w:r>
      <w:r w:rsidR="002A069D">
        <w:t>...</w:t>
      </w:r>
    </w:p>
    <w:p w14:paraId="4C8F7B20" w14:textId="77777777" w:rsidR="001733DC" w:rsidRPr="002A069D" w:rsidRDefault="001733DC" w:rsidP="001733DC">
      <w:pPr>
        <w:widowControl w:val="0"/>
        <w:spacing w:line="264" w:lineRule="auto"/>
        <w:ind w:right="1"/>
        <w:jc w:val="both"/>
        <w:rPr>
          <w:b/>
        </w:rPr>
      </w:pPr>
    </w:p>
    <w:p w14:paraId="37736373" w14:textId="33E6F027" w:rsidR="001733DC" w:rsidRPr="002A069D" w:rsidRDefault="001733DC" w:rsidP="001733DC">
      <w:pPr>
        <w:pStyle w:val="Tekstpodstawowy"/>
      </w:pPr>
      <w:r w:rsidRPr="002A069D">
        <w:t xml:space="preserve">Powyższa cena zawiera podatek VAT w wysokości .......... % tj. …………………. EUR </w:t>
      </w:r>
      <w:r w:rsidRPr="002A069D">
        <w:rPr>
          <w:color w:val="FF0000"/>
        </w:rPr>
        <w:t>*)</w:t>
      </w:r>
    </w:p>
    <w:p w14:paraId="60BB1109" w14:textId="7CACEF8A" w:rsidR="001733DC" w:rsidRPr="002A069D" w:rsidRDefault="001733DC" w:rsidP="001733DC">
      <w:pPr>
        <w:pStyle w:val="Tekstpodstawowy"/>
      </w:pPr>
      <w:r w:rsidRPr="002A069D">
        <w:t>Producent i nazwa oferowan</w:t>
      </w:r>
      <w:r w:rsidR="002A069D" w:rsidRPr="002A069D">
        <w:t>ego sprzętu</w:t>
      </w:r>
      <w:r w:rsidRPr="002A069D">
        <w:t xml:space="preserve">: </w:t>
      </w:r>
      <w:r w:rsidRPr="002A069D">
        <w:rPr>
          <w:b w:val="0"/>
        </w:rPr>
        <w:t>………………………………………………</w:t>
      </w:r>
    </w:p>
    <w:p w14:paraId="5D244E3D" w14:textId="78625437" w:rsidR="00A213F8" w:rsidRPr="002A069D" w:rsidRDefault="00A213F8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2A069D">
        <w:rPr>
          <w:b/>
        </w:rPr>
        <w:t xml:space="preserve">Termin realizacji </w:t>
      </w:r>
      <w:r w:rsidR="002A069D" w:rsidRPr="002A069D">
        <w:rPr>
          <w:b/>
        </w:rPr>
        <w:t>zamówienia</w:t>
      </w:r>
      <w:r w:rsidRPr="002A069D">
        <w:rPr>
          <w:b/>
        </w:rPr>
        <w:t xml:space="preserve">: </w:t>
      </w:r>
      <w:r w:rsidR="00560E8B" w:rsidRPr="002A069D">
        <w:rPr>
          <w:b/>
          <w:bCs/>
        </w:rPr>
        <w:t xml:space="preserve">……. </w:t>
      </w:r>
      <w:r w:rsidR="002A069D" w:rsidRPr="002A069D">
        <w:rPr>
          <w:b/>
          <w:bCs/>
        </w:rPr>
        <w:t>m-</w:t>
      </w:r>
      <w:proofErr w:type="spellStart"/>
      <w:r w:rsidR="002A069D" w:rsidRPr="002A069D">
        <w:rPr>
          <w:b/>
          <w:bCs/>
        </w:rPr>
        <w:t>cy</w:t>
      </w:r>
      <w:proofErr w:type="spellEnd"/>
      <w:r w:rsidR="00560E8B" w:rsidRPr="002A069D">
        <w:rPr>
          <w:b/>
          <w:bCs/>
        </w:rPr>
        <w:t xml:space="preserve"> od daty podpisania umowy</w:t>
      </w:r>
      <w:r w:rsidR="00560E8B" w:rsidRPr="002A069D">
        <w:t xml:space="preserve"> </w:t>
      </w:r>
      <w:r w:rsidR="00247653" w:rsidRPr="002A069D">
        <w:rPr>
          <w:b/>
          <w:color w:val="FF0000"/>
        </w:rPr>
        <w:t>/</w:t>
      </w:r>
      <w:r w:rsidR="00560E8B" w:rsidRPr="002A069D">
        <w:rPr>
          <w:b/>
          <w:color w:val="FF0000"/>
        </w:rPr>
        <w:t>kryterium</w:t>
      </w:r>
      <w:r w:rsidR="00560E8B" w:rsidRPr="002A069D">
        <w:rPr>
          <w:i/>
        </w:rPr>
        <w:t xml:space="preserve"> </w:t>
      </w:r>
      <w:r w:rsidR="00560E8B" w:rsidRPr="002A069D">
        <w:rPr>
          <w:b/>
          <w:color w:val="FF0000"/>
        </w:rPr>
        <w:t>oceny ofert</w:t>
      </w:r>
      <w:r w:rsidR="00247653" w:rsidRPr="002A069D">
        <w:rPr>
          <w:b/>
          <w:color w:val="FF0000"/>
        </w:rPr>
        <w:t>/</w:t>
      </w:r>
    </w:p>
    <w:p w14:paraId="6F45AF60" w14:textId="1D5DD5FC" w:rsidR="002A069D" w:rsidRPr="002A069D" w:rsidRDefault="002A069D" w:rsidP="00A213F8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2A069D">
        <w:rPr>
          <w:b/>
        </w:rPr>
        <w:t>Długość wsparcia technicznego:</w:t>
      </w:r>
      <w:r>
        <w:rPr>
          <w:b/>
        </w:rPr>
        <w:t xml:space="preserve"> </w:t>
      </w:r>
      <w:r w:rsidRPr="002A069D">
        <w:rPr>
          <w:b/>
        </w:rPr>
        <w:t>…… m-</w:t>
      </w:r>
      <w:proofErr w:type="spellStart"/>
      <w:r w:rsidRPr="002A069D">
        <w:rPr>
          <w:b/>
        </w:rPr>
        <w:t>cy</w:t>
      </w:r>
      <w:proofErr w:type="spellEnd"/>
      <w:r w:rsidRPr="002A069D">
        <w:rPr>
          <w:b/>
        </w:rPr>
        <w:t xml:space="preserve"> </w:t>
      </w:r>
      <w:r w:rsidRPr="002A069D">
        <w:rPr>
          <w:b/>
          <w:color w:val="FF0000"/>
        </w:rPr>
        <w:t>/kryterium</w:t>
      </w:r>
      <w:r w:rsidRPr="002A069D">
        <w:rPr>
          <w:i/>
        </w:rPr>
        <w:t xml:space="preserve"> </w:t>
      </w:r>
      <w:r w:rsidRPr="002A069D">
        <w:rPr>
          <w:b/>
          <w:color w:val="FF0000"/>
        </w:rPr>
        <w:t>oceny ofert/</w:t>
      </w:r>
    </w:p>
    <w:p w14:paraId="6C3BAC87" w14:textId="0E0DE4B6" w:rsidR="001733DC" w:rsidRDefault="001733DC" w:rsidP="001733DC">
      <w:pPr>
        <w:jc w:val="both"/>
        <w:rPr>
          <w:sz w:val="20"/>
          <w:szCs w:val="20"/>
        </w:rPr>
      </w:pPr>
      <w:r w:rsidRPr="006D4B1F">
        <w:rPr>
          <w:color w:val="FF0000"/>
          <w:sz w:val="20"/>
          <w:szCs w:val="20"/>
        </w:rPr>
        <w:t>*)</w:t>
      </w:r>
      <w:r w:rsidRPr="006D4B1F">
        <w:rPr>
          <w:sz w:val="20"/>
          <w:szCs w:val="20"/>
        </w:rPr>
        <w:t xml:space="preserve"> Wykonawcy zagraniczni biorący udział w niniejszym postepowaniu, którzy na podstawie odrębnych przepisów nie są zobowiązani do uiszczenia podatku od towarów i usług na terytorium Polski, winni wpisać na formularzu oferty wartość zamówienia netto wyrażoną w </w:t>
      </w:r>
      <w:r w:rsidRPr="006D4B1F">
        <w:rPr>
          <w:b/>
          <w:color w:val="FF0000"/>
          <w:sz w:val="20"/>
          <w:szCs w:val="20"/>
        </w:rPr>
        <w:t xml:space="preserve">EUR </w:t>
      </w:r>
      <w:r w:rsidRPr="006D4B1F">
        <w:rPr>
          <w:sz w:val="20"/>
          <w:szCs w:val="20"/>
        </w:rPr>
        <w:t>Wyłącznie do oceny i porównania ofert Zamawiający doliczy na etapie  oceny ofert należnego podatku VAT. Umowa zostanie podpisana na kwotę netto, podatek VAT Zamawiający odprowadzi we własnym zakresie.</w:t>
      </w:r>
    </w:p>
    <w:p w14:paraId="460BCE7E" w14:textId="77777777" w:rsidR="001733DC" w:rsidRPr="006D4B1F" w:rsidRDefault="001733DC" w:rsidP="001733DC">
      <w:pPr>
        <w:jc w:val="both"/>
        <w:rPr>
          <w:sz w:val="20"/>
          <w:szCs w:val="20"/>
        </w:rPr>
      </w:pPr>
    </w:p>
    <w:p w14:paraId="57AA231B" w14:textId="77777777" w:rsidR="00A213F8" w:rsidRPr="00080CE7" w:rsidRDefault="00A213F8" w:rsidP="00A213F8">
      <w:pPr>
        <w:tabs>
          <w:tab w:val="left" w:pos="426"/>
        </w:tabs>
        <w:spacing w:after="120"/>
        <w:jc w:val="both"/>
        <w:rPr>
          <w:b/>
          <w:sz w:val="22"/>
        </w:rPr>
      </w:pPr>
      <w:r w:rsidRPr="00A213F8">
        <w:rPr>
          <w:sz w:val="22"/>
        </w:rPr>
        <w:lastRenderedPageBreak/>
        <w:t xml:space="preserve">Oświadczamy, że zgodnie z ustawą z dnia 6 marca 2018 r. Prawo przedsiębiorców, należymy do małych lub </w:t>
      </w:r>
      <w:r w:rsidRPr="00080CE7">
        <w:rPr>
          <w:sz w:val="22"/>
        </w:rPr>
        <w:t>średnich przedsiębiorców:</w:t>
      </w:r>
      <w:r w:rsidRPr="00080CE7">
        <w:rPr>
          <w:b/>
          <w:sz w:val="22"/>
        </w:rPr>
        <w:t xml:space="preserve"> TAK/NIE</w:t>
      </w:r>
    </w:p>
    <w:p w14:paraId="35119515" w14:textId="2221799C" w:rsidR="00A213F8" w:rsidRPr="00A213F8" w:rsidRDefault="00A213F8" w:rsidP="00247653">
      <w:pPr>
        <w:tabs>
          <w:tab w:val="left" w:pos="426"/>
        </w:tabs>
        <w:jc w:val="both"/>
        <w:rPr>
          <w:sz w:val="20"/>
          <w:szCs w:val="20"/>
        </w:rPr>
      </w:pPr>
      <w:r w:rsidRPr="00080CE7">
        <w:rPr>
          <w:b/>
          <w:sz w:val="22"/>
        </w:rPr>
        <w:t xml:space="preserve">Termin płatności: </w:t>
      </w:r>
      <w:r w:rsidRPr="00080CE7">
        <w:rPr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</w:t>
      </w:r>
      <w:r w:rsidR="002A069D">
        <w:rPr>
          <w:bCs/>
          <w:sz w:val="22"/>
          <w:szCs w:val="22"/>
        </w:rPr>
        <w:br/>
      </w:r>
      <w:r w:rsidRPr="00080CE7">
        <w:rPr>
          <w:bCs/>
          <w:sz w:val="22"/>
          <w:szCs w:val="22"/>
        </w:rPr>
        <w:t>w wykazie podmiotów o których mowa w art. 96b ust. 1) Ustawy o podatku od towarów i usług.</w:t>
      </w:r>
    </w:p>
    <w:p w14:paraId="7E910B09" w14:textId="77777777" w:rsidR="00A213F8" w:rsidRPr="00A213F8" w:rsidRDefault="00A213F8" w:rsidP="00A213F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1D615241" w14:textId="2575C9B2" w:rsidR="00A213F8" w:rsidRPr="00A213F8" w:rsidRDefault="00A213F8" w:rsidP="00A213F8">
      <w:pPr>
        <w:rPr>
          <w:b/>
          <w:sz w:val="22"/>
          <w:szCs w:val="22"/>
          <w:u w:val="single"/>
        </w:rPr>
      </w:pPr>
      <w:r w:rsidRPr="00A213F8">
        <w:rPr>
          <w:b/>
          <w:sz w:val="22"/>
          <w:szCs w:val="22"/>
          <w:u w:val="single"/>
        </w:rPr>
        <w:t>Jednocześnie oświadczamy, że:</w:t>
      </w:r>
    </w:p>
    <w:p w14:paraId="399D565D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40703F3" w14:textId="77777777" w:rsidR="00A213F8" w:rsidRPr="00A213F8" w:rsidRDefault="00A213F8" w:rsidP="00A213F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3F8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213F8">
        <w:rPr>
          <w:color w:val="000000"/>
          <w:sz w:val="22"/>
          <w:szCs w:val="22"/>
        </w:rPr>
        <w:t xml:space="preserve"> i nie wnosimy do nich żadnych zastrzeżeń.</w:t>
      </w:r>
    </w:p>
    <w:p w14:paraId="7C2F7D21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4E064DB" w14:textId="794313DC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 xml:space="preserve">*rozporządzenie Parlamentu Europejskiego i Rady (UE) 2016/679 z dnia 27 kwietnia 2016 r. </w:t>
      </w:r>
      <w:r w:rsidR="002A069D">
        <w:rPr>
          <w:i/>
          <w:sz w:val="22"/>
          <w:szCs w:val="22"/>
        </w:rPr>
        <w:br/>
      </w:r>
      <w:r w:rsidRPr="00A213F8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8A07C9" w14:textId="77777777" w:rsidR="00A213F8" w:rsidRPr="00A213F8" w:rsidRDefault="00A213F8" w:rsidP="00A213F8">
      <w:pPr>
        <w:ind w:left="360"/>
        <w:jc w:val="both"/>
        <w:rPr>
          <w:i/>
          <w:sz w:val="22"/>
          <w:szCs w:val="22"/>
        </w:rPr>
      </w:pPr>
      <w:r w:rsidRPr="00A213F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59AF3F" w14:textId="77777777" w:rsidR="00A213F8" w:rsidRPr="00A213F8" w:rsidRDefault="00A213F8" w:rsidP="00A213F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48" w:type="dxa"/>
        <w:tblLayout w:type="fixed"/>
        <w:tblLook w:val="00A0" w:firstRow="1" w:lastRow="0" w:firstColumn="1" w:lastColumn="0" w:noHBand="0" w:noVBand="0"/>
      </w:tblPr>
      <w:tblGrid>
        <w:gridCol w:w="624"/>
        <w:gridCol w:w="5640"/>
        <w:gridCol w:w="2884"/>
      </w:tblGrid>
      <w:tr w:rsidR="00A213F8" w:rsidRPr="00A213F8" w14:paraId="0E23993F" w14:textId="77777777" w:rsidTr="002A069D">
        <w:trPr>
          <w:trHeight w:val="577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4B5DE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Lp.</w:t>
            </w: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1BF0C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 xml:space="preserve">Opis części zamówienia, którą wykonawca </w:t>
            </w:r>
          </w:p>
          <w:p w14:paraId="286AE815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56345D" w14:textId="77777777" w:rsidR="00A213F8" w:rsidRPr="00A213F8" w:rsidRDefault="00A213F8" w:rsidP="00A213F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A213F8">
              <w:rPr>
                <w:sz w:val="18"/>
                <w:szCs w:val="22"/>
              </w:rPr>
              <w:t>Nazwa podwykonawcy</w:t>
            </w:r>
            <w:r w:rsidRPr="00A213F8">
              <w:rPr>
                <w:sz w:val="18"/>
                <w:szCs w:val="22"/>
              </w:rPr>
              <w:br/>
              <w:t>(o ile jest znana)</w:t>
            </w:r>
          </w:p>
        </w:tc>
      </w:tr>
      <w:tr w:rsidR="00A213F8" w:rsidRPr="00A213F8" w14:paraId="7F6B99F4" w14:textId="77777777" w:rsidTr="002A069D">
        <w:trPr>
          <w:trHeight w:val="560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AC7FA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67D3D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F6893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213F8" w:rsidRPr="00A213F8" w14:paraId="2372A0F9" w14:textId="77777777" w:rsidTr="002A069D">
        <w:trPr>
          <w:trHeight w:val="560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E1B94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5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4D301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8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FD030" w14:textId="77777777" w:rsidR="00A213F8" w:rsidRPr="00A213F8" w:rsidRDefault="00A213F8" w:rsidP="00A213F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F963AA2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Upoważnionymi do reprezentowania naszej firmy są następujące osoby:</w:t>
      </w:r>
    </w:p>
    <w:p w14:paraId="41545250" w14:textId="77777777" w:rsidR="00A213F8" w:rsidRPr="00A213F8" w:rsidRDefault="00A213F8" w:rsidP="00A213F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A213F8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5AE68B79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59817493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622084" w14:textId="77777777" w:rsidR="00A213F8" w:rsidRPr="00A213F8" w:rsidRDefault="00A213F8" w:rsidP="00A213F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213F8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213F8">
        <w:rPr>
          <w:sz w:val="18"/>
          <w:szCs w:val="18"/>
        </w:rPr>
        <w:tab/>
      </w:r>
      <w:r w:rsidRPr="00A213F8">
        <w:rPr>
          <w:sz w:val="18"/>
          <w:szCs w:val="18"/>
        </w:rPr>
        <w:tab/>
        <w:t xml:space="preserve"> </w:t>
      </w:r>
    </w:p>
    <w:p w14:paraId="0D863E20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upoważnienie dla powyżej wskazanych osób wynika z następującego (</w:t>
      </w:r>
      <w:proofErr w:type="spellStart"/>
      <w:r w:rsidRPr="00A213F8">
        <w:rPr>
          <w:sz w:val="22"/>
          <w:szCs w:val="22"/>
        </w:rPr>
        <w:t>ych</w:t>
      </w:r>
      <w:proofErr w:type="spellEnd"/>
      <w:r w:rsidRPr="00A213F8">
        <w:rPr>
          <w:sz w:val="22"/>
          <w:szCs w:val="22"/>
        </w:rPr>
        <w:t>) dokumentu(ów)</w:t>
      </w:r>
    </w:p>
    <w:p w14:paraId="720A00C1" w14:textId="77777777" w:rsidR="00A213F8" w:rsidRPr="00A213F8" w:rsidRDefault="00A213F8" w:rsidP="00A213F8">
      <w:p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4CBCF9F" w14:textId="77777777" w:rsidR="00A213F8" w:rsidRPr="00A213F8" w:rsidRDefault="00A213F8" w:rsidP="00A213F8">
      <w:pPr>
        <w:numPr>
          <w:ilvl w:val="0"/>
          <w:numId w:val="1"/>
        </w:numPr>
        <w:jc w:val="both"/>
        <w:rPr>
          <w:sz w:val="22"/>
          <w:szCs w:val="22"/>
        </w:rPr>
      </w:pPr>
      <w:r w:rsidRPr="00A213F8">
        <w:rPr>
          <w:sz w:val="22"/>
          <w:szCs w:val="22"/>
        </w:rPr>
        <w:t>załącznikami do niniejszej oferty są:</w:t>
      </w:r>
    </w:p>
    <w:p w14:paraId="19E8C2A2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117F795A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……………………………………………..……………………………………………</w:t>
      </w:r>
    </w:p>
    <w:p w14:paraId="625F2385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6E29D80" w14:textId="77777777" w:rsidR="00A213F8" w:rsidRPr="00A213F8" w:rsidRDefault="00A213F8" w:rsidP="00A213F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3F8">
        <w:rPr>
          <w:sz w:val="22"/>
          <w:szCs w:val="22"/>
        </w:rPr>
        <w:t>………………………………………………………………………………………….</w:t>
      </w:r>
    </w:p>
    <w:p w14:paraId="01C87114" w14:textId="77777777" w:rsidR="00A213F8" w:rsidRPr="00A213F8" w:rsidRDefault="00A213F8" w:rsidP="00A213F8">
      <w:pPr>
        <w:spacing w:line="360" w:lineRule="auto"/>
        <w:ind w:left="1440"/>
        <w:jc w:val="both"/>
        <w:rPr>
          <w:sz w:val="22"/>
          <w:szCs w:val="22"/>
        </w:rPr>
      </w:pPr>
    </w:p>
    <w:p w14:paraId="7F6C9218" w14:textId="60B29E81" w:rsidR="008D2AB8" w:rsidRDefault="00A213F8" w:rsidP="0024765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30"/>
          <w:szCs w:val="30"/>
        </w:rPr>
      </w:pPr>
      <w:r w:rsidRPr="00247653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247653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247653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247653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247653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1F55CC" w14:textId="77777777" w:rsidR="0069238C" w:rsidRDefault="0069238C">
      <w:r>
        <w:separator/>
      </w:r>
    </w:p>
  </w:endnote>
  <w:endnote w:type="continuationSeparator" w:id="0">
    <w:p w14:paraId="2DD21C59" w14:textId="77777777" w:rsidR="0069238C" w:rsidRDefault="0069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0023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23D91" w14:textId="77777777" w:rsidR="0069238C" w:rsidRDefault="0069238C">
      <w:r>
        <w:separator/>
      </w:r>
    </w:p>
  </w:footnote>
  <w:footnote w:type="continuationSeparator" w:id="0">
    <w:p w14:paraId="4634D6F8" w14:textId="77777777" w:rsidR="0069238C" w:rsidRDefault="00692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17DB2" w14:textId="40C71A46" w:rsidR="002A069D" w:rsidRDefault="002A069D" w:rsidP="002A069D">
    <w:pPr>
      <w:pStyle w:val="Nagwek"/>
      <w:jc w:val="right"/>
    </w:pPr>
    <w:r>
      <w:rPr>
        <w:sz w:val="22"/>
        <w:szCs w:val="22"/>
      </w:rPr>
      <w:tab/>
    </w: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AF20F4"/>
    <w:multiLevelType w:val="hybridMultilevel"/>
    <w:tmpl w:val="D2CA2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53"/>
    <w:rsid w:val="00012286"/>
    <w:rsid w:val="000704FC"/>
    <w:rsid w:val="00071CCC"/>
    <w:rsid w:val="00080CE7"/>
    <w:rsid w:val="000B731D"/>
    <w:rsid w:val="000D6134"/>
    <w:rsid w:val="000E09C7"/>
    <w:rsid w:val="000F6589"/>
    <w:rsid w:val="00106636"/>
    <w:rsid w:val="00116EC6"/>
    <w:rsid w:val="001704BF"/>
    <w:rsid w:val="001733DC"/>
    <w:rsid w:val="001801DD"/>
    <w:rsid w:val="001D4612"/>
    <w:rsid w:val="00207E98"/>
    <w:rsid w:val="00247653"/>
    <w:rsid w:val="002723B0"/>
    <w:rsid w:val="002A069D"/>
    <w:rsid w:val="00315A4A"/>
    <w:rsid w:val="003B3F98"/>
    <w:rsid w:val="004B7300"/>
    <w:rsid w:val="004C1E7C"/>
    <w:rsid w:val="004C6753"/>
    <w:rsid w:val="00560E8B"/>
    <w:rsid w:val="00595C87"/>
    <w:rsid w:val="005D2C65"/>
    <w:rsid w:val="005E6D94"/>
    <w:rsid w:val="005F4EF6"/>
    <w:rsid w:val="0063384F"/>
    <w:rsid w:val="00643C6F"/>
    <w:rsid w:val="00646202"/>
    <w:rsid w:val="0065290F"/>
    <w:rsid w:val="006815F6"/>
    <w:rsid w:val="0069238C"/>
    <w:rsid w:val="006C209B"/>
    <w:rsid w:val="007748F0"/>
    <w:rsid w:val="00776EC0"/>
    <w:rsid w:val="007A4321"/>
    <w:rsid w:val="00833933"/>
    <w:rsid w:val="00853083"/>
    <w:rsid w:val="008B2F0C"/>
    <w:rsid w:val="008B4928"/>
    <w:rsid w:val="008D2AB8"/>
    <w:rsid w:val="008E5425"/>
    <w:rsid w:val="008F1C66"/>
    <w:rsid w:val="00970FE4"/>
    <w:rsid w:val="00995DAA"/>
    <w:rsid w:val="00A0022B"/>
    <w:rsid w:val="00A213F8"/>
    <w:rsid w:val="00A346FE"/>
    <w:rsid w:val="00A47B4D"/>
    <w:rsid w:val="00A83018"/>
    <w:rsid w:val="00B774DC"/>
    <w:rsid w:val="00C969A6"/>
    <w:rsid w:val="00CA7D36"/>
    <w:rsid w:val="00D24208"/>
    <w:rsid w:val="00D60C38"/>
    <w:rsid w:val="00D65FF1"/>
    <w:rsid w:val="00D66893"/>
    <w:rsid w:val="00D90ACB"/>
    <w:rsid w:val="00DC1500"/>
    <w:rsid w:val="00E44371"/>
    <w:rsid w:val="00E949B0"/>
    <w:rsid w:val="00EC0BEA"/>
    <w:rsid w:val="00EE5753"/>
    <w:rsid w:val="00F00591"/>
    <w:rsid w:val="00F31B0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5DD868"/>
  <w15:chartTrackingRefBased/>
  <w15:docId w15:val="{4BE77181-4071-49BC-A9C1-3E303D5A4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99A7C-4CBB-4FEB-B76A-EE9D281E7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571</Words>
  <Characters>4777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4</cp:revision>
  <cp:lastPrinted>1899-12-31T23:00:00Z</cp:lastPrinted>
  <dcterms:created xsi:type="dcterms:W3CDTF">2023-10-11T09:52:00Z</dcterms:created>
  <dcterms:modified xsi:type="dcterms:W3CDTF">2023-12-21T10:19:00Z</dcterms:modified>
</cp:coreProperties>
</file>