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8F637" w14:textId="4C508C2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620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38A7FF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5AD98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56F00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BD78FF6" w14:textId="491D0F87" w:rsidR="008F3D36" w:rsidRPr="00766200" w:rsidRDefault="008F3D36" w:rsidP="007662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7BA88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A1E7E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EBD64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8873C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71D606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7E3C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2BAF28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8F73B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A12D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56BC38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38D123" w14:textId="7DEDC52B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32ACB" w:rsidRPr="00932ACB">
        <w:rPr>
          <w:rFonts w:eastAsia="Times New Roman" w:cs="Calibri"/>
          <w:b/>
          <w:lang w:eastAsia="pl-PL"/>
        </w:rPr>
        <w:t>System do pomiarów wibroakustycznych z wibrometrem skanującym- Multi-</w:t>
      </w:r>
      <w:proofErr w:type="spellStart"/>
      <w:r w:rsidR="00932ACB" w:rsidRPr="00932ACB">
        <w:rPr>
          <w:rFonts w:eastAsia="Times New Roman" w:cs="Calibri"/>
          <w:b/>
          <w:lang w:eastAsia="pl-PL"/>
        </w:rPr>
        <w:t>Scanning</w:t>
      </w:r>
      <w:proofErr w:type="spellEnd"/>
      <w:r w:rsidR="00932ACB" w:rsidRPr="00932ACB">
        <w:rPr>
          <w:rFonts w:eastAsia="Times New Roman" w:cs="Calibri"/>
          <w:b/>
          <w:lang w:eastAsia="pl-PL"/>
        </w:rPr>
        <w:t xml:space="preserve"> Workbench dla </w:t>
      </w:r>
      <w:proofErr w:type="spellStart"/>
      <w:r w:rsidR="00932ACB" w:rsidRPr="00932ACB">
        <w:rPr>
          <w:rFonts w:eastAsia="Times New Roman" w:cs="Calibri"/>
          <w:b/>
          <w:lang w:eastAsia="pl-PL"/>
        </w:rPr>
        <w:t>WIMiR</w:t>
      </w:r>
      <w:proofErr w:type="spellEnd"/>
      <w:r w:rsidR="00932ACB" w:rsidRPr="00932ACB">
        <w:rPr>
          <w:rFonts w:eastAsia="Times New Roman" w:cs="Calibri"/>
          <w:b/>
          <w:lang w:eastAsia="pl-PL"/>
        </w:rPr>
        <w:t xml:space="preserve"> - KC-zp.272-7</w:t>
      </w:r>
      <w:r w:rsidR="008C2C3B">
        <w:rPr>
          <w:rFonts w:eastAsia="Times New Roman" w:cs="Calibri"/>
          <w:b/>
          <w:lang w:eastAsia="pl-PL"/>
        </w:rPr>
        <w:t>68</w:t>
      </w:r>
      <w:bookmarkStart w:id="0" w:name="_GoBack"/>
      <w:bookmarkEnd w:id="0"/>
      <w:r w:rsidR="00932ACB" w:rsidRPr="00932ACB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BBDCF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A17F0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6C8EA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A879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848FF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383BA2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8A1F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E357B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A98C4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78715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AA0EAC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DC10B1" w14:textId="7AE98EB2" w:rsidR="005103B9" w:rsidRPr="00766200" w:rsidRDefault="008F3D36" w:rsidP="007662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6620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782694" w14:textId="77777777" w:rsidR="004727B8" w:rsidRDefault="004727B8" w:rsidP="0038231F">
      <w:pPr>
        <w:spacing w:after="0" w:line="240" w:lineRule="auto"/>
      </w:pPr>
      <w:r>
        <w:separator/>
      </w:r>
    </w:p>
  </w:endnote>
  <w:endnote w:type="continuationSeparator" w:id="0">
    <w:p w14:paraId="7E490FA3" w14:textId="77777777" w:rsidR="004727B8" w:rsidRDefault="004727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F4D67" w14:textId="77777777" w:rsidR="00935E26" w:rsidRDefault="00935E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BA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2338E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152F0" w14:textId="77777777" w:rsidR="00935E26" w:rsidRDefault="00935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FEBF2" w14:textId="77777777" w:rsidR="004727B8" w:rsidRDefault="004727B8" w:rsidP="0038231F">
      <w:pPr>
        <w:spacing w:after="0" w:line="240" w:lineRule="auto"/>
      </w:pPr>
      <w:r>
        <w:separator/>
      </w:r>
    </w:p>
  </w:footnote>
  <w:footnote w:type="continuationSeparator" w:id="0">
    <w:p w14:paraId="385C24E3" w14:textId="77777777" w:rsidR="004727B8" w:rsidRDefault="004727B8" w:rsidP="0038231F">
      <w:pPr>
        <w:spacing w:after="0" w:line="240" w:lineRule="auto"/>
      </w:pPr>
      <w:r>
        <w:continuationSeparator/>
      </w:r>
    </w:p>
  </w:footnote>
  <w:footnote w:id="1">
    <w:p w14:paraId="7B579CF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B2DBE9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105A5" w14:textId="77777777" w:rsidR="00935E26" w:rsidRDefault="00935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CC6C" w14:textId="77777777" w:rsidR="00935E26" w:rsidRDefault="00935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F0E3E" w14:textId="77777777" w:rsidR="00935E26" w:rsidRDefault="00935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3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0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0D06"/>
    <w:rsid w:val="00434CC2"/>
    <w:rsid w:val="004541F9"/>
    <w:rsid w:val="004609F1"/>
    <w:rsid w:val="004651B5"/>
    <w:rsid w:val="00471A5A"/>
    <w:rsid w:val="004727B8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13E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620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2C3B"/>
    <w:rsid w:val="008C5709"/>
    <w:rsid w:val="008C6DF8"/>
    <w:rsid w:val="008D0487"/>
    <w:rsid w:val="008D5EBC"/>
    <w:rsid w:val="008F3B4E"/>
    <w:rsid w:val="008F3D36"/>
    <w:rsid w:val="0091264E"/>
    <w:rsid w:val="009301A2"/>
    <w:rsid w:val="00932ACB"/>
    <w:rsid w:val="009348FE"/>
    <w:rsid w:val="00935E26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A37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263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3814C5"/>
  <w15:chartTrackingRefBased/>
  <w15:docId w15:val="{CFE1ECF1-2ABB-438A-9C88-58DAEEA0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40C80-F67F-406F-A592-45BC2E07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4</cp:revision>
  <cp:lastPrinted>2023-09-04T09:36:00Z</cp:lastPrinted>
  <dcterms:created xsi:type="dcterms:W3CDTF">2023-10-11T09:52:00Z</dcterms:created>
  <dcterms:modified xsi:type="dcterms:W3CDTF">2023-12-21T10:19:00Z</dcterms:modified>
</cp:coreProperties>
</file>