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56D6" w:rsidRPr="00016222" w:rsidRDefault="00B156D6" w:rsidP="00016222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:rsidR="00B156D6" w:rsidRDefault="00B156D6" w:rsidP="00B156D6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016222" w:rsidRPr="0022732C" w:rsidRDefault="00016222" w:rsidP="00016222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016222" w:rsidRDefault="00016222" w:rsidP="00016222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016222" w:rsidRPr="00FA50AF" w:rsidRDefault="00016222" w:rsidP="0001622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:rsidR="00016222" w:rsidRPr="00FA50AF" w:rsidRDefault="00016222" w:rsidP="00016222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:rsidR="00016222" w:rsidRPr="00FA50AF" w:rsidRDefault="00016222" w:rsidP="00016222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:rsidR="00016222" w:rsidRPr="0022732C" w:rsidRDefault="00016222" w:rsidP="00016222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:rsidR="00016222" w:rsidRPr="0022732C" w:rsidRDefault="00016222" w:rsidP="00016222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016222" w:rsidRPr="0022732C" w:rsidRDefault="00016222" w:rsidP="00016222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016222" w:rsidRPr="0022732C" w:rsidRDefault="00016222" w:rsidP="00016222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016222" w:rsidRPr="0022732C" w:rsidRDefault="00016222" w:rsidP="0001622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016222" w:rsidRPr="0022732C" w:rsidRDefault="00016222" w:rsidP="0001622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B156D6" w:rsidRDefault="00B156D6" w:rsidP="00B156D6">
      <w:pPr>
        <w:spacing w:line="360" w:lineRule="auto"/>
      </w:pPr>
      <w:r>
        <w:t>Do: Nazwa i siedziba Zamawiającego:</w:t>
      </w:r>
    </w:p>
    <w:p w:rsidR="00B156D6" w:rsidRPr="00016222" w:rsidRDefault="00B156D6" w:rsidP="00016222">
      <w:pPr>
        <w:ind w:right="-110"/>
        <w:jc w:val="both"/>
        <w:rPr>
          <w:b/>
          <w:sz w:val="22"/>
          <w:szCs w:val="22"/>
        </w:rPr>
      </w:pPr>
      <w:r w:rsidRPr="00016222">
        <w:rPr>
          <w:b/>
          <w:sz w:val="22"/>
          <w:szCs w:val="22"/>
        </w:rPr>
        <w:t>Akademia Górniczo – Hutnicza im. Stanisława Staszica w Krakowie, Dział Zamówień</w:t>
      </w:r>
      <w:r w:rsidR="00016222">
        <w:rPr>
          <w:b/>
          <w:sz w:val="22"/>
          <w:szCs w:val="22"/>
        </w:rPr>
        <w:t xml:space="preserve"> </w:t>
      </w:r>
      <w:r w:rsidRPr="00016222">
        <w:rPr>
          <w:b/>
          <w:sz w:val="22"/>
          <w:szCs w:val="22"/>
        </w:rPr>
        <w:t xml:space="preserve">Publicznych, Al. Mickiewicza 30, 30-059 Kraków,  </w:t>
      </w:r>
    </w:p>
    <w:p w:rsidR="00B156D6" w:rsidRPr="00016222" w:rsidRDefault="00B156D6" w:rsidP="00B156D6">
      <w:pPr>
        <w:widowControl w:val="0"/>
        <w:ind w:right="1"/>
        <w:jc w:val="both"/>
        <w:rPr>
          <w:sz w:val="22"/>
          <w:szCs w:val="22"/>
        </w:rPr>
      </w:pPr>
      <w:r w:rsidRPr="00016222">
        <w:rPr>
          <w:sz w:val="22"/>
          <w:szCs w:val="22"/>
        </w:rPr>
        <w:t xml:space="preserve">Przystępując do postępowania o udzielenie zamówienia publicznego, którego przedmiotem jest </w:t>
      </w:r>
      <w:r w:rsidRPr="00016222">
        <w:rPr>
          <w:b/>
          <w:sz w:val="22"/>
          <w:szCs w:val="22"/>
        </w:rPr>
        <w:t>usługa dostarczania przesyłek kurierskich krajowych i zagranicznych dla potrzeb AGH - Kc-zp.272-</w:t>
      </w:r>
      <w:r w:rsidR="00016222" w:rsidRPr="00016222">
        <w:rPr>
          <w:b/>
          <w:sz w:val="22"/>
          <w:szCs w:val="22"/>
        </w:rPr>
        <w:t>711/23</w:t>
      </w:r>
      <w:r w:rsidRPr="00016222">
        <w:rPr>
          <w:b/>
          <w:sz w:val="22"/>
          <w:szCs w:val="22"/>
        </w:rPr>
        <w:t xml:space="preserve">, </w:t>
      </w:r>
      <w:r w:rsidRPr="00016222">
        <w:rPr>
          <w:sz w:val="22"/>
          <w:szCs w:val="22"/>
        </w:rPr>
        <w:t xml:space="preserve">oferuję realizację przedmiotu zamówienia , zgodnie z zasadami określonymi w specyfikacji istotnych warunków zamówienia. </w:t>
      </w:r>
    </w:p>
    <w:p w:rsidR="00016222" w:rsidRDefault="00016222" w:rsidP="00B156D6">
      <w:pPr>
        <w:tabs>
          <w:tab w:val="right" w:pos="9000"/>
        </w:tabs>
        <w:rPr>
          <w:b/>
          <w:sz w:val="22"/>
          <w:szCs w:val="22"/>
          <w:u w:val="single"/>
        </w:rPr>
      </w:pPr>
    </w:p>
    <w:p w:rsidR="00B156D6" w:rsidRPr="00016222" w:rsidRDefault="00B156D6" w:rsidP="00B156D6">
      <w:pPr>
        <w:tabs>
          <w:tab w:val="right" w:pos="9000"/>
        </w:tabs>
        <w:rPr>
          <w:b/>
          <w:sz w:val="22"/>
          <w:szCs w:val="22"/>
          <w:u w:val="single"/>
        </w:rPr>
      </w:pPr>
      <w:r w:rsidRPr="00016222">
        <w:rPr>
          <w:b/>
          <w:sz w:val="22"/>
          <w:szCs w:val="22"/>
          <w:u w:val="single"/>
        </w:rPr>
        <w:t>Zadanie nr 1</w:t>
      </w:r>
    </w:p>
    <w:p w:rsidR="00B156D6" w:rsidRPr="00016222" w:rsidRDefault="00B156D6" w:rsidP="00B156D6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  <w:r w:rsidRPr="00016222">
        <w:rPr>
          <w:b/>
          <w:sz w:val="22"/>
          <w:szCs w:val="22"/>
        </w:rPr>
        <w:t>Cena brutto za całość zamówienia: …………………</w:t>
      </w:r>
    </w:p>
    <w:p w:rsidR="00B156D6" w:rsidRPr="00016222" w:rsidRDefault="00B156D6" w:rsidP="00B156D6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016222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B156D6" w:rsidRPr="00016222" w:rsidRDefault="00B156D6" w:rsidP="00B156D6">
      <w:pPr>
        <w:pStyle w:val="Tekstpodstawowy"/>
        <w:rPr>
          <w:sz w:val="22"/>
          <w:szCs w:val="22"/>
        </w:rPr>
      </w:pPr>
      <w:r w:rsidRPr="00016222">
        <w:rPr>
          <w:sz w:val="22"/>
          <w:szCs w:val="22"/>
        </w:rPr>
        <w:t>Powyższa cena zawiera właściwą stawkę podatku VAT</w:t>
      </w:r>
    </w:p>
    <w:p w:rsidR="00B156D6" w:rsidRPr="00016222" w:rsidRDefault="00B156D6" w:rsidP="00B156D6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016222">
        <w:rPr>
          <w:b/>
          <w:sz w:val="22"/>
          <w:szCs w:val="22"/>
        </w:rPr>
        <w:t xml:space="preserve">Termin realizacji umowy: </w:t>
      </w:r>
      <w:r w:rsidRPr="00016222">
        <w:rPr>
          <w:sz w:val="22"/>
          <w:szCs w:val="22"/>
        </w:rPr>
        <w:t>36 miesięcy od daty podpisania umowy.</w:t>
      </w:r>
    </w:p>
    <w:tbl>
      <w:tblPr>
        <w:tblStyle w:val="Tabela-Siatka"/>
        <w:tblW w:w="9352" w:type="dxa"/>
        <w:tblInd w:w="108" w:type="dxa"/>
        <w:tblLook w:val="04A0" w:firstRow="1" w:lastRow="0" w:firstColumn="1" w:lastColumn="0" w:noHBand="0" w:noVBand="1"/>
      </w:tblPr>
      <w:tblGrid>
        <w:gridCol w:w="5386"/>
        <w:gridCol w:w="1985"/>
        <w:gridCol w:w="1981"/>
      </w:tblGrid>
      <w:tr w:rsidR="00B156D6" w:rsidRPr="00016222" w:rsidTr="003E131E">
        <w:trPr>
          <w:trHeight w:val="188"/>
        </w:trPr>
        <w:tc>
          <w:tcPr>
            <w:tcW w:w="9352" w:type="dxa"/>
            <w:gridSpan w:val="3"/>
          </w:tcPr>
          <w:p w:rsidR="00B156D6" w:rsidRPr="00016222" w:rsidRDefault="00B156D6" w:rsidP="003E131E">
            <w:pPr>
              <w:ind w:left="1180" w:right="2143"/>
              <w:jc w:val="center"/>
              <w:rPr>
                <w:sz w:val="22"/>
                <w:szCs w:val="22"/>
              </w:rPr>
            </w:pPr>
            <w:r w:rsidRPr="00016222">
              <w:rPr>
                <w:sz w:val="22"/>
                <w:szCs w:val="22"/>
                <w:highlight w:val="yellow"/>
              </w:rPr>
              <w:t>Kryterium oceny ofert</w:t>
            </w:r>
          </w:p>
        </w:tc>
      </w:tr>
      <w:tr w:rsidR="00B156D6" w:rsidRPr="00016222" w:rsidTr="003E131E">
        <w:trPr>
          <w:gridAfter w:val="2"/>
          <w:wAfter w:w="3966" w:type="dxa"/>
          <w:trHeight w:val="276"/>
        </w:trPr>
        <w:tc>
          <w:tcPr>
            <w:tcW w:w="5386" w:type="dxa"/>
            <w:vMerge w:val="restart"/>
          </w:tcPr>
          <w:p w:rsidR="00B156D6" w:rsidRPr="00016222" w:rsidRDefault="00B156D6" w:rsidP="003E131E">
            <w:pPr>
              <w:jc w:val="both"/>
              <w:rPr>
                <w:sz w:val="22"/>
                <w:szCs w:val="22"/>
              </w:rPr>
            </w:pPr>
            <w:r w:rsidRPr="00016222">
              <w:rPr>
                <w:sz w:val="22"/>
                <w:szCs w:val="22"/>
              </w:rPr>
              <w:t>Wykonawca dysponuje oprogramowaniem umożliwiającym automatyczne generowanie listów przewozowych</w:t>
            </w:r>
          </w:p>
        </w:tc>
      </w:tr>
      <w:tr w:rsidR="00B156D6" w:rsidRPr="00016222" w:rsidTr="003E131E">
        <w:trPr>
          <w:trHeight w:val="574"/>
        </w:trPr>
        <w:tc>
          <w:tcPr>
            <w:tcW w:w="5386" w:type="dxa"/>
            <w:vMerge/>
          </w:tcPr>
          <w:p w:rsidR="00B156D6" w:rsidRPr="00016222" w:rsidRDefault="00B156D6" w:rsidP="003E131E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B156D6" w:rsidRPr="00016222" w:rsidRDefault="00B156D6" w:rsidP="003E131E">
            <w:pPr>
              <w:jc w:val="both"/>
              <w:rPr>
                <w:sz w:val="22"/>
                <w:szCs w:val="22"/>
              </w:rPr>
            </w:pPr>
            <w:r w:rsidRPr="00016222">
              <w:rPr>
                <w:sz w:val="22"/>
                <w:szCs w:val="22"/>
              </w:rPr>
              <w:t>TAK</w:t>
            </w:r>
            <w:r w:rsidRPr="00016222">
              <w:rPr>
                <w:rStyle w:val="Odwoanieprzypisudolnego"/>
                <w:sz w:val="22"/>
                <w:szCs w:val="22"/>
              </w:rPr>
              <w:footnoteReference w:id="1"/>
            </w:r>
          </w:p>
        </w:tc>
        <w:tc>
          <w:tcPr>
            <w:tcW w:w="1981" w:type="dxa"/>
          </w:tcPr>
          <w:p w:rsidR="00B156D6" w:rsidRPr="00016222" w:rsidRDefault="00B156D6" w:rsidP="003E131E">
            <w:pPr>
              <w:jc w:val="both"/>
              <w:rPr>
                <w:sz w:val="22"/>
                <w:szCs w:val="22"/>
              </w:rPr>
            </w:pPr>
            <w:r w:rsidRPr="00016222">
              <w:rPr>
                <w:sz w:val="22"/>
                <w:szCs w:val="22"/>
              </w:rPr>
              <w:t>NIE</w:t>
            </w:r>
            <w:r w:rsidRPr="00016222">
              <w:rPr>
                <w:sz w:val="22"/>
                <w:szCs w:val="22"/>
                <w:vertAlign w:val="superscript"/>
              </w:rPr>
              <w:t>1</w:t>
            </w:r>
          </w:p>
        </w:tc>
      </w:tr>
    </w:tbl>
    <w:p w:rsidR="00B156D6" w:rsidRPr="00FE545C" w:rsidRDefault="00B156D6" w:rsidP="00B156D6">
      <w:pPr>
        <w:tabs>
          <w:tab w:val="left" w:pos="426"/>
        </w:tabs>
        <w:spacing w:after="120"/>
        <w:jc w:val="both"/>
        <w:rPr>
          <w:b/>
          <w:sz w:val="22"/>
        </w:rPr>
      </w:pPr>
      <w:r w:rsidRPr="00016222">
        <w:rPr>
          <w:sz w:val="22"/>
          <w:szCs w:val="22"/>
        </w:rPr>
        <w:t>Oświadczamy, że zgodnie z ustawą z dnia</w:t>
      </w:r>
      <w:r w:rsidRPr="00FE545C">
        <w:rPr>
          <w:sz w:val="22"/>
        </w:rPr>
        <w:t xml:space="preserve">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B156D6" w:rsidRPr="00016222" w:rsidRDefault="00B156D6" w:rsidP="00016222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</w:t>
      </w:r>
      <w:r w:rsidRPr="003D7573">
        <w:rPr>
          <w:b/>
          <w:sz w:val="22"/>
        </w:rPr>
        <w:t xml:space="preserve">płatności: </w:t>
      </w:r>
      <w:r>
        <w:rPr>
          <w:sz w:val="22"/>
        </w:rPr>
        <w:t xml:space="preserve">przelewem w terminie do 21 </w:t>
      </w:r>
      <w:r w:rsidRPr="003D7573">
        <w:rPr>
          <w:sz w:val="22"/>
        </w:rPr>
        <w:t>dni od dnia otrzymania każdorazowej faktury  wystawionej przez Zleceniobiorcę, zawierającej wykaz realizowanych usług.</w:t>
      </w:r>
    </w:p>
    <w:p w:rsidR="00B156D6" w:rsidRDefault="00B156D6" w:rsidP="00B156D6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B156D6" w:rsidRPr="00016222" w:rsidRDefault="00B156D6" w:rsidP="00B156D6">
      <w:pPr>
        <w:tabs>
          <w:tab w:val="right" w:pos="9000"/>
        </w:tabs>
        <w:rPr>
          <w:b/>
          <w:sz w:val="22"/>
          <w:szCs w:val="22"/>
          <w:u w:val="single"/>
        </w:rPr>
      </w:pPr>
      <w:r w:rsidRPr="00016222">
        <w:rPr>
          <w:b/>
          <w:sz w:val="22"/>
          <w:szCs w:val="22"/>
          <w:u w:val="single"/>
        </w:rPr>
        <w:lastRenderedPageBreak/>
        <w:t>Zadanie nr 2</w:t>
      </w:r>
    </w:p>
    <w:p w:rsidR="00B156D6" w:rsidRPr="00016222" w:rsidRDefault="00B156D6" w:rsidP="00B156D6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  <w:r w:rsidRPr="00016222">
        <w:rPr>
          <w:b/>
          <w:sz w:val="22"/>
          <w:szCs w:val="22"/>
        </w:rPr>
        <w:t>Cena brutto za całość zamówienia: …………………</w:t>
      </w:r>
    </w:p>
    <w:p w:rsidR="00B156D6" w:rsidRPr="00016222" w:rsidRDefault="00B156D6" w:rsidP="00B156D6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016222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B156D6" w:rsidRPr="00016222" w:rsidRDefault="00B156D6" w:rsidP="00B156D6">
      <w:pPr>
        <w:pStyle w:val="Tekstpodstawowy"/>
        <w:rPr>
          <w:sz w:val="22"/>
          <w:szCs w:val="22"/>
        </w:rPr>
      </w:pPr>
      <w:r w:rsidRPr="00016222">
        <w:rPr>
          <w:sz w:val="22"/>
          <w:szCs w:val="22"/>
        </w:rPr>
        <w:t>Powyższa cena zawiera właściwą stawkę podatku VAT</w:t>
      </w:r>
    </w:p>
    <w:p w:rsidR="00B156D6" w:rsidRPr="00016222" w:rsidRDefault="00B156D6" w:rsidP="00B156D6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016222">
        <w:rPr>
          <w:b/>
          <w:sz w:val="22"/>
          <w:szCs w:val="22"/>
        </w:rPr>
        <w:t xml:space="preserve">Termin realizacji umowy: </w:t>
      </w:r>
      <w:r w:rsidRPr="00016222">
        <w:rPr>
          <w:sz w:val="22"/>
          <w:szCs w:val="22"/>
        </w:rPr>
        <w:t>36 miesięcy od daty podpisania umowy.</w:t>
      </w:r>
    </w:p>
    <w:tbl>
      <w:tblPr>
        <w:tblStyle w:val="Tabela-Siatka"/>
        <w:tblW w:w="9352" w:type="dxa"/>
        <w:tblInd w:w="108" w:type="dxa"/>
        <w:tblLook w:val="04A0" w:firstRow="1" w:lastRow="0" w:firstColumn="1" w:lastColumn="0" w:noHBand="0" w:noVBand="1"/>
      </w:tblPr>
      <w:tblGrid>
        <w:gridCol w:w="5386"/>
        <w:gridCol w:w="1985"/>
        <w:gridCol w:w="1981"/>
      </w:tblGrid>
      <w:tr w:rsidR="00B156D6" w:rsidRPr="00016222" w:rsidTr="003E131E">
        <w:trPr>
          <w:trHeight w:val="188"/>
        </w:trPr>
        <w:tc>
          <w:tcPr>
            <w:tcW w:w="9352" w:type="dxa"/>
            <w:gridSpan w:val="3"/>
          </w:tcPr>
          <w:p w:rsidR="00B156D6" w:rsidRPr="00016222" w:rsidRDefault="00B156D6" w:rsidP="003E131E">
            <w:pPr>
              <w:ind w:left="1180" w:right="2143"/>
              <w:jc w:val="center"/>
              <w:rPr>
                <w:sz w:val="22"/>
                <w:szCs w:val="22"/>
              </w:rPr>
            </w:pPr>
            <w:r w:rsidRPr="00016222">
              <w:rPr>
                <w:sz w:val="22"/>
                <w:szCs w:val="22"/>
                <w:highlight w:val="yellow"/>
              </w:rPr>
              <w:t>Kryterium oceny ofert</w:t>
            </w:r>
          </w:p>
        </w:tc>
      </w:tr>
      <w:tr w:rsidR="00B156D6" w:rsidRPr="00016222" w:rsidTr="003E131E">
        <w:trPr>
          <w:gridAfter w:val="2"/>
          <w:wAfter w:w="3966" w:type="dxa"/>
          <w:trHeight w:val="276"/>
        </w:trPr>
        <w:tc>
          <w:tcPr>
            <w:tcW w:w="5386" w:type="dxa"/>
            <w:vMerge w:val="restart"/>
          </w:tcPr>
          <w:p w:rsidR="00B156D6" w:rsidRPr="00016222" w:rsidRDefault="00B156D6" w:rsidP="003E131E">
            <w:pPr>
              <w:jc w:val="both"/>
              <w:rPr>
                <w:sz w:val="22"/>
                <w:szCs w:val="22"/>
              </w:rPr>
            </w:pPr>
            <w:r w:rsidRPr="00016222">
              <w:rPr>
                <w:sz w:val="22"/>
                <w:szCs w:val="22"/>
              </w:rPr>
              <w:t>Wykonawca dysponuje oprogramowaniem umożliwiającym automatyczne generowanie listów przewozowych</w:t>
            </w:r>
          </w:p>
        </w:tc>
      </w:tr>
      <w:tr w:rsidR="00B156D6" w:rsidRPr="00016222" w:rsidTr="003E131E">
        <w:trPr>
          <w:trHeight w:val="574"/>
        </w:trPr>
        <w:tc>
          <w:tcPr>
            <w:tcW w:w="5386" w:type="dxa"/>
            <w:vMerge/>
          </w:tcPr>
          <w:p w:rsidR="00B156D6" w:rsidRPr="00016222" w:rsidRDefault="00B156D6" w:rsidP="003E131E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B156D6" w:rsidRPr="00016222" w:rsidRDefault="00B156D6" w:rsidP="003E131E">
            <w:pPr>
              <w:jc w:val="both"/>
              <w:rPr>
                <w:sz w:val="22"/>
                <w:szCs w:val="22"/>
              </w:rPr>
            </w:pPr>
            <w:r w:rsidRPr="00016222">
              <w:rPr>
                <w:sz w:val="22"/>
                <w:szCs w:val="22"/>
              </w:rPr>
              <w:t>TAK</w:t>
            </w:r>
            <w:r w:rsidRPr="00016222">
              <w:rPr>
                <w:rStyle w:val="Odwoanieprzypisudolnego"/>
                <w:sz w:val="22"/>
                <w:szCs w:val="22"/>
              </w:rPr>
              <w:footnoteReference w:id="2"/>
            </w:r>
          </w:p>
        </w:tc>
        <w:tc>
          <w:tcPr>
            <w:tcW w:w="1981" w:type="dxa"/>
          </w:tcPr>
          <w:p w:rsidR="00B156D6" w:rsidRPr="00016222" w:rsidRDefault="00B156D6" w:rsidP="003E131E">
            <w:pPr>
              <w:jc w:val="both"/>
              <w:rPr>
                <w:sz w:val="22"/>
                <w:szCs w:val="22"/>
              </w:rPr>
            </w:pPr>
            <w:r w:rsidRPr="00016222">
              <w:rPr>
                <w:sz w:val="22"/>
                <w:szCs w:val="22"/>
              </w:rPr>
              <w:t>NIE</w:t>
            </w:r>
            <w:r w:rsidRPr="00016222">
              <w:rPr>
                <w:sz w:val="22"/>
                <w:szCs w:val="22"/>
                <w:vertAlign w:val="superscript"/>
              </w:rPr>
              <w:t>1</w:t>
            </w:r>
          </w:p>
        </w:tc>
      </w:tr>
    </w:tbl>
    <w:p w:rsidR="00B156D6" w:rsidRPr="00016222" w:rsidRDefault="00B156D6" w:rsidP="00B156D6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01622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016222">
        <w:rPr>
          <w:b/>
          <w:sz w:val="22"/>
          <w:szCs w:val="22"/>
        </w:rPr>
        <w:t xml:space="preserve"> TAK/NIE</w:t>
      </w:r>
    </w:p>
    <w:p w:rsidR="00B156D6" w:rsidRPr="00016222" w:rsidRDefault="00B156D6" w:rsidP="00B156D6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016222">
        <w:rPr>
          <w:b/>
          <w:sz w:val="22"/>
          <w:szCs w:val="22"/>
        </w:rPr>
        <w:t xml:space="preserve">Termin płatności: </w:t>
      </w:r>
      <w:r w:rsidRPr="00016222">
        <w:rPr>
          <w:sz w:val="22"/>
          <w:szCs w:val="22"/>
        </w:rPr>
        <w:t>przelewem w terminie do 21 dni od dnia otrzymania każdorazowej faktury  wystawionej przez Zleceniobiorcę, zawierającej wykaz realizowanych usług.</w:t>
      </w:r>
    </w:p>
    <w:p w:rsidR="00016222" w:rsidRDefault="00016222" w:rsidP="00016222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Pr="00FB1B4F">
        <w:rPr>
          <w:b/>
          <w:sz w:val="22"/>
          <w:szCs w:val="22"/>
          <w:u w:val="single"/>
        </w:rPr>
        <w:t>świadczam</w:t>
      </w:r>
      <w:r>
        <w:rPr>
          <w:b/>
          <w:sz w:val="22"/>
          <w:szCs w:val="22"/>
          <w:u w:val="single"/>
        </w:rPr>
        <w:t>/m</w:t>
      </w:r>
      <w:r w:rsidRPr="00FB1B4F">
        <w:rPr>
          <w:b/>
          <w:sz w:val="22"/>
          <w:szCs w:val="22"/>
          <w:u w:val="single"/>
        </w:rPr>
        <w:t>y, że:</w:t>
      </w:r>
    </w:p>
    <w:p w:rsidR="00016222" w:rsidRPr="00A35947" w:rsidRDefault="00016222" w:rsidP="00016222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 w:rsidRPr="00A35947">
        <w:rPr>
          <w:color w:val="000000"/>
          <w:sz w:val="22"/>
          <w:szCs w:val="22"/>
          <w:lang w:eastAsia="ar-SA"/>
        </w:rPr>
        <w:t xml:space="preserve">Jesteśmy </w:t>
      </w:r>
      <w:r w:rsidRPr="00A35947">
        <w:rPr>
          <w:sz w:val="22"/>
          <w:szCs w:val="22"/>
          <w:lang w:eastAsia="ar-SA"/>
        </w:rPr>
        <w:t xml:space="preserve">związani niniejszą ofertą przez </w:t>
      </w:r>
      <w:r>
        <w:rPr>
          <w:sz w:val="22"/>
          <w:szCs w:val="22"/>
          <w:lang w:eastAsia="ar-SA"/>
        </w:rPr>
        <w:t>okres wskazany w SWZ</w:t>
      </w:r>
      <w:r w:rsidRPr="00A35947">
        <w:rPr>
          <w:sz w:val="22"/>
          <w:szCs w:val="22"/>
          <w:lang w:eastAsia="ar-SA"/>
        </w:rPr>
        <w:t>, licząc od dnia upływu terminu składania ofert, wskazanego w dokumentach zamówienia.</w:t>
      </w:r>
    </w:p>
    <w:p w:rsidR="00016222" w:rsidRPr="000D6057" w:rsidRDefault="00016222" w:rsidP="0001622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A35947">
        <w:rPr>
          <w:sz w:val="22"/>
          <w:szCs w:val="22"/>
          <w:lang w:eastAsia="ar-SA"/>
        </w:rPr>
        <w:t>Zapoznaliśmy się z postanowieniami umowy, określonymi w  SWZ wraz z załącznikami i zobowiązujemy się,</w:t>
      </w:r>
      <w:r w:rsidRPr="00344D98">
        <w:rPr>
          <w:sz w:val="22"/>
          <w:szCs w:val="22"/>
          <w:lang w:eastAsia="ar-SA"/>
        </w:rPr>
        <w:t xml:space="preserve">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:rsidR="00016222" w:rsidRDefault="00016222" w:rsidP="00016222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:rsidR="00016222" w:rsidRPr="001973F4" w:rsidRDefault="00016222" w:rsidP="00016222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:rsidR="00016222" w:rsidRPr="001973F4" w:rsidRDefault="00016222" w:rsidP="00016222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016222" w:rsidRDefault="00016222" w:rsidP="00016222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73CD1">
        <w:rPr>
          <w:sz w:val="22"/>
          <w:szCs w:val="22"/>
        </w:rPr>
        <w:t xml:space="preserve">Oświadczam/y, że warunek określony w pkt. 8.2 </w:t>
      </w:r>
      <w:proofErr w:type="spellStart"/>
      <w:r w:rsidRPr="00273CD1">
        <w:rPr>
          <w:sz w:val="22"/>
          <w:szCs w:val="22"/>
        </w:rPr>
        <w:t>ppkt</w:t>
      </w:r>
      <w:proofErr w:type="spellEnd"/>
      <w:r w:rsidRPr="00273CD1">
        <w:rPr>
          <w:sz w:val="22"/>
          <w:szCs w:val="22"/>
        </w:rPr>
        <w:t xml:space="preserve"> </w:t>
      </w:r>
      <w:r>
        <w:rPr>
          <w:sz w:val="22"/>
          <w:szCs w:val="22"/>
        </w:rPr>
        <w:t>3</w:t>
      </w:r>
      <w:r w:rsidRPr="00273CD1">
        <w:rPr>
          <w:sz w:val="22"/>
          <w:szCs w:val="22"/>
        </w:rPr>
        <w:t xml:space="preserve"> SWZ spełniamy osobiście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powołujemy się na zasoby podmiotu trzeciego w następującym zakresie</w:t>
      </w:r>
      <w:r>
        <w:rPr>
          <w:sz w:val="22"/>
          <w:szCs w:val="22"/>
        </w:rPr>
        <w:t xml:space="preserve"> </w:t>
      </w:r>
      <w:r w:rsidRPr="00273CD1"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………………………………………………………………………………………………….</w:t>
      </w:r>
    </w:p>
    <w:p w:rsidR="00016222" w:rsidRPr="001D671E" w:rsidRDefault="00016222" w:rsidP="00016222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>
        <w:rPr>
          <w:sz w:val="22"/>
          <w:szCs w:val="22"/>
        </w:rPr>
        <w:t>**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>
        <w:rPr>
          <w:sz w:val="22"/>
          <w:szCs w:val="22"/>
        </w:rPr>
        <w:t>**</w:t>
      </w:r>
      <w:r w:rsidRPr="001D671E">
        <w:rPr>
          <w:sz w:val="22"/>
          <w:szCs w:val="22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16222" w:rsidRPr="00FE545C" w:rsidTr="00A71D4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6222" w:rsidRPr="00FE545C" w:rsidRDefault="00016222" w:rsidP="00A71D4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6222" w:rsidRPr="00FE545C" w:rsidRDefault="00016222" w:rsidP="00A71D4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016222" w:rsidRPr="00FE545C" w:rsidRDefault="00016222" w:rsidP="00A71D4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16222" w:rsidRPr="00FE545C" w:rsidRDefault="00016222" w:rsidP="00A71D4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016222" w:rsidRPr="00FE545C" w:rsidTr="00A71D4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6222" w:rsidRPr="00FE545C" w:rsidRDefault="00016222" w:rsidP="00A71D4F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6222" w:rsidRPr="00FE545C" w:rsidRDefault="00016222" w:rsidP="00A71D4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6222" w:rsidRPr="00FE545C" w:rsidRDefault="00016222" w:rsidP="00A71D4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016222" w:rsidRPr="00FE545C" w:rsidTr="00A71D4F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6222" w:rsidRPr="00FE545C" w:rsidRDefault="00016222" w:rsidP="00A71D4F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6222" w:rsidRPr="00FE545C" w:rsidRDefault="00016222" w:rsidP="00A71D4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6222" w:rsidRPr="00FE545C" w:rsidRDefault="00016222" w:rsidP="00A71D4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016222" w:rsidRPr="00B11538" w:rsidRDefault="00016222" w:rsidP="00016222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2"/>
          <w:szCs w:val="22"/>
        </w:rPr>
      </w:pPr>
      <w:r w:rsidRPr="00B11538">
        <w:rPr>
          <w:b/>
          <w:sz w:val="22"/>
          <w:szCs w:val="22"/>
        </w:rPr>
        <w:t xml:space="preserve">Oświadczenie, w przypadku </w:t>
      </w:r>
      <w:r w:rsidRPr="00B11538"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 w:rsidRPr="00B11538">
        <w:rPr>
          <w:sz w:val="22"/>
          <w:szCs w:val="22"/>
        </w:rPr>
        <w:t>zgodne z pkt 13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016222" w:rsidRPr="00B11538" w:rsidTr="00A71D4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016222" w:rsidRPr="00B11538" w:rsidRDefault="00016222" w:rsidP="00A71D4F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016222" w:rsidRPr="00B11538" w:rsidRDefault="00016222" w:rsidP="00A71D4F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6222" w:rsidRPr="00B11538" w:rsidRDefault="00016222" w:rsidP="00A71D4F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Usługa/Dostawa</w:t>
            </w:r>
            <w:r w:rsidRPr="00B11538">
              <w:rPr>
                <w:sz w:val="22"/>
                <w:szCs w:val="22"/>
                <w:lang w:eastAsia="zh-CN"/>
              </w:rPr>
              <w:t xml:space="preserve"> (zakres), który wykonają poszczególni wykonawcy </w:t>
            </w:r>
          </w:p>
        </w:tc>
      </w:tr>
      <w:tr w:rsidR="00016222" w:rsidRPr="00B11538" w:rsidTr="00A71D4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016222" w:rsidRPr="00B11538" w:rsidRDefault="00016222" w:rsidP="00A71D4F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016222" w:rsidRPr="00B11538" w:rsidRDefault="00016222" w:rsidP="00A71D4F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6222" w:rsidRPr="00B11538" w:rsidRDefault="00016222" w:rsidP="00A71D4F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  <w:tr w:rsidR="00016222" w:rsidRPr="00B11538" w:rsidTr="00A71D4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016222" w:rsidRPr="00B11538" w:rsidRDefault="00016222" w:rsidP="00A71D4F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lastRenderedPageBreak/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016222" w:rsidRPr="00B11538" w:rsidRDefault="00016222" w:rsidP="00A71D4F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6222" w:rsidRPr="00B11538" w:rsidRDefault="00016222" w:rsidP="00A71D4F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</w:tbl>
    <w:p w:rsidR="00016222" w:rsidRDefault="00016222" w:rsidP="00016222">
      <w:pPr>
        <w:jc w:val="both"/>
        <w:rPr>
          <w:sz w:val="22"/>
          <w:szCs w:val="22"/>
        </w:rPr>
      </w:pPr>
    </w:p>
    <w:p w:rsidR="00016222" w:rsidRPr="00A67735" w:rsidRDefault="00016222" w:rsidP="00016222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:rsidR="00016222" w:rsidRPr="00A67735" w:rsidRDefault="00016222" w:rsidP="00016222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:rsidR="00016222" w:rsidRPr="00A67735" w:rsidRDefault="00016222" w:rsidP="00016222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016222" w:rsidRPr="00A67735" w:rsidRDefault="00016222" w:rsidP="0001622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:rsidR="00016222" w:rsidRPr="00A67735" w:rsidRDefault="00016222" w:rsidP="0001622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016222" w:rsidRPr="00A67735" w:rsidRDefault="00016222" w:rsidP="00016222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:rsidR="00016222" w:rsidRPr="00C34D4B" w:rsidRDefault="00016222" w:rsidP="00016222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:rsidR="00016222" w:rsidRPr="00C34D4B" w:rsidRDefault="00016222" w:rsidP="00016222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:rsidR="00016222" w:rsidRPr="00C34D4B" w:rsidRDefault="00016222" w:rsidP="00016222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:rsidR="00016222" w:rsidRPr="00631D04" w:rsidRDefault="00016222" w:rsidP="00016222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:rsidR="00016222" w:rsidRPr="00645C19" w:rsidRDefault="00016222" w:rsidP="00016222">
      <w:pPr>
        <w:jc w:val="center"/>
        <w:rPr>
          <w:color w:val="FF0000"/>
        </w:rPr>
      </w:pPr>
      <w:r w:rsidRPr="00645C19">
        <w:rPr>
          <w:i/>
          <w:color w:val="FF0000"/>
          <w:sz w:val="22"/>
          <w:szCs w:val="22"/>
        </w:rPr>
        <w:t xml:space="preserve">Formularz Oferty należy podpisać </w:t>
      </w:r>
      <w:r w:rsidRPr="004251F4">
        <w:rPr>
          <w:i/>
          <w:color w:val="FF0000"/>
          <w:sz w:val="22"/>
          <w:szCs w:val="22"/>
        </w:rPr>
        <w:t>kwalifikowanym podpisem elektronicznym lub podpisem zaufanym lub podpisem osobistym.</w:t>
      </w:r>
    </w:p>
    <w:p w:rsidR="00016222" w:rsidRPr="006966E3" w:rsidRDefault="00016222" w:rsidP="00016222">
      <w:pPr>
        <w:rPr>
          <w:sz w:val="20"/>
          <w:szCs w:val="20"/>
        </w:rPr>
      </w:pPr>
      <w:r w:rsidRPr="006966E3">
        <w:rPr>
          <w:sz w:val="20"/>
          <w:szCs w:val="20"/>
        </w:rPr>
        <w:t>**niepotrzebne skreślić</w:t>
      </w:r>
    </w:p>
    <w:p w:rsidR="00016222" w:rsidRPr="006966E3" w:rsidRDefault="00016222" w:rsidP="00016222">
      <w:pPr>
        <w:rPr>
          <w:sz w:val="20"/>
          <w:szCs w:val="20"/>
        </w:rPr>
      </w:pPr>
      <w:r w:rsidRPr="006966E3">
        <w:rPr>
          <w:sz w:val="20"/>
          <w:szCs w:val="20"/>
        </w:rPr>
        <w:t>***jeżeli dotyczy</w:t>
      </w:r>
    </w:p>
    <w:p w:rsidR="00B156D6" w:rsidRDefault="00B156D6" w:rsidP="00B156D6">
      <w:pPr>
        <w:rPr>
          <w:sz w:val="22"/>
          <w:szCs w:val="22"/>
        </w:rPr>
      </w:pPr>
      <w:bookmarkStart w:id="0" w:name="_GoBack"/>
      <w:bookmarkEnd w:id="0"/>
    </w:p>
    <w:sectPr w:rsidR="00B156D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50F9" w:rsidRDefault="003050F9">
      <w:r>
        <w:separator/>
      </w:r>
    </w:p>
  </w:endnote>
  <w:endnote w:type="continuationSeparator" w:id="0">
    <w:p w:rsidR="003050F9" w:rsidRDefault="003050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6DFB" w:rsidRDefault="00B96DF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6DFB" w:rsidRDefault="00B96DF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50F9" w:rsidRDefault="003050F9">
      <w:r>
        <w:separator/>
      </w:r>
    </w:p>
  </w:footnote>
  <w:footnote w:type="continuationSeparator" w:id="0">
    <w:p w:rsidR="003050F9" w:rsidRDefault="003050F9">
      <w:r>
        <w:continuationSeparator/>
      </w:r>
    </w:p>
  </w:footnote>
  <w:footnote w:id="1">
    <w:p w:rsidR="00B156D6" w:rsidRDefault="00B156D6" w:rsidP="00B156D6">
      <w:pPr>
        <w:pStyle w:val="Tekstprzypisudolnego"/>
      </w:pPr>
      <w:r>
        <w:rPr>
          <w:rStyle w:val="Odwoanieprzypisudolnego"/>
        </w:rPr>
        <w:footnoteRef/>
      </w:r>
      <w:r>
        <w:t xml:space="preserve"> Niewłaściwe skreślić</w:t>
      </w:r>
    </w:p>
  </w:footnote>
  <w:footnote w:id="2">
    <w:p w:rsidR="00B156D6" w:rsidRDefault="00B156D6" w:rsidP="00B156D6">
      <w:pPr>
        <w:pStyle w:val="Tekstprzypisudolnego"/>
      </w:pPr>
      <w:r>
        <w:rPr>
          <w:rStyle w:val="Odwoanieprzypisudolnego"/>
        </w:rPr>
        <w:footnoteRef/>
      </w:r>
      <w:r>
        <w:t xml:space="preserve"> Niewłaściwe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6DFB" w:rsidRDefault="00B96D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6DFB" w:rsidRDefault="00B96DF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0A1"/>
    <w:rsid w:val="00012286"/>
    <w:rsid w:val="00016222"/>
    <w:rsid w:val="00071CCC"/>
    <w:rsid w:val="000B731D"/>
    <w:rsid w:val="000D6134"/>
    <w:rsid w:val="000E09C7"/>
    <w:rsid w:val="000F6589"/>
    <w:rsid w:val="00106636"/>
    <w:rsid w:val="00116EC6"/>
    <w:rsid w:val="001801DD"/>
    <w:rsid w:val="001B53EB"/>
    <w:rsid w:val="001D4612"/>
    <w:rsid w:val="00207E98"/>
    <w:rsid w:val="002723B0"/>
    <w:rsid w:val="002E50A1"/>
    <w:rsid w:val="003050F9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86FCB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156D6"/>
    <w:rsid w:val="00B774DC"/>
    <w:rsid w:val="00B96DFB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5478B6"/>
  <w15:chartTrackingRefBased/>
  <w15:docId w15:val="{C26FBF3D-37B8-4FC8-AE6F-2A23C6237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156D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B156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69DDC0-B373-4A60-862C-A1E9DF5EEC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771</Words>
  <Characters>4628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1899-12-31T23:00:00Z</cp:lastPrinted>
  <dcterms:created xsi:type="dcterms:W3CDTF">2023-12-06T10:24:00Z</dcterms:created>
  <dcterms:modified xsi:type="dcterms:W3CDTF">2023-12-06T10:24:00Z</dcterms:modified>
</cp:coreProperties>
</file>