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09E2EDC0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22FB6E7D" w14:textId="3DC22E5E" w:rsidR="001C066F" w:rsidRDefault="00DB0EE2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B0EE2">
        <w:rPr>
          <w:b/>
        </w:rPr>
        <w:t xml:space="preserve">Dostawa mobilnego systemu radiografii przemysłowej - </w:t>
      </w:r>
      <w:proofErr w:type="spellStart"/>
      <w:r w:rsidRPr="00DB0EE2">
        <w:rPr>
          <w:b/>
        </w:rPr>
        <w:t>K.zp</w:t>
      </w:r>
      <w:proofErr w:type="spellEnd"/>
      <w:r w:rsidRPr="00DB0EE2">
        <w:rPr>
          <w:b/>
        </w:rPr>
        <w:t xml:space="preserve"> 272-721/23</w:t>
      </w:r>
    </w:p>
    <w:p w14:paraId="267FC426" w14:textId="1FFD14AF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4E9C8DC3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3A35A794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</w:t>
      </w:r>
      <w:r w:rsidR="00FF2957">
        <w:rPr>
          <w:rFonts w:ascii="Times New Roman" w:hAnsi="Times New Roman"/>
          <w:sz w:val="24"/>
          <w:szCs w:val="24"/>
        </w:rPr>
        <w:t>3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FF2957">
        <w:rPr>
          <w:rFonts w:ascii="Times New Roman" w:hAnsi="Times New Roman"/>
          <w:sz w:val="24"/>
          <w:szCs w:val="24"/>
        </w:rPr>
        <w:t>1605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4331"/>
        <w:gridCol w:w="3967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0F886C3B" w14:textId="61C78CAE" w:rsidR="005741C5" w:rsidRPr="00AF550F" w:rsidRDefault="00E66DB4" w:rsidP="005F2E7C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  <w:spacing w:val="4"/>
          <w:sz w:val="24"/>
          <w:szCs w:val="24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4F774" w14:textId="77777777" w:rsidR="00440F6F" w:rsidRDefault="00440F6F">
      <w:pPr>
        <w:spacing w:after="0" w:line="240" w:lineRule="auto"/>
      </w:pPr>
      <w:r>
        <w:separator/>
      </w:r>
    </w:p>
  </w:endnote>
  <w:endnote w:type="continuationSeparator" w:id="0">
    <w:p w14:paraId="00691FDB" w14:textId="77777777" w:rsidR="00440F6F" w:rsidRDefault="00440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D6567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D6567B" w:rsidRDefault="00D6567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D6567B" w:rsidRDefault="00D6567B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027C243F" w:rsidR="00D6567B" w:rsidRDefault="00F16B4A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EF7CF1" wp14:editId="1C6FA7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340FB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C68E902" w14:textId="77777777" w:rsidR="00D6567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54EA5" w14:textId="77777777" w:rsidR="00440F6F" w:rsidRDefault="00440F6F">
      <w:pPr>
        <w:spacing w:after="0" w:line="240" w:lineRule="auto"/>
      </w:pPr>
      <w:r>
        <w:separator/>
      </w:r>
    </w:p>
  </w:footnote>
  <w:footnote w:type="continuationSeparator" w:id="0">
    <w:p w14:paraId="2F4EA859" w14:textId="77777777" w:rsidR="00440F6F" w:rsidRDefault="00440F6F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43E9B" w14:textId="4A183890" w:rsidR="00D6567B" w:rsidRDefault="00D6567B" w:rsidP="00D6567B">
    <w:pPr>
      <w:pStyle w:val="Gwka"/>
      <w:tabs>
        <w:tab w:val="left" w:pos="6525"/>
      </w:tabs>
      <w:jc w:val="center"/>
      <w:rPr>
        <w:sz w:val="22"/>
        <w:szCs w:val="22"/>
        <w:lang w:eastAsia="pl-PL"/>
      </w:rPr>
    </w:pPr>
    <w:r>
      <w:rPr>
        <w:sz w:val="22"/>
        <w:szCs w:val="22"/>
        <w:lang w:eastAsia="pl-PL"/>
      </w:rPr>
      <w:t xml:space="preserve">            </w:t>
    </w:r>
  </w:p>
  <w:p w14:paraId="00A8971E" w14:textId="77777777" w:rsidR="00D6567B" w:rsidRPr="00D6567B" w:rsidRDefault="00D6567B" w:rsidP="00D656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35A8D"/>
    <w:rsid w:val="00167567"/>
    <w:rsid w:val="001C066F"/>
    <w:rsid w:val="001F4E82"/>
    <w:rsid w:val="00237270"/>
    <w:rsid w:val="00285E58"/>
    <w:rsid w:val="003D1274"/>
    <w:rsid w:val="00430A9F"/>
    <w:rsid w:val="00440F6F"/>
    <w:rsid w:val="00506283"/>
    <w:rsid w:val="005741C5"/>
    <w:rsid w:val="005E5BD1"/>
    <w:rsid w:val="005F2E7C"/>
    <w:rsid w:val="00623F70"/>
    <w:rsid w:val="006C706A"/>
    <w:rsid w:val="00705C2A"/>
    <w:rsid w:val="00927537"/>
    <w:rsid w:val="0093180B"/>
    <w:rsid w:val="00A0735B"/>
    <w:rsid w:val="00AA38F3"/>
    <w:rsid w:val="00BC579B"/>
    <w:rsid w:val="00C80027"/>
    <w:rsid w:val="00D137A1"/>
    <w:rsid w:val="00D6567B"/>
    <w:rsid w:val="00D70839"/>
    <w:rsid w:val="00DB0EE2"/>
    <w:rsid w:val="00E32780"/>
    <w:rsid w:val="00E66DB4"/>
    <w:rsid w:val="00E67EFE"/>
    <w:rsid w:val="00F16B4A"/>
    <w:rsid w:val="00F85EA7"/>
    <w:rsid w:val="00FA391E"/>
    <w:rsid w:val="00FF2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customStyle="1" w:styleId="Gwka">
    <w:name w:val="Główka"/>
    <w:basedOn w:val="Normalny"/>
    <w:rsid w:val="00D6567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3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2023-10-05T10:23:00Z</cp:lastPrinted>
  <dcterms:created xsi:type="dcterms:W3CDTF">2023-12-01T13:43:00Z</dcterms:created>
  <dcterms:modified xsi:type="dcterms:W3CDTF">2023-12-01T13:43:00Z</dcterms:modified>
</cp:coreProperties>
</file>