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D71A1" w14:textId="77777777" w:rsidR="00EB1ADF" w:rsidRPr="00240E71" w:rsidRDefault="00EB1ADF" w:rsidP="00EB1AD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2B3CEA42" w14:textId="77777777" w:rsidR="00EB1ADF" w:rsidRDefault="00EB1ADF" w:rsidP="00EB1ADF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AF3A55D" w14:textId="77777777" w:rsidR="00EB1ADF" w:rsidRPr="0022732C" w:rsidRDefault="00EB1ADF" w:rsidP="00EB1AD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01BD440" w14:textId="77777777" w:rsidR="00EB1ADF" w:rsidRDefault="00EB1ADF" w:rsidP="00EB1AD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6AA7191" w14:textId="77777777" w:rsidR="00EB1ADF" w:rsidRPr="0022732C" w:rsidRDefault="00EB1ADF" w:rsidP="00EB1AD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3D3AB1B" w14:textId="77777777" w:rsidR="00EB1ADF" w:rsidRPr="0022732C" w:rsidRDefault="00EB1ADF" w:rsidP="00EB1AD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A580612" w14:textId="77777777" w:rsidR="00EB1ADF" w:rsidRPr="0022732C" w:rsidRDefault="00EB1ADF" w:rsidP="00EB1AD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DEDC385" w14:textId="77777777" w:rsidR="00EB1ADF" w:rsidRPr="0022732C" w:rsidRDefault="00EB1ADF" w:rsidP="00EB1AD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5729D23" w14:textId="77777777" w:rsidR="00EB1ADF" w:rsidRPr="0022732C" w:rsidRDefault="00EB1ADF" w:rsidP="00EB1AD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6902F6B1" w14:textId="77777777" w:rsidR="00EB1ADF" w:rsidRPr="0022732C" w:rsidRDefault="00EB1ADF" w:rsidP="00EB1AD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31BEE03C" w14:textId="77777777" w:rsidR="00EB1ADF" w:rsidRPr="0022732C" w:rsidRDefault="00EB1ADF" w:rsidP="00EB1AD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2AD21E9" w14:textId="77777777" w:rsidR="00EB1ADF" w:rsidRPr="0022732C" w:rsidRDefault="00EB1ADF" w:rsidP="00EB1AD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6FA9F64" w14:textId="77777777" w:rsidR="00EB1ADF" w:rsidRPr="0022732C" w:rsidRDefault="00EB1ADF" w:rsidP="00EB1AD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7C19E91" w14:textId="77777777" w:rsidR="00EB1ADF" w:rsidRDefault="00EB1ADF" w:rsidP="00EB1ADF">
      <w:pPr>
        <w:spacing w:line="360" w:lineRule="auto"/>
      </w:pPr>
      <w:r>
        <w:t>Do: Nazwa i siedziba Zamawiającego:</w:t>
      </w:r>
    </w:p>
    <w:p w14:paraId="79ECE5FB" w14:textId="77777777" w:rsidR="00EB1ADF" w:rsidRPr="00F805DB" w:rsidRDefault="00EB1ADF" w:rsidP="00EB1ADF">
      <w:pPr>
        <w:ind w:right="-110"/>
        <w:rPr>
          <w:b/>
          <w:sz w:val="22"/>
          <w:szCs w:val="22"/>
        </w:rPr>
      </w:pPr>
      <w:r w:rsidRPr="00F805DB">
        <w:rPr>
          <w:b/>
          <w:sz w:val="22"/>
          <w:szCs w:val="22"/>
        </w:rPr>
        <w:t>Akademia Górniczo – Hutnicza im. Stanisława Staszica w Krakowie</w:t>
      </w:r>
    </w:p>
    <w:p w14:paraId="103FCF10" w14:textId="77777777" w:rsidR="00EB1ADF" w:rsidRPr="00F805DB" w:rsidRDefault="00EB1ADF" w:rsidP="00EB1ADF">
      <w:pPr>
        <w:ind w:right="-110"/>
        <w:rPr>
          <w:b/>
          <w:sz w:val="22"/>
          <w:szCs w:val="22"/>
        </w:rPr>
      </w:pPr>
      <w:r w:rsidRPr="00F805DB">
        <w:rPr>
          <w:b/>
          <w:sz w:val="22"/>
          <w:szCs w:val="22"/>
        </w:rPr>
        <w:t xml:space="preserve">Dział Zamówień Publicznych  </w:t>
      </w:r>
    </w:p>
    <w:p w14:paraId="7AF75C78" w14:textId="77777777" w:rsidR="00EB1ADF" w:rsidRPr="00F805DB" w:rsidRDefault="00EB1ADF" w:rsidP="00EB1ADF">
      <w:pPr>
        <w:ind w:right="-110"/>
        <w:rPr>
          <w:b/>
          <w:sz w:val="22"/>
          <w:szCs w:val="22"/>
        </w:rPr>
      </w:pPr>
      <w:r w:rsidRPr="00F805DB">
        <w:rPr>
          <w:b/>
          <w:sz w:val="22"/>
          <w:szCs w:val="22"/>
        </w:rPr>
        <w:t xml:space="preserve">Al. Mickiewicza 30, 30-059 Kraków,  </w:t>
      </w:r>
    </w:p>
    <w:p w14:paraId="7EA3689E" w14:textId="77777777" w:rsidR="00EB1ADF" w:rsidRPr="00F805DB" w:rsidRDefault="00EB1ADF" w:rsidP="00EB1ADF">
      <w:pPr>
        <w:ind w:firstLine="3969"/>
        <w:rPr>
          <w:b/>
          <w:sz w:val="22"/>
          <w:szCs w:val="22"/>
        </w:rPr>
      </w:pPr>
    </w:p>
    <w:p w14:paraId="5DF16D82" w14:textId="77777777" w:rsidR="00EB1ADF" w:rsidRPr="00F805DB" w:rsidRDefault="00EB1ADF" w:rsidP="00EB1ADF">
      <w:pPr>
        <w:widowControl w:val="0"/>
        <w:ind w:right="1"/>
        <w:jc w:val="both"/>
        <w:rPr>
          <w:sz w:val="22"/>
          <w:szCs w:val="22"/>
        </w:rPr>
      </w:pPr>
      <w:r w:rsidRPr="00F805DB">
        <w:rPr>
          <w:sz w:val="22"/>
          <w:szCs w:val="22"/>
        </w:rPr>
        <w:t xml:space="preserve">Przystępując do postępowania o udzielenie zamówienia publicznego, którego przedmiotem jest </w:t>
      </w:r>
      <w:r w:rsidRPr="00F805DB">
        <w:rPr>
          <w:b/>
          <w:sz w:val="22"/>
          <w:szCs w:val="22"/>
        </w:rPr>
        <w:t>Dostawa mobil</w:t>
      </w:r>
      <w:r>
        <w:rPr>
          <w:b/>
          <w:sz w:val="22"/>
          <w:szCs w:val="22"/>
        </w:rPr>
        <w:t>n</w:t>
      </w:r>
      <w:r w:rsidRPr="00F805DB">
        <w:rPr>
          <w:b/>
          <w:sz w:val="22"/>
          <w:szCs w:val="22"/>
        </w:rPr>
        <w:t xml:space="preserve">ego systemu radiografii przemysłowej </w:t>
      </w:r>
      <w:r>
        <w:rPr>
          <w:b/>
          <w:sz w:val="22"/>
          <w:szCs w:val="22"/>
        </w:rPr>
        <w:t>–</w:t>
      </w:r>
      <w:r w:rsidRPr="00F805D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KC-zp.</w:t>
      </w:r>
      <w:r w:rsidRPr="00F805DB">
        <w:rPr>
          <w:b/>
          <w:sz w:val="22"/>
          <w:szCs w:val="22"/>
        </w:rPr>
        <w:t xml:space="preserve">272-721/23, </w:t>
      </w:r>
      <w:r w:rsidRPr="00F805DB">
        <w:rPr>
          <w:sz w:val="22"/>
          <w:szCs w:val="22"/>
        </w:rPr>
        <w:t>oferuję realizację przedmiotu zamówienia, zgodnie z zasadami określonymi w specyfikacji warunków zamówienia.</w:t>
      </w:r>
    </w:p>
    <w:p w14:paraId="1202F4AA" w14:textId="77777777" w:rsidR="00EB1ADF" w:rsidRDefault="00EB1ADF" w:rsidP="00EB1ADF">
      <w:pPr>
        <w:tabs>
          <w:tab w:val="right" w:pos="9000"/>
        </w:tabs>
      </w:pPr>
    </w:p>
    <w:p w14:paraId="1670C878" w14:textId="77777777" w:rsidR="00EB1ADF" w:rsidRDefault="00EB1ADF" w:rsidP="00EB1ADF">
      <w:pPr>
        <w:tabs>
          <w:tab w:val="right" w:pos="9000"/>
        </w:tabs>
      </w:pPr>
      <w:r>
        <w:t>Cena netto za całość przedmiotu zamówienia: ……………………………. PLN</w:t>
      </w:r>
    </w:p>
    <w:p w14:paraId="7FC76B99" w14:textId="77777777" w:rsidR="00EB1ADF" w:rsidRDefault="00EB1ADF" w:rsidP="00EB1ADF">
      <w:pPr>
        <w:tabs>
          <w:tab w:val="right" w:pos="9000"/>
        </w:tabs>
      </w:pPr>
    </w:p>
    <w:p w14:paraId="2077BBC7" w14:textId="77777777" w:rsidR="00EB1ADF" w:rsidRDefault="00EB1ADF" w:rsidP="00EB1ADF">
      <w:pPr>
        <w:tabs>
          <w:tab w:val="right" w:pos="9000"/>
        </w:tabs>
      </w:pPr>
      <w:r>
        <w:t>Cena brutto za całość przedmiotu zamówienia: …………………………….PLN</w:t>
      </w:r>
    </w:p>
    <w:p w14:paraId="2C6B8A0D" w14:textId="77777777" w:rsidR="00EB1ADF" w:rsidRPr="00E855B4" w:rsidRDefault="00EB1ADF" w:rsidP="00EB1ADF">
      <w:pPr>
        <w:tabs>
          <w:tab w:val="right" w:pos="9000"/>
        </w:tabs>
        <w:rPr>
          <w:i/>
          <w:iCs/>
          <w:color w:val="000000" w:themeColor="text1"/>
        </w:rPr>
      </w:pPr>
      <w:r w:rsidRPr="00E855B4">
        <w:rPr>
          <w:i/>
          <w:iCs/>
          <w:color w:val="000000" w:themeColor="text1"/>
        </w:rPr>
        <w:t>Cena brutto zawiera właściwą stawkę podatku VAT</w:t>
      </w:r>
    </w:p>
    <w:p w14:paraId="349BD683" w14:textId="77777777" w:rsidR="00EB1ADF" w:rsidRDefault="00EB1ADF" w:rsidP="00EB1ADF">
      <w:pPr>
        <w:tabs>
          <w:tab w:val="right" w:pos="9000"/>
        </w:tabs>
        <w:rPr>
          <w:b/>
          <w:bCs/>
        </w:rPr>
      </w:pPr>
    </w:p>
    <w:p w14:paraId="5981257F" w14:textId="77777777" w:rsidR="00EB1ADF" w:rsidRPr="00686A4F" w:rsidRDefault="00EB1ADF" w:rsidP="00EB1ADF">
      <w:pPr>
        <w:tabs>
          <w:tab w:val="right" w:pos="9000"/>
        </w:tabs>
        <w:rPr>
          <w:b/>
          <w:bCs/>
        </w:rPr>
      </w:pPr>
      <w:r w:rsidRPr="00686A4F">
        <w:rPr>
          <w:b/>
          <w:bCs/>
        </w:rPr>
        <w:t>w tym: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1"/>
        <w:gridCol w:w="2365"/>
        <w:gridCol w:w="1772"/>
        <w:gridCol w:w="1881"/>
        <w:gridCol w:w="868"/>
        <w:gridCol w:w="1713"/>
      </w:tblGrid>
      <w:tr w:rsidR="00EB1ADF" w14:paraId="2286353A" w14:textId="77777777" w:rsidTr="00E855B4">
        <w:trPr>
          <w:trHeight w:val="645"/>
        </w:trPr>
        <w:tc>
          <w:tcPr>
            <w:tcW w:w="3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886508" w14:textId="77777777" w:rsidR="00EB1ADF" w:rsidRDefault="00EB1ADF" w:rsidP="00D107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28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98D352" w14:textId="77777777" w:rsidR="00EB1ADF" w:rsidRDefault="00EB1ADF" w:rsidP="00D107F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9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AEFF4D1" w14:textId="77777777" w:rsidR="00EB1ADF" w:rsidRDefault="00EB1ADF" w:rsidP="00D107F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28FAB81" w14:textId="77777777" w:rsidR="00EB1ADF" w:rsidRDefault="00EB1ADF" w:rsidP="00D107F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Producent/model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B32278" w14:textId="77777777" w:rsidR="00EB1ADF" w:rsidRDefault="00EB1ADF" w:rsidP="00D107F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5F3E2EAF" w14:textId="77777777" w:rsidR="00EB1ADF" w:rsidRDefault="00EB1ADF" w:rsidP="00D107F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4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F91DF4A" w14:textId="77777777" w:rsidR="00EB1ADF" w:rsidRDefault="00EB1ADF" w:rsidP="00D107F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4A30136B" w14:textId="77777777" w:rsidR="00EB1ADF" w:rsidRDefault="00EB1ADF" w:rsidP="00D107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165BB53" w14:textId="77777777" w:rsidR="00EB1ADF" w:rsidRDefault="00EB1ADF" w:rsidP="00D107F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6D0359F" w14:textId="77777777" w:rsidR="00EB1ADF" w:rsidRDefault="00EB1ADF" w:rsidP="00D107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1CA5DFC4" w14:textId="77777777" w:rsidR="00EB1ADF" w:rsidRDefault="00EB1ADF" w:rsidP="00D107F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EB1ADF" w14:paraId="3568074F" w14:textId="77777777" w:rsidTr="00E855B4">
        <w:trPr>
          <w:trHeight w:val="234"/>
        </w:trPr>
        <w:tc>
          <w:tcPr>
            <w:tcW w:w="33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1B4AF71" w14:textId="77777777" w:rsidR="00EB1ADF" w:rsidRDefault="00EB1ADF" w:rsidP="00D107F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BB2C75" w14:textId="77777777" w:rsidR="00EB1ADF" w:rsidRDefault="00EB1ADF" w:rsidP="00D107F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6A57D5D" w14:textId="77777777" w:rsidR="00EB1ADF" w:rsidRDefault="00EB1ADF" w:rsidP="00D107F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C7321B" w14:textId="77777777" w:rsidR="00EB1ADF" w:rsidRDefault="00EB1ADF" w:rsidP="00D107F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5D9D6B4" w14:textId="77777777" w:rsidR="00EB1ADF" w:rsidRDefault="00EB1ADF" w:rsidP="00D107F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10E8743" w14:textId="77777777" w:rsidR="00EB1ADF" w:rsidRDefault="00EB1ADF" w:rsidP="00D107F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EB1ADF" w14:paraId="5C744E29" w14:textId="77777777" w:rsidTr="00E855B4">
        <w:trPr>
          <w:trHeight w:val="163"/>
        </w:trPr>
        <w:tc>
          <w:tcPr>
            <w:tcW w:w="33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D1FBD" w14:textId="77777777" w:rsidR="00EB1ADF" w:rsidRDefault="00EB1ADF" w:rsidP="00D107F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8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7ECA" w14:textId="77777777" w:rsidR="00EB1ADF" w:rsidRDefault="00EB1ADF" w:rsidP="00D107F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Mobilny system radiografii przemysłowej</w:t>
            </w:r>
          </w:p>
          <w:p w14:paraId="04F7B8DE" w14:textId="77777777" w:rsidR="00EB1ADF" w:rsidRDefault="00EB1ADF" w:rsidP="00D107FB">
            <w:pPr>
              <w:suppressAutoHyphens/>
              <w:spacing w:after="12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BD9F1" w14:textId="77777777" w:rsidR="00EB1ADF" w:rsidRDefault="00EB1ADF" w:rsidP="00D107FB">
            <w:pPr>
              <w:rPr>
                <w:sz w:val="22"/>
                <w:szCs w:val="22"/>
              </w:rPr>
            </w:pP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4BC5A" w14:textId="77777777" w:rsidR="00EB1ADF" w:rsidRDefault="00EB1ADF" w:rsidP="00D107FB">
            <w:pPr>
              <w:rPr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9AC5AE" w14:textId="77777777" w:rsidR="00EB1ADF" w:rsidRDefault="00EB1ADF" w:rsidP="00D107F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93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9E56CA" w14:textId="77777777" w:rsidR="00EB1ADF" w:rsidRDefault="00EB1ADF" w:rsidP="00D107FB">
            <w:pPr>
              <w:ind w:right="425"/>
              <w:rPr>
                <w:sz w:val="22"/>
                <w:szCs w:val="22"/>
              </w:rPr>
            </w:pPr>
          </w:p>
        </w:tc>
      </w:tr>
      <w:tr w:rsidR="00EB1ADF" w14:paraId="18045EA2" w14:textId="77777777" w:rsidTr="00E855B4">
        <w:trPr>
          <w:trHeight w:val="163"/>
        </w:trPr>
        <w:tc>
          <w:tcPr>
            <w:tcW w:w="33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75F5F" w14:textId="77777777" w:rsidR="00EB1ADF" w:rsidRDefault="00EB1ADF" w:rsidP="00D107F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8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2AF9A" w14:textId="77777777" w:rsidR="00EB1ADF" w:rsidRDefault="00EB1ADF" w:rsidP="00D107F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Zestaw komputerowy</w:t>
            </w:r>
          </w:p>
        </w:tc>
        <w:tc>
          <w:tcPr>
            <w:tcW w:w="96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9CF4" w14:textId="77777777" w:rsidR="00EB1ADF" w:rsidRDefault="00EB1ADF" w:rsidP="00D107FB">
            <w:pPr>
              <w:rPr>
                <w:sz w:val="22"/>
                <w:szCs w:val="22"/>
              </w:rPr>
            </w:pP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4024" w14:textId="77777777" w:rsidR="00EB1ADF" w:rsidRDefault="00EB1ADF" w:rsidP="00D107FB">
            <w:pPr>
              <w:rPr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027686" w14:textId="77777777" w:rsidR="00EB1ADF" w:rsidRDefault="00EB1ADF" w:rsidP="00D107F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93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89DD87" w14:textId="77777777" w:rsidR="00EB1ADF" w:rsidRDefault="00EB1ADF" w:rsidP="00D107FB">
            <w:pPr>
              <w:ind w:right="425"/>
              <w:rPr>
                <w:sz w:val="22"/>
                <w:szCs w:val="22"/>
              </w:rPr>
            </w:pPr>
          </w:p>
        </w:tc>
      </w:tr>
      <w:tr w:rsidR="00EB1ADF" w14:paraId="7ACC7997" w14:textId="77777777" w:rsidTr="00E855B4">
        <w:trPr>
          <w:trHeight w:val="163"/>
        </w:trPr>
        <w:tc>
          <w:tcPr>
            <w:tcW w:w="3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AF377A" w14:textId="77777777" w:rsidR="00EB1ADF" w:rsidRDefault="00EB1ADF" w:rsidP="00D107F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8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EF0403A" w14:textId="77777777" w:rsidR="00EB1ADF" w:rsidRDefault="00EB1ADF" w:rsidP="00D107F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 xml:space="preserve">Oprogramowanie </w:t>
            </w:r>
          </w:p>
          <w:p w14:paraId="51DCC31E" w14:textId="77777777" w:rsidR="00EB1ADF" w:rsidRDefault="00EB1ADF" w:rsidP="00D107FB">
            <w:pPr>
              <w:suppressAutoHyphens/>
              <w:spacing w:after="12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D362BC5" w14:textId="77777777" w:rsidR="00EB1ADF" w:rsidRDefault="00EB1ADF" w:rsidP="00D107F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Producent/nazwa oprogramowania:</w:t>
            </w:r>
          </w:p>
          <w:p w14:paraId="4239DE30" w14:textId="77777777" w:rsidR="00EB1ADF" w:rsidRDefault="00EB1ADF" w:rsidP="00D107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</w:t>
            </w:r>
          </w:p>
          <w:p w14:paraId="410DA510" w14:textId="77777777" w:rsidR="00EB1ADF" w:rsidRDefault="00EB1ADF" w:rsidP="00D107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……………….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382378C" w14:textId="77777777" w:rsidR="00EB1ADF" w:rsidRDefault="00EB1ADF" w:rsidP="00D107FB">
            <w:pPr>
              <w:rPr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599BC70" w14:textId="77777777" w:rsidR="00EB1ADF" w:rsidRDefault="00EB1ADF" w:rsidP="00D107F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9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DF18F0" w14:textId="77777777" w:rsidR="00EB1ADF" w:rsidRDefault="00EB1ADF" w:rsidP="00D107FB">
            <w:pPr>
              <w:ind w:right="425"/>
              <w:rPr>
                <w:sz w:val="22"/>
                <w:szCs w:val="22"/>
              </w:rPr>
            </w:pPr>
          </w:p>
        </w:tc>
      </w:tr>
      <w:tr w:rsidR="00EB1ADF" w14:paraId="7207DB28" w14:textId="77777777" w:rsidTr="00E855B4">
        <w:trPr>
          <w:trHeight w:val="163"/>
        </w:trPr>
        <w:tc>
          <w:tcPr>
            <w:tcW w:w="3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1617DDC" w14:textId="77777777" w:rsidR="00EB1ADF" w:rsidRDefault="00EB1ADF" w:rsidP="00D107F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8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42618E4" w14:textId="77777777" w:rsidR="00EB1ADF" w:rsidRPr="00E855B4" w:rsidRDefault="00EB1ADF" w:rsidP="00D107FB">
            <w:pPr>
              <w:suppressAutoHyphens/>
              <w:spacing w:after="120"/>
              <w:rPr>
                <w:b/>
                <w:color w:val="000000" w:themeColor="text1"/>
                <w:sz w:val="20"/>
                <w:szCs w:val="20"/>
                <w:lang w:eastAsia="zh-CN"/>
              </w:rPr>
            </w:pPr>
            <w:r w:rsidRPr="00E855B4">
              <w:rPr>
                <w:b/>
                <w:color w:val="000000" w:themeColor="text1"/>
                <w:sz w:val="20"/>
                <w:szCs w:val="20"/>
                <w:lang w:eastAsia="zh-CN"/>
              </w:rPr>
              <w:t>Akcesoria dodatkowe – pakiet wzorców</w:t>
            </w:r>
          </w:p>
        </w:tc>
        <w:tc>
          <w:tcPr>
            <w:tcW w:w="9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8D01DC2" w14:textId="1CEC1716" w:rsidR="00EB1ADF" w:rsidRDefault="00EB1ADF" w:rsidP="00D107FB">
            <w:pPr>
              <w:rPr>
                <w:sz w:val="22"/>
                <w:szCs w:val="22"/>
              </w:rPr>
            </w:pP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3127A1D" w14:textId="77777777" w:rsidR="00EB1ADF" w:rsidRDefault="00EB1ADF" w:rsidP="00D107FB">
            <w:pPr>
              <w:rPr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6E36DD2" w14:textId="77777777" w:rsidR="00EB1ADF" w:rsidRDefault="00EB1ADF" w:rsidP="00D107F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9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F8EF7A" w14:textId="77777777" w:rsidR="00EB1ADF" w:rsidRDefault="00EB1ADF" w:rsidP="00D107FB">
            <w:pPr>
              <w:ind w:right="425"/>
              <w:rPr>
                <w:sz w:val="22"/>
                <w:szCs w:val="22"/>
              </w:rPr>
            </w:pPr>
          </w:p>
        </w:tc>
      </w:tr>
      <w:tr w:rsidR="00EB1ADF" w14:paraId="5F842F81" w14:textId="77777777" w:rsidTr="00E855B4">
        <w:trPr>
          <w:trHeight w:val="163"/>
        </w:trPr>
        <w:tc>
          <w:tcPr>
            <w:tcW w:w="33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6F8472" w14:textId="77777777" w:rsidR="00EB1ADF" w:rsidRDefault="00EB1ADF" w:rsidP="00D107F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8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8C714" w14:textId="77777777" w:rsidR="00EB1ADF" w:rsidRPr="00724BCA" w:rsidRDefault="00EB1ADF" w:rsidP="00D107FB">
            <w:pPr>
              <w:suppressAutoHyphens/>
              <w:spacing w:after="120"/>
              <w:rPr>
                <w:b/>
                <w:color w:val="FF0000"/>
                <w:sz w:val="20"/>
                <w:szCs w:val="20"/>
                <w:lang w:eastAsia="zh-CN"/>
              </w:rPr>
            </w:pPr>
            <w:r w:rsidRPr="000D21CD">
              <w:rPr>
                <w:b/>
                <w:sz w:val="20"/>
                <w:szCs w:val="20"/>
                <w:lang w:eastAsia="zh-CN"/>
              </w:rPr>
              <w:t>Szkolenie</w:t>
            </w:r>
            <w:r>
              <w:rPr>
                <w:b/>
                <w:sz w:val="20"/>
                <w:szCs w:val="20"/>
                <w:lang w:eastAsia="zh-CN"/>
              </w:rPr>
              <w:t xml:space="preserve"> dla 3 osób  wraz z egzaminem i </w:t>
            </w:r>
            <w:r>
              <w:rPr>
                <w:b/>
                <w:sz w:val="20"/>
                <w:szCs w:val="20"/>
                <w:lang w:eastAsia="zh-CN"/>
              </w:rPr>
              <w:lastRenderedPageBreak/>
              <w:t>certyfikatem zgodnie z SWZ pkt. 4,1, 8) Usługi dodatkowe</w:t>
            </w:r>
            <w:r w:rsidRPr="00724BCA">
              <w:rPr>
                <w:b/>
                <w:color w:val="FF0000"/>
                <w:sz w:val="20"/>
                <w:szCs w:val="20"/>
                <w:lang w:eastAsia="zh-CN"/>
              </w:rPr>
              <w:t>*</w:t>
            </w:r>
          </w:p>
        </w:tc>
        <w:tc>
          <w:tcPr>
            <w:tcW w:w="96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C3A36E9" w14:textId="77777777" w:rsidR="00EB1ADF" w:rsidRDefault="00EB1ADF" w:rsidP="00D107FB">
            <w:pPr>
              <w:rPr>
                <w:sz w:val="22"/>
                <w:szCs w:val="22"/>
              </w:rPr>
            </w:pP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9712B" w14:textId="77777777" w:rsidR="00EB1ADF" w:rsidRDefault="00EB1ADF" w:rsidP="00D107FB">
            <w:pPr>
              <w:rPr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57675F" w14:textId="77777777" w:rsidR="00EB1ADF" w:rsidRDefault="00EB1ADF" w:rsidP="00D107F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93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257EF4" w14:textId="77777777" w:rsidR="00EB1ADF" w:rsidRDefault="00EB1ADF" w:rsidP="00D107FB">
            <w:pPr>
              <w:ind w:right="425"/>
              <w:rPr>
                <w:sz w:val="22"/>
                <w:szCs w:val="22"/>
              </w:rPr>
            </w:pPr>
          </w:p>
        </w:tc>
      </w:tr>
      <w:tr w:rsidR="00E855B4" w14:paraId="5AF8F23F" w14:textId="77777777" w:rsidTr="00E855B4">
        <w:trPr>
          <w:trHeight w:val="163"/>
        </w:trPr>
        <w:tc>
          <w:tcPr>
            <w:tcW w:w="25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67E9D3" w14:textId="77777777" w:rsidR="00E855B4" w:rsidRDefault="00E855B4" w:rsidP="00D107FB">
            <w:pPr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 xml:space="preserve">                                                                        </w:t>
            </w:r>
          </w:p>
          <w:p w14:paraId="659B0BDE" w14:textId="11961162" w:rsidR="00E855B4" w:rsidRDefault="00E855B4" w:rsidP="00D107FB">
            <w:pPr>
              <w:rPr>
                <w:sz w:val="22"/>
                <w:szCs w:val="22"/>
              </w:rPr>
            </w:pPr>
            <w:r>
              <w:rPr>
                <w:b/>
                <w:sz w:val="20"/>
                <w:szCs w:val="20"/>
                <w:lang w:eastAsia="zh-CN"/>
              </w:rPr>
              <w:t xml:space="preserve">                                                                       RAZEM: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23335F" w14:textId="77777777" w:rsidR="00E855B4" w:rsidRDefault="00E855B4" w:rsidP="00D107FB">
            <w:pPr>
              <w:rPr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767052" w14:textId="77777777" w:rsidR="00E855B4" w:rsidRDefault="00E855B4" w:rsidP="00D107F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BFC517" w14:textId="77777777" w:rsidR="00E855B4" w:rsidRDefault="00E855B4" w:rsidP="00D107FB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B72547F" w14:textId="77777777" w:rsidR="00EB1ADF" w:rsidRPr="00E855B4" w:rsidRDefault="00EB1ADF" w:rsidP="00EB1ADF">
      <w:pPr>
        <w:widowControl w:val="0"/>
        <w:rPr>
          <w:i/>
          <w:color w:val="000000" w:themeColor="text1"/>
          <w:sz w:val="20"/>
          <w:szCs w:val="20"/>
        </w:rPr>
      </w:pPr>
      <w:r w:rsidRPr="00E855B4">
        <w:rPr>
          <w:b/>
          <w:i/>
          <w:color w:val="000000" w:themeColor="text1"/>
          <w:sz w:val="20"/>
          <w:szCs w:val="20"/>
          <w:vertAlign w:val="superscript"/>
        </w:rPr>
        <w:t>*</w:t>
      </w:r>
      <w:r w:rsidRPr="00E855B4">
        <w:rPr>
          <w:i/>
          <w:color w:val="000000" w:themeColor="text1"/>
          <w:sz w:val="20"/>
          <w:szCs w:val="20"/>
        </w:rPr>
        <w:t>Usługa szkolenia i usług z nim związanych podlega zwolnieniu z podatku VAT na podstawie § 3 ust. 1 pkt 14 rozporządzenie Ministra Finansów z dnia 20 grudnia 2013 r. w sprawie zwolnień od podatku od towarów i usług oraz warunków stosowania tych zwolnień (t.j. Dz. U. 2020.1983)</w:t>
      </w:r>
    </w:p>
    <w:p w14:paraId="0C205E69" w14:textId="77777777" w:rsidR="00EB1ADF" w:rsidRPr="00E855B4" w:rsidRDefault="00EB1ADF" w:rsidP="00EB1ADF">
      <w:pPr>
        <w:rPr>
          <w:b/>
          <w:bCs/>
          <w:color w:val="000000" w:themeColor="text1"/>
          <w:sz w:val="22"/>
          <w:szCs w:val="22"/>
        </w:rPr>
      </w:pPr>
    </w:p>
    <w:p w14:paraId="50D2A68E" w14:textId="77777777" w:rsidR="00EB1ADF" w:rsidRPr="00E855B4" w:rsidRDefault="00EB1ADF" w:rsidP="00EB1ADF">
      <w:pPr>
        <w:rPr>
          <w:b/>
          <w:bCs/>
          <w:color w:val="000000" w:themeColor="text1"/>
          <w:sz w:val="22"/>
          <w:szCs w:val="22"/>
        </w:rPr>
      </w:pPr>
      <w:r w:rsidRPr="00E855B4">
        <w:rPr>
          <w:b/>
          <w:bCs/>
          <w:color w:val="000000" w:themeColor="text1"/>
          <w:sz w:val="22"/>
          <w:szCs w:val="22"/>
        </w:rPr>
        <w:t>Etap I</w:t>
      </w:r>
    </w:p>
    <w:p w14:paraId="3C4C6935" w14:textId="24164A32" w:rsidR="00EB1ADF" w:rsidRPr="00E855B4" w:rsidRDefault="00EB1ADF" w:rsidP="00EB1ADF">
      <w:pPr>
        <w:rPr>
          <w:i/>
          <w:color w:val="000000" w:themeColor="text1"/>
          <w:sz w:val="22"/>
          <w:szCs w:val="22"/>
          <w:highlight w:val="yellow"/>
        </w:rPr>
      </w:pPr>
      <w:r w:rsidRPr="00E855B4">
        <w:rPr>
          <w:b/>
          <w:bCs/>
          <w:color w:val="000000" w:themeColor="text1"/>
          <w:sz w:val="22"/>
          <w:szCs w:val="22"/>
        </w:rPr>
        <w:t xml:space="preserve">Termin dostawy mobilnego systemu radiografii przemysłowej </w:t>
      </w:r>
      <w:r w:rsidRPr="00E855B4">
        <w:rPr>
          <w:b/>
          <w:color w:val="000000" w:themeColor="text1"/>
          <w:sz w:val="22"/>
          <w:szCs w:val="22"/>
        </w:rPr>
        <w:t xml:space="preserve">: </w:t>
      </w:r>
      <w:r w:rsidRPr="00E855B4">
        <w:rPr>
          <w:color w:val="000000" w:themeColor="text1"/>
          <w:sz w:val="22"/>
          <w:szCs w:val="22"/>
        </w:rPr>
        <w:t>…………dni od daty otrzymania Zamówienia potwierdzonego przez M</w:t>
      </w:r>
      <w:r w:rsidR="00E855B4">
        <w:rPr>
          <w:color w:val="000000" w:themeColor="text1"/>
          <w:sz w:val="22"/>
          <w:szCs w:val="22"/>
        </w:rPr>
        <w:t>NiSzW</w:t>
      </w:r>
      <w:r w:rsidRPr="00E855B4">
        <w:rPr>
          <w:color w:val="000000" w:themeColor="text1"/>
          <w:sz w:val="22"/>
          <w:szCs w:val="22"/>
        </w:rPr>
        <w:t xml:space="preserve"> </w:t>
      </w:r>
      <w:r w:rsidRPr="00E855B4">
        <w:rPr>
          <w:color w:val="000000" w:themeColor="text1"/>
          <w:sz w:val="22"/>
          <w:szCs w:val="22"/>
          <w:highlight w:val="yellow"/>
        </w:rPr>
        <w:t>(</w:t>
      </w:r>
      <w:r w:rsidRPr="00E855B4">
        <w:rPr>
          <w:i/>
          <w:color w:val="000000" w:themeColor="text1"/>
          <w:sz w:val="22"/>
          <w:szCs w:val="22"/>
          <w:highlight w:val="yellow"/>
        </w:rPr>
        <w:t>kryterium oceny ofert)</w:t>
      </w:r>
    </w:p>
    <w:p w14:paraId="5A6CE501" w14:textId="77777777" w:rsidR="00EB1ADF" w:rsidRPr="00E855B4" w:rsidRDefault="00EB1ADF" w:rsidP="00EB1ADF">
      <w:pPr>
        <w:widowControl w:val="0"/>
        <w:ind w:right="1"/>
        <w:jc w:val="both"/>
        <w:rPr>
          <w:b/>
          <w:color w:val="000000" w:themeColor="text1"/>
          <w:sz w:val="22"/>
          <w:szCs w:val="22"/>
        </w:rPr>
      </w:pPr>
      <w:r w:rsidRPr="00E855B4">
        <w:rPr>
          <w:b/>
          <w:color w:val="000000" w:themeColor="text1"/>
          <w:sz w:val="22"/>
          <w:szCs w:val="22"/>
        </w:rPr>
        <w:t>Etap II</w:t>
      </w:r>
    </w:p>
    <w:p w14:paraId="1E9A2D88" w14:textId="77777777" w:rsidR="00EB1ADF" w:rsidRPr="00E855B4" w:rsidRDefault="00EB1ADF" w:rsidP="00EB1ADF">
      <w:pPr>
        <w:widowControl w:val="0"/>
        <w:jc w:val="both"/>
        <w:rPr>
          <w:b/>
          <w:color w:val="000000" w:themeColor="text1"/>
          <w:sz w:val="22"/>
          <w:szCs w:val="22"/>
        </w:rPr>
      </w:pPr>
      <w:r w:rsidRPr="00E855B4">
        <w:rPr>
          <w:b/>
          <w:bCs/>
          <w:iCs/>
          <w:color w:val="000000" w:themeColor="text1"/>
          <w:sz w:val="22"/>
          <w:szCs w:val="22"/>
        </w:rPr>
        <w:t>Termin realizacji zamówienia wraz ze szkoleniem:</w:t>
      </w:r>
      <w:r w:rsidRPr="00E855B4">
        <w:rPr>
          <w:iCs/>
          <w:color w:val="000000" w:themeColor="text1"/>
          <w:sz w:val="22"/>
          <w:szCs w:val="22"/>
        </w:rPr>
        <w:t xml:space="preserve"> do 10 miesięcy od daty podpisania umowy.</w:t>
      </w:r>
    </w:p>
    <w:p w14:paraId="1BD18FE7" w14:textId="77777777" w:rsidR="00EB1ADF" w:rsidRPr="00E855B4" w:rsidRDefault="00EB1ADF" w:rsidP="00EB1ADF">
      <w:pPr>
        <w:rPr>
          <w:b/>
          <w:bCs/>
          <w:color w:val="000000" w:themeColor="text1"/>
          <w:sz w:val="22"/>
          <w:szCs w:val="22"/>
        </w:rPr>
      </w:pPr>
    </w:p>
    <w:p w14:paraId="518A4E0F" w14:textId="77777777" w:rsidR="00EB1ADF" w:rsidRDefault="00EB1ADF" w:rsidP="00EB1ADF">
      <w:pPr>
        <w:widowControl w:val="0"/>
        <w:spacing w:line="360" w:lineRule="auto"/>
        <w:ind w:right="1"/>
        <w:jc w:val="both"/>
        <w:rPr>
          <w:i/>
          <w:highlight w:val="yellow"/>
        </w:rPr>
      </w:pPr>
      <w:r w:rsidRPr="00E855B4">
        <w:rPr>
          <w:b/>
          <w:color w:val="000000" w:themeColor="text1"/>
        </w:rPr>
        <w:t>Okres udzielonej gwarancji wynosi:</w:t>
      </w:r>
      <w:r w:rsidRPr="00E855B4">
        <w:rPr>
          <w:color w:val="000000" w:themeColor="text1"/>
        </w:rPr>
        <w:t xml:space="preserve"> ………………………………...(</w:t>
      </w:r>
      <w:r w:rsidRPr="0022732C">
        <w:rPr>
          <w:i/>
          <w:highlight w:val="yellow"/>
        </w:rPr>
        <w:t>kryterium oceny ofert)</w:t>
      </w:r>
    </w:p>
    <w:p w14:paraId="41E177AE" w14:textId="77777777" w:rsidR="00EB1ADF" w:rsidRDefault="00EB1ADF" w:rsidP="00EB1ADF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W przypadku niewpisania terminu gwarancji Zamawiający przyjmie minimalny termin gwarancji. </w:t>
      </w:r>
    </w:p>
    <w:p w14:paraId="01B92D13" w14:textId="77777777" w:rsidR="00EB1ADF" w:rsidRDefault="00EB1ADF" w:rsidP="00EB1ADF">
      <w:pPr>
        <w:widowControl w:val="0"/>
        <w:spacing w:line="360" w:lineRule="auto"/>
        <w:ind w:right="1"/>
        <w:jc w:val="both"/>
        <w:rPr>
          <w:b/>
        </w:rPr>
      </w:pPr>
    </w:p>
    <w:p w14:paraId="3802E3BB" w14:textId="77777777" w:rsidR="00EB1ADF" w:rsidRPr="00FE545C" w:rsidRDefault="00EB1ADF" w:rsidP="00EB1ADF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1E74EC2" w14:textId="77777777" w:rsidR="00EB1ADF" w:rsidRDefault="00EB1ADF" w:rsidP="00EB1ADF">
      <w:pPr>
        <w:jc w:val="both"/>
        <w:rPr>
          <w:b/>
          <w:sz w:val="20"/>
          <w:szCs w:val="20"/>
        </w:rPr>
      </w:pPr>
    </w:p>
    <w:p w14:paraId="01C54072" w14:textId="77777777" w:rsidR="00EB1ADF" w:rsidRDefault="00EB1ADF" w:rsidP="00EB1ADF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7461256" w14:textId="77777777" w:rsidR="00EB1ADF" w:rsidRDefault="00EB1ADF" w:rsidP="00EB1ADF">
      <w:pPr>
        <w:rPr>
          <w:sz w:val="22"/>
          <w:szCs w:val="22"/>
        </w:rPr>
      </w:pPr>
    </w:p>
    <w:p w14:paraId="263A1436" w14:textId="77777777" w:rsidR="00EB1ADF" w:rsidRDefault="00EB1ADF" w:rsidP="00EB1ADF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D26111C" w14:textId="77777777" w:rsidR="00EB1ADF" w:rsidRDefault="00EB1ADF" w:rsidP="00EB1ADF">
      <w:pPr>
        <w:rPr>
          <w:b/>
          <w:sz w:val="22"/>
          <w:szCs w:val="22"/>
          <w:u w:val="single"/>
        </w:rPr>
      </w:pPr>
    </w:p>
    <w:p w14:paraId="586B1DEC" w14:textId="77777777" w:rsidR="00EB1ADF" w:rsidRDefault="00EB1ADF" w:rsidP="00EB1ADF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2067D884" w14:textId="77777777" w:rsidR="00EB1ADF" w:rsidRDefault="00EB1ADF" w:rsidP="00EB1AD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AE9FFCB" w14:textId="77777777" w:rsidR="00EB1ADF" w:rsidRDefault="00EB1ADF" w:rsidP="00EB1AD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E06DF4C" w14:textId="77777777" w:rsidR="00EB1ADF" w:rsidRPr="00271868" w:rsidRDefault="00EB1ADF" w:rsidP="00EB1AD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271868">
        <w:rPr>
          <w:sz w:val="22"/>
          <w:szCs w:val="22"/>
          <w:lang w:eastAsia="ar-SA"/>
        </w:rPr>
        <w:t xml:space="preserve">Jesteśmy świadomi, że po rozstrzygnięciu przetargu, Zamawiający </w:t>
      </w:r>
      <w:r w:rsidRPr="00271868">
        <w:rPr>
          <w:sz w:val="22"/>
          <w:szCs w:val="22"/>
        </w:rPr>
        <w:t xml:space="preserve">zgodnie z ustawą z dnia 11 marca 2004 r. o podatku od towarów i usług (t. j. Dz. U. 2011 Nr 177 poz. 1054 z późn. zm.) </w:t>
      </w:r>
      <w:r w:rsidRPr="00271868">
        <w:rPr>
          <w:sz w:val="22"/>
          <w:szCs w:val="22"/>
          <w:lang w:eastAsia="ar-SA"/>
        </w:rPr>
        <w:t xml:space="preserve">będzie się ubiegał o zastosowanie przy zakupie 0% stawki VAT na </w:t>
      </w:r>
      <w:r w:rsidRPr="00271868">
        <w:rPr>
          <w:b/>
          <w:sz w:val="22"/>
          <w:szCs w:val="22"/>
          <w:lang w:eastAsia="ar-SA"/>
        </w:rPr>
        <w:t xml:space="preserve">zestaw komputerowy </w:t>
      </w:r>
      <w:r w:rsidRPr="00271868">
        <w:rPr>
          <w:sz w:val="22"/>
          <w:szCs w:val="22"/>
        </w:rPr>
        <w:t xml:space="preserve">w zakresie objętym zwolnieniem – zgodnie z art. 83 ust. 1 pkt 26 przywołanej ustawy. </w:t>
      </w:r>
    </w:p>
    <w:p w14:paraId="38B12434" w14:textId="77777777" w:rsidR="00EB1ADF" w:rsidRPr="00271868" w:rsidRDefault="00EB1ADF" w:rsidP="00EB1AD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271868">
        <w:rPr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271868">
        <w:rPr>
          <w:b/>
          <w:sz w:val="22"/>
          <w:szCs w:val="22"/>
          <w:lang w:eastAsia="ar-SA"/>
        </w:rPr>
        <w:t xml:space="preserve">zestaw komputerowy, </w:t>
      </w:r>
      <w:r w:rsidRPr="00271868">
        <w:rPr>
          <w:sz w:val="22"/>
          <w:szCs w:val="22"/>
          <w:lang w:eastAsia="ar-SA"/>
        </w:rPr>
        <w:t xml:space="preserve">jest przeznaczony dla placówki oświatowej - </w:t>
      </w:r>
      <w:r w:rsidRPr="00271868">
        <w:rPr>
          <w:sz w:val="22"/>
          <w:szCs w:val="22"/>
        </w:rPr>
        <w:t>zgodnie z art. 83 ust. 1 pkt 26 ustawy z dnia 11 marca 2004 r. o podatku od towarów i usług (t. j. Dz. U. 2011 Nr 177 poz. 1054 z późn. zm.).</w:t>
      </w:r>
    </w:p>
    <w:p w14:paraId="7EC69E34" w14:textId="77777777" w:rsidR="00EB1ADF" w:rsidRDefault="00EB1ADF" w:rsidP="00EB1AD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4B01D64" w14:textId="77777777" w:rsidR="00EB1ADF" w:rsidRDefault="00EB1ADF" w:rsidP="00EB1AD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</w:t>
      </w:r>
      <w:r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13643968" w14:textId="77777777" w:rsidR="00EB1ADF" w:rsidRDefault="00EB1ADF" w:rsidP="00EB1AD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FB077A" w14:textId="77777777" w:rsidR="00EB1ADF" w:rsidRDefault="00EB1ADF" w:rsidP="00EB1AD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B1ADF" w14:paraId="026FF59A" w14:textId="77777777" w:rsidTr="00D107F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5A8BBD" w14:textId="77777777" w:rsidR="00EB1ADF" w:rsidRDefault="00EB1ADF" w:rsidP="00D107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AFC940" w14:textId="77777777" w:rsidR="00EB1ADF" w:rsidRDefault="00EB1ADF" w:rsidP="00D107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4DC84BD4" w14:textId="77777777" w:rsidR="00EB1ADF" w:rsidRDefault="00EB1ADF" w:rsidP="00D107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11EAF8" w14:textId="77777777" w:rsidR="00EB1ADF" w:rsidRDefault="00EB1ADF" w:rsidP="00D107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EB1ADF" w14:paraId="2C0761AD" w14:textId="77777777" w:rsidTr="00D107F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DCFB1" w14:textId="77777777" w:rsidR="00EB1ADF" w:rsidRDefault="00EB1ADF" w:rsidP="00D107F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57C5E" w14:textId="77777777" w:rsidR="00EB1ADF" w:rsidRDefault="00EB1ADF" w:rsidP="00D107F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0DC12" w14:textId="77777777" w:rsidR="00EB1ADF" w:rsidRDefault="00EB1ADF" w:rsidP="00D107F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23AFA19" w14:textId="77777777" w:rsidR="00EB1ADF" w:rsidRDefault="00EB1ADF" w:rsidP="00EB1AD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1B99592A" w14:textId="77777777" w:rsidR="00EB1ADF" w:rsidRDefault="00EB1ADF" w:rsidP="00EB1ADF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64FE700E" w14:textId="77777777" w:rsidR="00EB1ADF" w:rsidRDefault="00EB1ADF" w:rsidP="00EB1AD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</w:p>
    <w:p w14:paraId="101DB416" w14:textId="77777777" w:rsidR="00EB1ADF" w:rsidRDefault="00EB1ADF" w:rsidP="00EB1AD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(ych) dokumentu(ów)</w:t>
      </w:r>
    </w:p>
    <w:p w14:paraId="5E927227" w14:textId="77777777" w:rsidR="00EB1ADF" w:rsidRDefault="00EB1ADF" w:rsidP="00EB1AD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3322AEB" w14:textId="77777777" w:rsidR="00EB1ADF" w:rsidRDefault="00EB1ADF" w:rsidP="00EB1AD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6A550AA" w14:textId="77777777" w:rsidR="00EB1ADF" w:rsidRDefault="00EB1ADF" w:rsidP="00EB1ADF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F1454B0" w14:textId="77777777" w:rsidR="00EB1ADF" w:rsidRDefault="00EB1ADF" w:rsidP="00EB1ADF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A01AFFE" w14:textId="77777777" w:rsidR="00EB1ADF" w:rsidRDefault="00EB1ADF" w:rsidP="00EB1ADF">
      <w:pPr>
        <w:jc w:val="both"/>
        <w:rPr>
          <w:sz w:val="22"/>
          <w:szCs w:val="22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6DC964C2" w14:textId="77777777" w:rsidR="00EB1ADF" w:rsidRDefault="00EB1ADF" w:rsidP="00EB1ADF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14:paraId="79A082DE" w14:textId="77777777" w:rsidR="00FE545C" w:rsidRPr="00EB1ADF" w:rsidRDefault="00FE545C" w:rsidP="00EB1ADF"/>
    <w:sectPr w:rsidR="00FE545C" w:rsidRPr="00EB1A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496EE" w14:textId="77777777" w:rsidR="0024320B" w:rsidRDefault="0024320B">
      <w:r>
        <w:separator/>
      </w:r>
    </w:p>
  </w:endnote>
  <w:endnote w:type="continuationSeparator" w:id="0">
    <w:p w14:paraId="41F0F779" w14:textId="77777777" w:rsidR="0024320B" w:rsidRDefault="00243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8C728" w14:textId="77777777" w:rsidR="00765FB2" w:rsidRDefault="00765F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DCC8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7F0FB" w14:textId="77777777" w:rsidR="00765FB2" w:rsidRDefault="00765F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564E9" w14:textId="77777777" w:rsidR="0024320B" w:rsidRDefault="0024320B">
      <w:r>
        <w:separator/>
      </w:r>
    </w:p>
  </w:footnote>
  <w:footnote w:type="continuationSeparator" w:id="0">
    <w:p w14:paraId="2FBC0B1E" w14:textId="77777777" w:rsidR="0024320B" w:rsidRDefault="002432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FF7E6" w14:textId="77777777" w:rsidR="00765FB2" w:rsidRDefault="00765F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49AEB" w14:textId="59E15CE0" w:rsidR="00F53146" w:rsidRPr="00F805DB" w:rsidRDefault="00F53146" w:rsidP="00F805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F5D45" w14:textId="77777777" w:rsidR="00765FB2" w:rsidRDefault="0076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185001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8897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67008080">
    <w:abstractNumId w:val="0"/>
  </w:num>
  <w:num w:numId="4" w16cid:durableId="3316137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320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320B"/>
    <w:rsid w:val="00271868"/>
    <w:rsid w:val="002723B0"/>
    <w:rsid w:val="002A6ED0"/>
    <w:rsid w:val="00315A4A"/>
    <w:rsid w:val="004B7300"/>
    <w:rsid w:val="004C6340"/>
    <w:rsid w:val="004C6753"/>
    <w:rsid w:val="00595C87"/>
    <w:rsid w:val="005B7FE8"/>
    <w:rsid w:val="005D2C65"/>
    <w:rsid w:val="005E6D94"/>
    <w:rsid w:val="0063384F"/>
    <w:rsid w:val="00643C6F"/>
    <w:rsid w:val="00646202"/>
    <w:rsid w:val="0065290F"/>
    <w:rsid w:val="006815F6"/>
    <w:rsid w:val="00686A4F"/>
    <w:rsid w:val="00690544"/>
    <w:rsid w:val="00711065"/>
    <w:rsid w:val="00724BCA"/>
    <w:rsid w:val="00765FB2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0173B"/>
    <w:rsid w:val="00C969A6"/>
    <w:rsid w:val="00CA7D36"/>
    <w:rsid w:val="00D24208"/>
    <w:rsid w:val="00D60C38"/>
    <w:rsid w:val="00D66893"/>
    <w:rsid w:val="00D90ACB"/>
    <w:rsid w:val="00DC1500"/>
    <w:rsid w:val="00DE018A"/>
    <w:rsid w:val="00E44371"/>
    <w:rsid w:val="00E855B4"/>
    <w:rsid w:val="00E949B0"/>
    <w:rsid w:val="00EB1ADF"/>
    <w:rsid w:val="00EC0BEA"/>
    <w:rsid w:val="00F00591"/>
    <w:rsid w:val="00F51688"/>
    <w:rsid w:val="00F53146"/>
    <w:rsid w:val="00F805DB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EAC79E"/>
  <w15:chartTrackingRefBased/>
  <w15:docId w15:val="{5019C1A4-F22A-44C7-8D03-7F588B8DC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4C63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3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778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2023-12-20T07:05:00Z</dcterms:created>
  <dcterms:modified xsi:type="dcterms:W3CDTF">2023-12-20T11:35:00Z</dcterms:modified>
</cp:coreProperties>
</file>