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7E8068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2512">
        <w:rPr>
          <w:bCs/>
          <w:i w:val="0"/>
          <w:sz w:val="22"/>
          <w:szCs w:val="22"/>
        </w:rPr>
        <w:t>8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CBF105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C6DC0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DC6DC0">
        <w:rPr>
          <w:b/>
          <w:sz w:val="22"/>
          <w:szCs w:val="22"/>
        </w:rPr>
        <w:t>-271-</w:t>
      </w:r>
      <w:r w:rsidR="00A22BD4">
        <w:rPr>
          <w:b/>
          <w:sz w:val="22"/>
          <w:szCs w:val="22"/>
        </w:rPr>
        <w:t>53</w:t>
      </w:r>
      <w:r w:rsidR="00DC6DC0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9E8DDE7" w14:textId="17D591CB" w:rsidR="005E1359" w:rsidRDefault="00A22BD4" w:rsidP="00681913">
      <w:pPr>
        <w:jc w:val="both"/>
        <w:rPr>
          <w:rFonts w:ascii="Arial" w:hAnsi="Arial" w:cs="Arial"/>
          <w:b/>
          <w:sz w:val="24"/>
          <w:szCs w:val="24"/>
        </w:rPr>
      </w:pPr>
      <w:r w:rsidRPr="00A22BD4">
        <w:rPr>
          <w:rFonts w:ascii="Arial" w:hAnsi="Arial" w:cs="Arial"/>
          <w:b/>
          <w:sz w:val="24"/>
          <w:szCs w:val="24"/>
        </w:rPr>
        <w:t>Świadczenie całodobowych usług transportu dokumentacji medycznej oraz  materiałów biologicznych i materiałów wykorzystywanych do udzielania świadczeń zdrowotnych</w:t>
      </w:r>
      <w:r w:rsidRPr="00A22BD4">
        <w:rPr>
          <w:rFonts w:ascii="Arial" w:hAnsi="Arial" w:cs="Arial"/>
          <w:b/>
          <w:sz w:val="24"/>
          <w:szCs w:val="24"/>
        </w:rPr>
        <w:t>.</w:t>
      </w:r>
    </w:p>
    <w:p w14:paraId="7746CCD1" w14:textId="77777777" w:rsidR="00A22BD4" w:rsidRPr="00A22BD4" w:rsidRDefault="00A22BD4" w:rsidP="00681913">
      <w:pPr>
        <w:jc w:val="both"/>
        <w:rPr>
          <w:rFonts w:ascii="Arial" w:hAnsi="Arial" w:cs="Arial"/>
          <w:b/>
          <w:sz w:val="24"/>
          <w:szCs w:val="24"/>
        </w:rPr>
      </w:pPr>
    </w:p>
    <w:p w14:paraId="131CA553" w14:textId="2E998CD9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AC2E7C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w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4C7767B" w:rsidR="003C1A24" w:rsidRDefault="00F11547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p w14:paraId="13190C73" w14:textId="42FF615B" w:rsidR="001C2A09" w:rsidRDefault="001C2A09" w:rsidP="00F11547">
      <w:pPr>
        <w:pStyle w:val="Tekstpodstawowywcity"/>
        <w:spacing w:line="360" w:lineRule="auto"/>
        <w:ind w:firstLine="0"/>
        <w:jc w:val="right"/>
        <w:rPr>
          <w:rFonts w:ascii="Garamond" w:hAnsi="Garamond"/>
          <w:i/>
          <w:sz w:val="22"/>
          <w:szCs w:val="22"/>
        </w:rPr>
      </w:pPr>
    </w:p>
    <w:p w14:paraId="6F48E2A9" w14:textId="77777777" w:rsidR="001C2A09" w:rsidRDefault="001C2A09" w:rsidP="001C2A09">
      <w:pPr>
        <w:pStyle w:val="rozdzia"/>
      </w:pPr>
      <w:r>
        <w:t>Dokument musi być opatrzony, przez osobę lub osoby uprawnione do reprezentowania wykonawcy, kwalifikowanym podpisem elektronicznym lub podpisem zaufanym lub podpisem osobistym (e-dowód).</w:t>
      </w:r>
    </w:p>
    <w:p w14:paraId="5A46C822" w14:textId="77777777" w:rsidR="001C2A09" w:rsidRDefault="001C2A09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</w:p>
    <w:sectPr w:rsidR="001C2A09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47F49" w14:textId="77777777" w:rsidR="00393506" w:rsidRDefault="00393506">
      <w:r>
        <w:separator/>
      </w:r>
    </w:p>
  </w:endnote>
  <w:endnote w:type="continuationSeparator" w:id="0">
    <w:p w14:paraId="17D16FA5" w14:textId="77777777" w:rsidR="00393506" w:rsidRDefault="0039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A355" w14:textId="77777777" w:rsidR="00393506" w:rsidRDefault="00393506">
      <w:r>
        <w:separator/>
      </w:r>
    </w:p>
  </w:footnote>
  <w:footnote w:type="continuationSeparator" w:id="0">
    <w:p w14:paraId="4D6E52D7" w14:textId="77777777" w:rsidR="00393506" w:rsidRDefault="00393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69EE"/>
    <w:rsid w:val="00117559"/>
    <w:rsid w:val="00127C1C"/>
    <w:rsid w:val="00142C7B"/>
    <w:rsid w:val="00147532"/>
    <w:rsid w:val="001614BA"/>
    <w:rsid w:val="00172A06"/>
    <w:rsid w:val="00187109"/>
    <w:rsid w:val="001A1C3F"/>
    <w:rsid w:val="001A4F5D"/>
    <w:rsid w:val="001C2A09"/>
    <w:rsid w:val="001E6326"/>
    <w:rsid w:val="001F1BD0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36BD"/>
    <w:rsid w:val="00393506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1359"/>
    <w:rsid w:val="005E622E"/>
    <w:rsid w:val="00641063"/>
    <w:rsid w:val="00654892"/>
    <w:rsid w:val="00664D2F"/>
    <w:rsid w:val="00681913"/>
    <w:rsid w:val="00684023"/>
    <w:rsid w:val="00686C95"/>
    <w:rsid w:val="00696FB8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377A2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2BD4"/>
    <w:rsid w:val="00A24942"/>
    <w:rsid w:val="00A252E6"/>
    <w:rsid w:val="00A311C9"/>
    <w:rsid w:val="00A46EFE"/>
    <w:rsid w:val="00A709CD"/>
    <w:rsid w:val="00A807A7"/>
    <w:rsid w:val="00AB6C06"/>
    <w:rsid w:val="00AB7377"/>
    <w:rsid w:val="00AC2E7C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A6968"/>
    <w:rsid w:val="00CB6204"/>
    <w:rsid w:val="00CC527A"/>
    <w:rsid w:val="00D008EA"/>
    <w:rsid w:val="00D723C5"/>
    <w:rsid w:val="00D74F94"/>
    <w:rsid w:val="00D90AEA"/>
    <w:rsid w:val="00DA25ED"/>
    <w:rsid w:val="00DC6DC0"/>
    <w:rsid w:val="00DD482A"/>
    <w:rsid w:val="00DE0396"/>
    <w:rsid w:val="00DE0405"/>
    <w:rsid w:val="00DE252B"/>
    <w:rsid w:val="00E029FD"/>
    <w:rsid w:val="00E321F8"/>
    <w:rsid w:val="00E37A20"/>
    <w:rsid w:val="00EA186C"/>
    <w:rsid w:val="00EB5766"/>
    <w:rsid w:val="00EB6887"/>
    <w:rsid w:val="00EC667E"/>
    <w:rsid w:val="00ED2512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ozdzia">
    <w:name w:val="rozdział"/>
    <w:basedOn w:val="Normalny"/>
    <w:autoRedefine/>
    <w:rsid w:val="001C2A09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151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7</cp:revision>
  <cp:lastPrinted>2022-11-28T12:00:00Z</cp:lastPrinted>
  <dcterms:created xsi:type="dcterms:W3CDTF">2023-12-11T09:58:00Z</dcterms:created>
  <dcterms:modified xsi:type="dcterms:W3CDTF">2023-12-19T12:18:00Z</dcterms:modified>
</cp:coreProperties>
</file>