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E46E1" w14:textId="15FBB1D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C56A8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AC57650" w14:textId="77777777" w:rsidTr="00D62E6E">
        <w:tc>
          <w:tcPr>
            <w:tcW w:w="2800" w:type="dxa"/>
            <w:shd w:val="clear" w:color="auto" w:fill="auto"/>
          </w:tcPr>
          <w:p w14:paraId="5241FF2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E5633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31C00B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54F847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F4D3517" w14:textId="77777777" w:rsidTr="00D62E6E">
        <w:tc>
          <w:tcPr>
            <w:tcW w:w="2800" w:type="dxa"/>
            <w:shd w:val="clear" w:color="auto" w:fill="auto"/>
          </w:tcPr>
          <w:p w14:paraId="1458AF96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54BCC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DAC30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77FDB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FA848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0D4C" w:rsidRPr="00C14101" w14:paraId="13A71326" w14:textId="77777777" w:rsidTr="00B270E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8BA17D7" w14:textId="77777777" w:rsidR="00F20D4C" w:rsidRPr="00C14101" w:rsidRDefault="00F20D4C" w:rsidP="00B270E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63157D2" w14:textId="77777777" w:rsidR="00F20D4C" w:rsidRPr="00C14101" w:rsidRDefault="00F20D4C" w:rsidP="00B270E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20D4C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E02B60F" w14:textId="77777777" w:rsidR="00F20D4C" w:rsidRPr="00C14101" w:rsidRDefault="00F20D4C" w:rsidP="00B270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90F1BB7" w14:textId="77777777" w:rsidR="00F20D4C" w:rsidRPr="00C14101" w:rsidRDefault="00F20D4C" w:rsidP="00B270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966037" w14:textId="77777777" w:rsidR="00BC121E" w:rsidRPr="00C14101" w:rsidRDefault="00F20D4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8584EF2" w14:textId="77777777" w:rsidTr="00D62E6E">
        <w:tc>
          <w:tcPr>
            <w:tcW w:w="2269" w:type="dxa"/>
            <w:shd w:val="clear" w:color="auto" w:fill="auto"/>
          </w:tcPr>
          <w:p w14:paraId="22F5D56E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09A052" w14:textId="1697EFA6" w:rsidR="00D62E6E" w:rsidRPr="00D62E6E" w:rsidRDefault="00F20D4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0D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całodobowych usług transportu dokumentacji medycznej oraz  materiałów biologicznych i materiałów wykorzystywanych do udzielania świadczeń zdrowotnych.</w:t>
            </w:r>
          </w:p>
        </w:tc>
      </w:tr>
      <w:tr w:rsidR="00F20D4C" w:rsidRPr="00D62E6E" w14:paraId="5072A45D" w14:textId="77777777" w:rsidTr="00B270E1">
        <w:tc>
          <w:tcPr>
            <w:tcW w:w="2269" w:type="dxa"/>
            <w:shd w:val="clear" w:color="auto" w:fill="auto"/>
          </w:tcPr>
          <w:p w14:paraId="5ED955A1" w14:textId="77777777" w:rsidR="00F20D4C" w:rsidRPr="00D62E6E" w:rsidRDefault="00F20D4C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B6F8C6" w14:textId="77777777" w:rsidR="00F20D4C" w:rsidRPr="00D62E6E" w:rsidRDefault="00F20D4C" w:rsidP="00B270E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20D4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SZP-271-53-2023</w:t>
            </w:r>
          </w:p>
        </w:tc>
      </w:tr>
    </w:tbl>
    <w:p w14:paraId="591854DB" w14:textId="77777777" w:rsidR="00BC121E" w:rsidRDefault="00F20D4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20D4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57C43EE" w14:textId="7FD62DB2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52B9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B46CA4A" w14:textId="0C74B9BC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40F44C">
          <v:shape id="_x0000_i1031" type="#_x0000_t75" style="width:453.1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5CB680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FAA338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1B0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8E1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A5AC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115D15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79FB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982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E3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04A280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68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917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29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7EE453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AE35E47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A47BD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42FF4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747B6A9" w14:textId="77777777" w:rsidTr="00620E37">
        <w:tc>
          <w:tcPr>
            <w:tcW w:w="2660" w:type="dxa"/>
            <w:shd w:val="clear" w:color="auto" w:fill="auto"/>
          </w:tcPr>
          <w:p w14:paraId="3EB7FD2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76A21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9355B0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EF1A2A9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FA110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26CE987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20D4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5374A55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10EDE" w14:textId="77777777" w:rsidR="008E297D" w:rsidRDefault="008E297D">
      <w:r>
        <w:separator/>
      </w:r>
    </w:p>
  </w:endnote>
  <w:endnote w:type="continuationSeparator" w:id="0">
    <w:p w14:paraId="00F1B888" w14:textId="77777777" w:rsidR="008E297D" w:rsidRDefault="008E2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9F82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E12E2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425B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4881EE" w14:textId="77777777" w:rsidR="009A4CD3" w:rsidRDefault="00E461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48F7C53">
        <v:line id="_x0000_s1025" style="position:absolute;left:0;text-align:left;z-index:251657728" from="-3.85pt,8.7pt" to="455.15pt,8.7pt"/>
      </w:pict>
    </w:r>
  </w:p>
  <w:p w14:paraId="60AD38C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F96EF" w14:textId="77777777" w:rsidR="00F20D4C" w:rsidRDefault="00F20D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8AB44" w14:textId="77777777" w:rsidR="008E297D" w:rsidRDefault="008E297D">
      <w:r>
        <w:separator/>
      </w:r>
    </w:p>
  </w:footnote>
  <w:footnote w:type="continuationSeparator" w:id="0">
    <w:p w14:paraId="7336B5C6" w14:textId="77777777" w:rsidR="008E297D" w:rsidRDefault="008E2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F5C33" w14:textId="77777777" w:rsidR="00F20D4C" w:rsidRDefault="00F20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46E79" w14:textId="77777777" w:rsidR="00F20D4C" w:rsidRDefault="00F20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1047B" w14:textId="77777777" w:rsidR="00F20D4C" w:rsidRDefault="00F20D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8460336">
    <w:abstractNumId w:val="13"/>
  </w:num>
  <w:num w:numId="2" w16cid:durableId="229006783">
    <w:abstractNumId w:val="0"/>
  </w:num>
  <w:num w:numId="3" w16cid:durableId="1155028169">
    <w:abstractNumId w:val="11"/>
  </w:num>
  <w:num w:numId="4" w16cid:durableId="1945916637">
    <w:abstractNumId w:val="8"/>
  </w:num>
  <w:num w:numId="5" w16cid:durableId="1462728470">
    <w:abstractNumId w:val="7"/>
  </w:num>
  <w:num w:numId="6" w16cid:durableId="1391033195">
    <w:abstractNumId w:val="1"/>
  </w:num>
  <w:num w:numId="7" w16cid:durableId="12464203">
    <w:abstractNumId w:val="6"/>
  </w:num>
  <w:num w:numId="8" w16cid:durableId="2045060594">
    <w:abstractNumId w:val="3"/>
  </w:num>
  <w:num w:numId="9" w16cid:durableId="2132554575">
    <w:abstractNumId w:val="2"/>
  </w:num>
  <w:num w:numId="10" w16cid:durableId="719549505">
    <w:abstractNumId w:val="5"/>
  </w:num>
  <w:num w:numId="11" w16cid:durableId="664674739">
    <w:abstractNumId w:val="10"/>
  </w:num>
  <w:num w:numId="12" w16cid:durableId="123812605">
    <w:abstractNumId w:val="4"/>
  </w:num>
  <w:num w:numId="13" w16cid:durableId="787699025">
    <w:abstractNumId w:val="9"/>
  </w:num>
  <w:num w:numId="14" w16cid:durableId="13204959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97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3281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56A8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297D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61B4"/>
    <w:rsid w:val="00EB5766"/>
    <w:rsid w:val="00EC667E"/>
    <w:rsid w:val="00F20D4C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A1C7213"/>
  <w15:chartTrackingRefBased/>
  <w15:docId w15:val="{6AFB7A27-125D-4E40-A6E6-87EF76A8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2023-12-19T12:17:00Z</dcterms:created>
  <dcterms:modified xsi:type="dcterms:W3CDTF">2023-12-19T12:18:00Z</dcterms:modified>
</cp:coreProperties>
</file>