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0F854" w14:textId="444CF86D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7F02CC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57665FA1" w14:textId="77777777" w:rsidTr="00CA5E56">
        <w:tc>
          <w:tcPr>
            <w:tcW w:w="2800" w:type="dxa"/>
            <w:shd w:val="clear" w:color="auto" w:fill="auto"/>
          </w:tcPr>
          <w:p w14:paraId="25E39E03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2831975B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18855BA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64D87FA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2578C681" w14:textId="77777777" w:rsidTr="00CA5E56">
        <w:tc>
          <w:tcPr>
            <w:tcW w:w="2800" w:type="dxa"/>
            <w:shd w:val="clear" w:color="auto" w:fill="auto"/>
          </w:tcPr>
          <w:p w14:paraId="0D6F8D37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B8935C6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9E0A8A6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AB2B93B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56413F0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22BD94FF" w14:textId="77777777" w:rsidTr="00CA5E56">
        <w:tc>
          <w:tcPr>
            <w:tcW w:w="14034" w:type="dxa"/>
            <w:shd w:val="clear" w:color="auto" w:fill="F2F2F2"/>
          </w:tcPr>
          <w:p w14:paraId="0B5DA632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5E09C364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42F443C1" w14:textId="77777777" w:rsidTr="00CA5E56">
        <w:tc>
          <w:tcPr>
            <w:tcW w:w="2268" w:type="dxa"/>
            <w:shd w:val="clear" w:color="auto" w:fill="auto"/>
          </w:tcPr>
          <w:p w14:paraId="3799BB7B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1FBA2398" w14:textId="054E4E94" w:rsidR="00CA5E56" w:rsidRPr="00CA5E56" w:rsidRDefault="0072051A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051A">
              <w:rPr>
                <w:rFonts w:ascii="Arial" w:hAnsi="Arial" w:cs="Arial"/>
                <w:bCs/>
                <w:sz w:val="24"/>
                <w:szCs w:val="24"/>
              </w:rPr>
              <w:t>Świadczenie całodobowych usług transportu dokumentacji medycznej oraz  materiałów biologicznych i materiałów wykorzystywanych do udzielania świadczeń zdrowotnych</w:t>
            </w:r>
          </w:p>
        </w:tc>
      </w:tr>
      <w:tr w:rsidR="0072051A" w:rsidRPr="00CA5E56" w14:paraId="5452C4F1" w14:textId="77777777" w:rsidTr="00B270E1">
        <w:tc>
          <w:tcPr>
            <w:tcW w:w="2268" w:type="dxa"/>
            <w:shd w:val="clear" w:color="auto" w:fill="auto"/>
          </w:tcPr>
          <w:p w14:paraId="2FD80C2B" w14:textId="77777777" w:rsidR="0072051A" w:rsidRPr="00CA5E56" w:rsidRDefault="0072051A" w:rsidP="00B270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0E57AB49" w14:textId="77777777" w:rsidR="0072051A" w:rsidRPr="00CA5E56" w:rsidRDefault="0072051A" w:rsidP="00B270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051A">
              <w:rPr>
                <w:rFonts w:ascii="Arial" w:hAnsi="Arial" w:cs="Arial"/>
                <w:bCs/>
                <w:sz w:val="24"/>
                <w:szCs w:val="24"/>
              </w:rPr>
              <w:t>SZP-271-53-2023</w:t>
            </w:r>
          </w:p>
        </w:tc>
      </w:tr>
    </w:tbl>
    <w:p w14:paraId="065A3EF3" w14:textId="77777777" w:rsidR="0060654D" w:rsidRPr="00B105F9" w:rsidRDefault="0072051A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72051A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44FE6D53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4F2DAB3F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60F67D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380FF97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7E28AA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8EDC72A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02BD84FA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FB4E589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9D6B78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0D4C5C9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588C17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A726C9D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15D61740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BA3184D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AE825A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6F8724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74459B2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D5E4DA9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51C3655D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146B755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0F423D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110323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756367E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195254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50147B73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7688E250" w14:textId="77777777" w:rsidTr="009160CE">
        <w:tc>
          <w:tcPr>
            <w:tcW w:w="6237" w:type="dxa"/>
            <w:shd w:val="clear" w:color="auto" w:fill="auto"/>
          </w:tcPr>
          <w:p w14:paraId="3CD0C7D7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08F4D83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049D5C3B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23E7FB68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5A4928F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65974041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72051A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7C5F1C0F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66363" w14:textId="77777777" w:rsidR="00B20CB0" w:rsidRDefault="00B20CB0">
      <w:r>
        <w:separator/>
      </w:r>
    </w:p>
  </w:endnote>
  <w:endnote w:type="continuationSeparator" w:id="0">
    <w:p w14:paraId="1C426B50" w14:textId="77777777" w:rsidR="00B20CB0" w:rsidRDefault="00B20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8D1E5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C93E0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7C976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289E58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AE69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4CEE2C" w14:textId="77777777" w:rsidR="00821C80" w:rsidRDefault="00821C80">
    <w:pPr>
      <w:pStyle w:val="Stopka"/>
      <w:tabs>
        <w:tab w:val="clear" w:pos="4536"/>
      </w:tabs>
      <w:jc w:val="center"/>
    </w:pPr>
  </w:p>
  <w:p w14:paraId="1C59D41F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B85FA" w14:textId="77777777" w:rsidR="00B20CB0" w:rsidRDefault="00B20CB0">
      <w:r>
        <w:separator/>
      </w:r>
    </w:p>
  </w:footnote>
  <w:footnote w:type="continuationSeparator" w:id="0">
    <w:p w14:paraId="7B4A28D8" w14:textId="77777777" w:rsidR="00B20CB0" w:rsidRDefault="00B20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6496C" w14:textId="77777777" w:rsidR="0072051A" w:rsidRDefault="007205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D1A2E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72051A">
      <w:rPr>
        <w:rFonts w:ascii="Arial" w:hAnsi="Arial" w:cs="Arial"/>
      </w:rPr>
      <w:t>SZP-271-53-2023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8249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CB0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2051A"/>
    <w:rsid w:val="007524A3"/>
    <w:rsid w:val="00771188"/>
    <w:rsid w:val="007F02CC"/>
    <w:rsid w:val="00821C80"/>
    <w:rsid w:val="00861259"/>
    <w:rsid w:val="009160CE"/>
    <w:rsid w:val="00936CFB"/>
    <w:rsid w:val="00980415"/>
    <w:rsid w:val="009C437A"/>
    <w:rsid w:val="009E62A3"/>
    <w:rsid w:val="00A01ABF"/>
    <w:rsid w:val="00AA594F"/>
    <w:rsid w:val="00AE3F9F"/>
    <w:rsid w:val="00B105F9"/>
    <w:rsid w:val="00B11EA3"/>
    <w:rsid w:val="00B20CB0"/>
    <w:rsid w:val="00B41A5F"/>
    <w:rsid w:val="00B551AF"/>
    <w:rsid w:val="00BF160F"/>
    <w:rsid w:val="00C91A66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334EA"/>
  <w15:chartTrackingRefBased/>
  <w15:docId w15:val="{48C283B6-499C-41D2-9ADC-49B3090B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125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5</cp:revision>
  <cp:lastPrinted>2000-12-12T17:01:00Z</cp:lastPrinted>
  <dcterms:created xsi:type="dcterms:W3CDTF">2023-12-19T12:16:00Z</dcterms:created>
  <dcterms:modified xsi:type="dcterms:W3CDTF">2023-12-19T12:53:00Z</dcterms:modified>
</cp:coreProperties>
</file>