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5E50F98C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480271">
        <w:rPr>
          <w:b/>
          <w:bCs/>
          <w:sz w:val="22"/>
          <w:szCs w:val="22"/>
        </w:rPr>
        <w:t xml:space="preserve"> 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480271">
        <w:rPr>
          <w:sz w:val="22"/>
          <w:szCs w:val="22"/>
        </w:rPr>
        <w:t>2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71E1B5D3" w14:textId="77777777" w:rsidR="00AC0E03" w:rsidRPr="00AC0E03" w:rsidRDefault="00AC0E03" w:rsidP="00DB3742">
      <w:pPr>
        <w:pStyle w:val="Tekstpodstawowy2"/>
        <w:rPr>
          <w:rFonts w:ascii="Arial" w:hAnsi="Arial" w:cs="Arial"/>
          <w:b/>
          <w:szCs w:val="24"/>
        </w:rPr>
      </w:pPr>
      <w:r w:rsidRPr="00AC0E03">
        <w:rPr>
          <w:rFonts w:ascii="Arial" w:hAnsi="Arial" w:cs="Arial"/>
          <w:b/>
          <w:szCs w:val="24"/>
        </w:rPr>
        <w:t>Świadczenie całodobowych usług transportu dokumentacji medycznej oraz  materiałów biologicznych i materiałów wykorzystywanych do udzielania świadczeń zdrowotnych</w:t>
      </w:r>
    </w:p>
    <w:p w14:paraId="17C3A240" w14:textId="5C2AD2B1" w:rsidR="00DB3742" w:rsidRPr="009B67B6" w:rsidRDefault="00DB3742" w:rsidP="00DB3742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20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5386"/>
        <w:gridCol w:w="2552"/>
        <w:gridCol w:w="3119"/>
      </w:tblGrid>
      <w:tr w:rsidR="00AC0E03" w:rsidRPr="00A17743" w14:paraId="4CA99F25" w14:textId="77777777" w:rsidTr="00AC0E03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AC0E03" w:rsidRPr="00A17743" w:rsidRDefault="00AC0E03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AC0E03" w:rsidRPr="00A17743" w:rsidRDefault="00AC0E03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AC0E03" w:rsidRPr="00A17743" w:rsidRDefault="00AC0E03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realizacji:</w:t>
            </w:r>
            <w:r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AC0E03" w:rsidRPr="00A17743" w:rsidRDefault="00AC0E03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AC0E03" w14:paraId="68C14B33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AC0E03" w14:paraId="4F94FA31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AC0E03" w14:paraId="49242A44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AC0E03" w14:paraId="5CE74A46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AC0E03" w14:paraId="3CCD41DC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AC0E03" w:rsidRDefault="00AC0E03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AC0E03" w14:paraId="358EC905" w14:textId="77777777" w:rsidTr="00AC0E03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AC0E03" w:rsidRDefault="00AC0E03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F6E2" w14:textId="77777777" w:rsidR="00856E7B" w:rsidRDefault="00856E7B">
      <w:r>
        <w:separator/>
      </w:r>
    </w:p>
  </w:endnote>
  <w:endnote w:type="continuationSeparator" w:id="0">
    <w:p w14:paraId="7F967B87" w14:textId="77777777" w:rsidR="00856E7B" w:rsidRDefault="00856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CC34" w14:textId="77777777" w:rsidR="00856E7B" w:rsidRDefault="00856E7B">
      <w:r>
        <w:separator/>
      </w:r>
    </w:p>
  </w:footnote>
  <w:footnote w:type="continuationSeparator" w:id="0">
    <w:p w14:paraId="3503036E" w14:textId="77777777" w:rsidR="00856E7B" w:rsidRDefault="00856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1C78DE5E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 xml:space="preserve">Znak sprawy: </w:t>
    </w:r>
    <w:r w:rsidR="00480271">
      <w:rPr>
        <w:sz w:val="22"/>
        <w:szCs w:val="22"/>
      </w:rPr>
      <w:t>S</w:t>
    </w:r>
    <w:r w:rsidRPr="00DB3742">
      <w:rPr>
        <w:sz w:val="22"/>
        <w:szCs w:val="22"/>
      </w:rPr>
      <w:t>ZP</w:t>
    </w:r>
    <w:r w:rsidR="00480271">
      <w:rPr>
        <w:sz w:val="22"/>
        <w:szCs w:val="22"/>
      </w:rPr>
      <w:t>-271-</w:t>
    </w:r>
    <w:r w:rsidR="00AC0E03">
      <w:rPr>
        <w:sz w:val="22"/>
        <w:szCs w:val="22"/>
      </w:rPr>
      <w:t>53</w:t>
    </w:r>
    <w:r w:rsidR="00480271">
      <w:rPr>
        <w:sz w:val="22"/>
        <w:szCs w:val="22"/>
      </w:rPr>
      <w:t>-2023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70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380645"/>
    <w:rsid w:val="003936D3"/>
    <w:rsid w:val="0044389A"/>
    <w:rsid w:val="00444C7E"/>
    <w:rsid w:val="00446639"/>
    <w:rsid w:val="004658F3"/>
    <w:rsid w:val="00480271"/>
    <w:rsid w:val="004D754E"/>
    <w:rsid w:val="004E070D"/>
    <w:rsid w:val="004F58DD"/>
    <w:rsid w:val="005002D8"/>
    <w:rsid w:val="00550605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856E7B"/>
    <w:rsid w:val="00936CFB"/>
    <w:rsid w:val="0094052B"/>
    <w:rsid w:val="00965836"/>
    <w:rsid w:val="00980415"/>
    <w:rsid w:val="009A35C2"/>
    <w:rsid w:val="009C437A"/>
    <w:rsid w:val="00A17743"/>
    <w:rsid w:val="00A44C89"/>
    <w:rsid w:val="00AA594F"/>
    <w:rsid w:val="00AB3B5E"/>
    <w:rsid w:val="00AC0E03"/>
    <w:rsid w:val="00AE6F35"/>
    <w:rsid w:val="00B11EA3"/>
    <w:rsid w:val="00B41A5F"/>
    <w:rsid w:val="00B551AF"/>
    <w:rsid w:val="00BA6E60"/>
    <w:rsid w:val="00C665AC"/>
    <w:rsid w:val="00CC5EE8"/>
    <w:rsid w:val="00D326FD"/>
    <w:rsid w:val="00D52F5E"/>
    <w:rsid w:val="00D649F0"/>
    <w:rsid w:val="00DB3742"/>
    <w:rsid w:val="00DC18E7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116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8</cp:revision>
  <cp:lastPrinted>2000-12-12T17:01:00Z</cp:lastPrinted>
  <dcterms:created xsi:type="dcterms:W3CDTF">2023-12-11T09:59:00Z</dcterms:created>
  <dcterms:modified xsi:type="dcterms:W3CDTF">2023-12-19T12:54:00Z</dcterms:modified>
</cp:coreProperties>
</file>