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4E79C" w14:textId="094D8B68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</w:t>
      </w:r>
      <w:r w:rsidRPr="00F9634B">
        <w:rPr>
          <w:rFonts w:ascii="Arial" w:hAnsi="Arial" w:cs="Arial"/>
          <w:bCs/>
          <w:i w:val="0"/>
          <w:szCs w:val="24"/>
        </w:rPr>
        <w:t xml:space="preserve">nr </w:t>
      </w:r>
      <w:r w:rsidR="00F9634B">
        <w:rPr>
          <w:rFonts w:ascii="Arial" w:hAnsi="Arial" w:cs="Arial"/>
          <w:bCs/>
          <w:i w:val="0"/>
          <w:szCs w:val="24"/>
        </w:rPr>
        <w:t>5</w:t>
      </w:r>
      <w:r w:rsidR="007666D6" w:rsidRPr="00F9634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23F468D7" w14:textId="77777777" w:rsidTr="00467CA2">
        <w:tc>
          <w:tcPr>
            <w:tcW w:w="2800" w:type="dxa"/>
            <w:shd w:val="clear" w:color="auto" w:fill="auto"/>
          </w:tcPr>
          <w:p w14:paraId="238600CC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6D963A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D0094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01CBCE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62595673" w14:textId="77777777" w:rsidTr="00467CA2">
        <w:tc>
          <w:tcPr>
            <w:tcW w:w="2800" w:type="dxa"/>
            <w:shd w:val="clear" w:color="auto" w:fill="auto"/>
          </w:tcPr>
          <w:p w14:paraId="7266D320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DBE565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A03B1E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CCEAD2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85663A7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5635591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39CA65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5165E88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7A72DA7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E7206" w:rsidRPr="005E7206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58ED58E9" w14:textId="77777777" w:rsidTr="00467CA2">
        <w:tc>
          <w:tcPr>
            <w:tcW w:w="2269" w:type="dxa"/>
            <w:shd w:val="clear" w:color="auto" w:fill="auto"/>
          </w:tcPr>
          <w:p w14:paraId="438F544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A033BA" w14:textId="77777777" w:rsidR="00D520D3" w:rsidRPr="00A2540E" w:rsidRDefault="005E720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E72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całodobowych usług transportu dokumentacji medycznej oraz  materiałów biologicznych i materiałów wykorzystywanych do udzielania świadczeń zdrowotnych.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E7206" w:rsidRPr="00A2540E" w14:paraId="02B3CBBE" w14:textId="77777777" w:rsidTr="00B270E1">
        <w:tc>
          <w:tcPr>
            <w:tcW w:w="2269" w:type="dxa"/>
            <w:shd w:val="clear" w:color="auto" w:fill="auto"/>
          </w:tcPr>
          <w:p w14:paraId="2478C3AE" w14:textId="77777777" w:rsidR="005E7206" w:rsidRPr="00A2540E" w:rsidRDefault="005E7206" w:rsidP="00B270E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F7A64E" w14:textId="77777777" w:rsidR="005E7206" w:rsidRPr="00A2540E" w:rsidRDefault="005E7206" w:rsidP="00B270E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E72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SZP-271-53-2023</w:t>
            </w:r>
          </w:p>
        </w:tc>
      </w:tr>
    </w:tbl>
    <w:p w14:paraId="469BDD7D" w14:textId="77777777" w:rsidR="00DC652A" w:rsidRPr="00053927" w:rsidRDefault="005E720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48CD75B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A2EB1D4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3C68B77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853BCA2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F78493F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49EF12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095EA9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2547327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4CD254AB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C06FDA0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33CA8A8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91F2472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AC62D83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FCCDD6B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5157421D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B903020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592EA16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45F11D60" w14:textId="77777777" w:rsidTr="00467CA2">
        <w:tc>
          <w:tcPr>
            <w:tcW w:w="2660" w:type="dxa"/>
            <w:shd w:val="clear" w:color="auto" w:fill="auto"/>
          </w:tcPr>
          <w:p w14:paraId="702AF2C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AB0C39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A4D39AD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FAA5AF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56FB91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A1DD7EA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E720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E00BEE5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B280D" w14:textId="77777777" w:rsidR="00740939" w:rsidRDefault="00740939" w:rsidP="00025386">
      <w:pPr>
        <w:spacing w:after="0" w:line="240" w:lineRule="auto"/>
      </w:pPr>
      <w:r>
        <w:separator/>
      </w:r>
    </w:p>
  </w:endnote>
  <w:endnote w:type="continuationSeparator" w:id="0">
    <w:p w14:paraId="5F1090B9" w14:textId="77777777" w:rsidR="00740939" w:rsidRDefault="007409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D1048" w14:textId="77777777" w:rsidR="005E7206" w:rsidRDefault="005E72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336F1" w14:textId="77777777" w:rsidR="00025386" w:rsidRDefault="00F9634B" w:rsidP="00025386">
    <w:pPr>
      <w:pStyle w:val="Stopka"/>
      <w:tabs>
        <w:tab w:val="clear" w:pos="4536"/>
      </w:tabs>
      <w:jc w:val="center"/>
    </w:pPr>
    <w:r>
      <w:rPr>
        <w:noProof/>
      </w:rPr>
      <w:pict w14:anchorId="50A5728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55F7B8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B133B9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68802" w14:textId="77777777" w:rsidR="005E7206" w:rsidRDefault="005E72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D9AF0" w14:textId="77777777" w:rsidR="00740939" w:rsidRDefault="00740939" w:rsidP="00025386">
      <w:pPr>
        <w:spacing w:after="0" w:line="240" w:lineRule="auto"/>
      </w:pPr>
      <w:r>
        <w:separator/>
      </w:r>
    </w:p>
  </w:footnote>
  <w:footnote w:type="continuationSeparator" w:id="0">
    <w:p w14:paraId="78F44648" w14:textId="77777777" w:rsidR="00740939" w:rsidRDefault="007409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C0380" w14:textId="77777777" w:rsidR="005E7206" w:rsidRDefault="005E72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087F" w14:textId="77777777" w:rsidR="005E7206" w:rsidRDefault="005E72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53099" w14:textId="77777777" w:rsidR="005E7206" w:rsidRDefault="005E72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905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093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27E29"/>
    <w:rsid w:val="004374F2"/>
    <w:rsid w:val="00460705"/>
    <w:rsid w:val="00467CA2"/>
    <w:rsid w:val="00485239"/>
    <w:rsid w:val="004E27D7"/>
    <w:rsid w:val="0055145C"/>
    <w:rsid w:val="005624D8"/>
    <w:rsid w:val="005E7206"/>
    <w:rsid w:val="00620476"/>
    <w:rsid w:val="00657A47"/>
    <w:rsid w:val="0071340C"/>
    <w:rsid w:val="00740939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634B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CCBAB2"/>
  <w15:chartTrackingRefBased/>
  <w15:docId w15:val="{143617A7-2400-4CCB-ADC0-DCBBF7EF0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2023-12-19T12:13:00Z</dcterms:created>
  <dcterms:modified xsi:type="dcterms:W3CDTF">2023-12-19T12:15:00Z</dcterms:modified>
</cp:coreProperties>
</file>