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E0B9B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361920" w:rsidRPr="00361920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633878E" w14:textId="77777777" w:rsidTr="005844F6">
        <w:tc>
          <w:tcPr>
            <w:tcW w:w="9104" w:type="dxa"/>
            <w:shd w:val="clear" w:color="auto" w:fill="F2F2F2"/>
          </w:tcPr>
          <w:p w14:paraId="5640276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31E45231" w14:textId="77777777" w:rsidR="00140C27" w:rsidRPr="00140C27" w:rsidRDefault="00361920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361920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1F31E22B" w14:textId="77777777" w:rsidR="00140C27" w:rsidRPr="00140C27" w:rsidRDefault="00361920" w:rsidP="00140C27">
      <w:pPr>
        <w:spacing w:line="360" w:lineRule="auto"/>
        <w:ind w:left="3969"/>
        <w:rPr>
          <w:rFonts w:ascii="Arial" w:hAnsi="Arial" w:cs="Arial"/>
        </w:rPr>
      </w:pPr>
      <w:r w:rsidRPr="00361920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361920">
        <w:rPr>
          <w:rFonts w:ascii="Arial" w:hAnsi="Arial" w:cs="Arial"/>
        </w:rPr>
        <w:t>66</w:t>
      </w:r>
    </w:p>
    <w:p w14:paraId="57BE4038" w14:textId="77777777" w:rsidR="00140C27" w:rsidRPr="00140C27" w:rsidRDefault="00361920" w:rsidP="00140C27">
      <w:pPr>
        <w:ind w:left="3969"/>
        <w:rPr>
          <w:rFonts w:ascii="Arial" w:hAnsi="Arial" w:cs="Arial"/>
        </w:rPr>
      </w:pPr>
      <w:r w:rsidRPr="00361920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361920">
        <w:rPr>
          <w:rFonts w:ascii="Arial" w:hAnsi="Arial" w:cs="Arial"/>
        </w:rPr>
        <w:t>Kraków</w:t>
      </w:r>
    </w:p>
    <w:p w14:paraId="38B291D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590C0DD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0D43B222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140C27" w14:paraId="3ADFC414" w14:textId="77777777">
        <w:tc>
          <w:tcPr>
            <w:tcW w:w="2268" w:type="dxa"/>
            <w:shd w:val="clear" w:color="auto" w:fill="auto"/>
          </w:tcPr>
          <w:p w14:paraId="79157FA4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8CEA6BF" w14:textId="64CDF3CF" w:rsidR="00140C27" w:rsidRPr="00140C27" w:rsidRDefault="0036192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61920">
              <w:rPr>
                <w:rFonts w:ascii="Arial" w:hAnsi="Arial" w:cs="Arial"/>
                <w:bCs/>
              </w:rPr>
              <w:t>Świadczenie całodobowych usług transportu dokumentacji medycznej oraz  materiałów biologicznych i materiałów wykorzystywanych do udzielania świadczeń zdrowotnych.</w:t>
            </w:r>
          </w:p>
        </w:tc>
      </w:tr>
      <w:tr w:rsidR="00361920" w:rsidRPr="00140C27" w14:paraId="327A4738" w14:textId="77777777" w:rsidTr="00B270E1">
        <w:tc>
          <w:tcPr>
            <w:tcW w:w="2268" w:type="dxa"/>
            <w:shd w:val="clear" w:color="auto" w:fill="auto"/>
          </w:tcPr>
          <w:p w14:paraId="3572132D" w14:textId="77777777" w:rsidR="00361920" w:rsidRPr="00140C27" w:rsidRDefault="00361920" w:rsidP="00B270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566C01" w14:textId="77777777" w:rsidR="00361920" w:rsidRPr="00140C27" w:rsidRDefault="00361920" w:rsidP="00B270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61920">
              <w:rPr>
                <w:rFonts w:ascii="Arial" w:hAnsi="Arial" w:cs="Arial"/>
                <w:bCs/>
              </w:rPr>
              <w:t>SZP-271-53-2023</w:t>
            </w:r>
          </w:p>
        </w:tc>
      </w:tr>
    </w:tbl>
    <w:p w14:paraId="180AF5B4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7780C35E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21D3EA35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59CCACDF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1C10DB01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DAE6FBB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91F1274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80145E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23E2A6A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E320373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4813CD2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3AB2F37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F01A966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5FBB44F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E51B10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D9F3BDF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DCC5C9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408B89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3FA73D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70C8B5DF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5EF62060" w14:textId="40E48061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90F9F1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15pt" o:ole="">
                  <v:imagedata r:id="rId8" o:title=""/>
                </v:shape>
                <w:control r:id="rId9" w:name="OptionButton1" w:shapeid="_x0000_i1041"/>
              </w:object>
            </w:r>
          </w:p>
          <w:p w14:paraId="2344E02A" w14:textId="1709874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75738EE">
                <v:shape id="_x0000_i1043" type="#_x0000_t75" style="width:314.4pt;height:20.15pt" o:ole="">
                  <v:imagedata r:id="rId10" o:title=""/>
                </v:shape>
                <w:control r:id="rId11" w:name="OptionButton2" w:shapeid="_x0000_i1043"/>
              </w:object>
            </w:r>
          </w:p>
          <w:p w14:paraId="24586435" w14:textId="7B903FE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82FDACE">
                <v:shape id="_x0000_i1045" type="#_x0000_t75" style="width:314.4pt;height:20.15pt" o:ole="">
                  <v:imagedata r:id="rId12" o:title=""/>
                </v:shape>
                <w:control r:id="rId13" w:name="OptionButton3" w:shapeid="_x0000_i1045"/>
              </w:object>
            </w:r>
          </w:p>
          <w:p w14:paraId="6E08FA87" w14:textId="1B809BD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EE9CA3B">
                <v:shape id="_x0000_i1047" type="#_x0000_t75" style="width:314.4pt;height:20.15pt" o:ole="">
                  <v:imagedata r:id="rId14" o:title=""/>
                </v:shape>
                <w:control r:id="rId15" w:name="OptionButton4" w:shapeid="_x0000_i1047"/>
              </w:object>
            </w:r>
          </w:p>
          <w:p w14:paraId="697FEC80" w14:textId="4B42DD1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A001884">
                <v:shape id="_x0000_i1049" type="#_x0000_t75" style="width:314.4pt;height:20.15pt" o:ole="">
                  <v:imagedata r:id="rId16" o:title=""/>
                </v:shape>
                <w:control r:id="rId17" w:name="OptionButton5" w:shapeid="_x0000_i1049"/>
              </w:object>
            </w:r>
          </w:p>
          <w:p w14:paraId="6BA0D439" w14:textId="649EA17E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0B96D0C">
                <v:shape id="_x0000_i1051" type="#_x0000_t75" style="width:108pt;height:20.1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0A3BA128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CA23407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5B2C8BB" w14:textId="408CADF8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684C794B" w14:textId="77777777" w:rsidR="00DD6BE3" w:rsidRDefault="00DD6BE3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1E0BEE2E" w14:textId="51AF52FE" w:rsidR="00376829" w:rsidRPr="00DD6BE3" w:rsidRDefault="000C328B" w:rsidP="00DD6BE3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0C328B">
        <w:rPr>
          <w:rFonts w:ascii="Arial" w:hAnsi="Arial" w:cs="Arial"/>
          <w:b/>
          <w:sz w:val="22"/>
          <w:szCs w:val="22"/>
        </w:rPr>
        <w:t xml:space="preserve">CZĘŚĆ NR </w:t>
      </w:r>
      <w:r w:rsidR="00DD6BE3">
        <w:rPr>
          <w:rFonts w:ascii="Arial" w:hAnsi="Arial" w:cs="Arial"/>
          <w:b/>
          <w:sz w:val="22"/>
          <w:szCs w:val="22"/>
        </w:rPr>
        <w:t>1</w:t>
      </w:r>
      <w:r w:rsidRPr="000C328B">
        <w:rPr>
          <w:rFonts w:ascii="Arial" w:hAnsi="Arial" w:cs="Arial"/>
          <w:b/>
          <w:sz w:val="22"/>
          <w:szCs w:val="22"/>
        </w:rPr>
        <w:t>:</w:t>
      </w:r>
    </w:p>
    <w:p w14:paraId="54D87673" w14:textId="6467F8E1" w:rsidR="00376829" w:rsidRPr="00376829" w:rsidRDefault="00376829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376829">
        <w:rPr>
          <w:rFonts w:ascii="Arial" w:hAnsi="Arial" w:cs="Arial"/>
          <w:b/>
        </w:rPr>
        <w:t>I.</w:t>
      </w:r>
    </w:p>
    <w:p w14:paraId="71D3E61C" w14:textId="692FA938" w:rsidR="007A107D" w:rsidRDefault="007A107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61"/>
        <w:gridCol w:w="1369"/>
        <w:gridCol w:w="1150"/>
        <w:gridCol w:w="1428"/>
        <w:gridCol w:w="1226"/>
        <w:gridCol w:w="906"/>
        <w:gridCol w:w="1167"/>
        <w:gridCol w:w="1071"/>
      </w:tblGrid>
      <w:tr w:rsidR="000C328B" w14:paraId="479117B1" w14:textId="77777777" w:rsidTr="000C328B">
        <w:tc>
          <w:tcPr>
            <w:tcW w:w="461" w:type="dxa"/>
          </w:tcPr>
          <w:p w14:paraId="0339450B" w14:textId="002C5BBF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1369" w:type="dxa"/>
          </w:tcPr>
          <w:p w14:paraId="471A7AF5" w14:textId="47EE0445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5DEBD92E" w14:textId="6E544B86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Średnia liczba wyjazdów w miesiącu</w:t>
            </w:r>
          </w:p>
        </w:tc>
        <w:tc>
          <w:tcPr>
            <w:tcW w:w="1428" w:type="dxa"/>
          </w:tcPr>
          <w:p w14:paraId="3BF791D4" w14:textId="3C66C0EE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226" w:type="dxa"/>
          </w:tcPr>
          <w:p w14:paraId="5ABA2F72" w14:textId="46FA14A0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23A23CDF" w14:textId="66155065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2x3x12 miesięcy)</w:t>
            </w:r>
          </w:p>
        </w:tc>
        <w:tc>
          <w:tcPr>
            <w:tcW w:w="906" w:type="dxa"/>
          </w:tcPr>
          <w:p w14:paraId="2205FC19" w14:textId="2938E964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167" w:type="dxa"/>
          </w:tcPr>
          <w:p w14:paraId="557434AA" w14:textId="6FEB7FB7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5AA510B0" w14:textId="4ADB2DAD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71" w:type="dxa"/>
          </w:tcPr>
          <w:p w14:paraId="01957282" w14:textId="77777777" w:rsid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097E2654" w14:textId="5AEAED10" w:rsidR="007A107D" w:rsidRPr="007A107D" w:rsidRDefault="007A107D" w:rsidP="00A8509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0C328B" w14:paraId="4B30A9DF" w14:textId="77777777" w:rsidTr="000C328B">
        <w:tc>
          <w:tcPr>
            <w:tcW w:w="461" w:type="dxa"/>
            <w:vAlign w:val="center"/>
          </w:tcPr>
          <w:p w14:paraId="2446BD77" w14:textId="77777777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69" w:type="dxa"/>
            <w:vAlign w:val="center"/>
          </w:tcPr>
          <w:p w14:paraId="48DF41BE" w14:textId="55F032CC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37E9E2C0" w14:textId="7AD9A5D4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22ACB997" w14:textId="70142C12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26" w:type="dxa"/>
            <w:vAlign w:val="center"/>
          </w:tcPr>
          <w:p w14:paraId="5758A787" w14:textId="50EBAD18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7F1FBF6E" w14:textId="7C5C439D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167" w:type="dxa"/>
            <w:vAlign w:val="center"/>
          </w:tcPr>
          <w:p w14:paraId="7FFFD38C" w14:textId="7A9ACC54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71" w:type="dxa"/>
            <w:vAlign w:val="center"/>
          </w:tcPr>
          <w:p w14:paraId="146393FA" w14:textId="1F9D9ABE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0C328B" w14:paraId="44DB6D2A" w14:textId="77777777" w:rsidTr="000C328B">
        <w:tc>
          <w:tcPr>
            <w:tcW w:w="461" w:type="dxa"/>
            <w:vAlign w:val="center"/>
          </w:tcPr>
          <w:p w14:paraId="24F1B7DD" w14:textId="4AABE2CC" w:rsidR="007A107D" w:rsidRPr="007A107D" w:rsidRDefault="007A107D" w:rsidP="007A107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9" w:type="dxa"/>
            <w:vAlign w:val="center"/>
          </w:tcPr>
          <w:p w14:paraId="5215AE19" w14:textId="77777777" w:rsidR="007A107D" w:rsidRPr="007A107D" w:rsidRDefault="007A107D" w:rsidP="007A107D">
            <w:pPr>
              <w:pStyle w:val="Akapitzlist"/>
              <w:spacing w:after="120" w:line="276" w:lineRule="auto"/>
              <w:ind w:left="0" w:hanging="5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Transport zwykły</w:t>
            </w:r>
          </w:p>
          <w:p w14:paraId="24C4E600" w14:textId="77777777" w:rsidR="007A107D" w:rsidRPr="007A107D" w:rsidRDefault="007A107D" w:rsidP="007A107D">
            <w:pPr>
              <w:pStyle w:val="Akapitzlist"/>
              <w:spacing w:after="120" w:line="276" w:lineRule="auto"/>
              <w:ind w:left="0" w:hanging="5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dokumentacji</w:t>
            </w:r>
          </w:p>
          <w:p w14:paraId="682769AE" w14:textId="30B85D93" w:rsidR="007A107D" w:rsidRPr="007A107D" w:rsidRDefault="007A107D" w:rsidP="007A107D">
            <w:pPr>
              <w:pStyle w:val="Akapitzlist"/>
              <w:spacing w:after="120" w:line="276" w:lineRule="auto"/>
              <w:ind w:left="0" w:hanging="5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medycznej</w:t>
            </w:r>
          </w:p>
        </w:tc>
        <w:tc>
          <w:tcPr>
            <w:tcW w:w="1150" w:type="dxa"/>
            <w:vAlign w:val="center"/>
          </w:tcPr>
          <w:p w14:paraId="4B0E3497" w14:textId="08E3130C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75 wyjazdów</w:t>
            </w:r>
          </w:p>
        </w:tc>
        <w:tc>
          <w:tcPr>
            <w:tcW w:w="1428" w:type="dxa"/>
            <w:vAlign w:val="center"/>
          </w:tcPr>
          <w:p w14:paraId="7B0472C6" w14:textId="77777777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26" w:type="dxa"/>
            <w:vAlign w:val="center"/>
          </w:tcPr>
          <w:p w14:paraId="74B401AC" w14:textId="77777777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38B12B7B" w14:textId="5EA714F0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23%</w:t>
            </w:r>
          </w:p>
        </w:tc>
        <w:tc>
          <w:tcPr>
            <w:tcW w:w="1167" w:type="dxa"/>
            <w:vAlign w:val="center"/>
          </w:tcPr>
          <w:p w14:paraId="7FDDDB3B" w14:textId="77777777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71" w:type="dxa"/>
            <w:vAlign w:val="center"/>
          </w:tcPr>
          <w:p w14:paraId="7D30668F" w14:textId="77777777" w:rsidR="007A107D" w:rsidRPr="007A107D" w:rsidRDefault="007A107D" w:rsidP="007A107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1AED5A67" w14:textId="68059381" w:rsidR="007A107D" w:rsidRDefault="007A107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34E43CEF" w14:textId="091D759E" w:rsidR="000C328B" w:rsidRPr="000C328B" w:rsidRDefault="000C328B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0C328B">
        <w:rPr>
          <w:rFonts w:ascii="Arial" w:hAnsi="Arial" w:cs="Arial"/>
          <w:b/>
          <w:sz w:val="22"/>
          <w:szCs w:val="22"/>
        </w:rPr>
        <w:t>CZĘŚĆ NR 2:</w:t>
      </w:r>
    </w:p>
    <w:p w14:paraId="33026069" w14:textId="660BCFDF" w:rsidR="000C328B" w:rsidRDefault="000C328B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6E327BBF" w14:textId="7DA3395D" w:rsidR="00376829" w:rsidRPr="00376829" w:rsidRDefault="00376829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376829">
        <w:rPr>
          <w:rFonts w:ascii="Arial" w:hAnsi="Arial" w:cs="Arial"/>
          <w:b/>
        </w:rPr>
        <w:t>II</w:t>
      </w:r>
      <w:r>
        <w:rPr>
          <w:rFonts w:ascii="Arial" w:hAnsi="Arial" w:cs="Arial"/>
          <w:b/>
        </w:rPr>
        <w:t>.</w:t>
      </w:r>
    </w:p>
    <w:p w14:paraId="31E41B81" w14:textId="77777777" w:rsidR="00376829" w:rsidRDefault="00376829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tbl>
      <w:tblPr>
        <w:tblStyle w:val="Tabela-Siatka"/>
        <w:tblW w:w="8878" w:type="dxa"/>
        <w:tblInd w:w="284" w:type="dxa"/>
        <w:tblLook w:val="04A0" w:firstRow="1" w:lastRow="0" w:firstColumn="1" w:lastColumn="0" w:noHBand="0" w:noVBand="1"/>
      </w:tblPr>
      <w:tblGrid>
        <w:gridCol w:w="462"/>
        <w:gridCol w:w="1517"/>
        <w:gridCol w:w="1150"/>
        <w:gridCol w:w="1428"/>
        <w:gridCol w:w="1211"/>
        <w:gridCol w:w="906"/>
        <w:gridCol w:w="1143"/>
        <w:gridCol w:w="1061"/>
      </w:tblGrid>
      <w:tr w:rsidR="000C328B" w14:paraId="7E0B201F" w14:textId="77777777" w:rsidTr="000C328B">
        <w:tc>
          <w:tcPr>
            <w:tcW w:w="462" w:type="dxa"/>
          </w:tcPr>
          <w:p w14:paraId="7D396FD6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1517" w:type="dxa"/>
          </w:tcPr>
          <w:p w14:paraId="1F8460D3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348350B3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Średnia liczba wyjazdów w miesiącu</w:t>
            </w:r>
          </w:p>
        </w:tc>
        <w:tc>
          <w:tcPr>
            <w:tcW w:w="1428" w:type="dxa"/>
          </w:tcPr>
          <w:p w14:paraId="2CBBB8E6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211" w:type="dxa"/>
          </w:tcPr>
          <w:p w14:paraId="38B1092D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7AB9D0F8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2x3x12 miesięcy)</w:t>
            </w:r>
          </w:p>
        </w:tc>
        <w:tc>
          <w:tcPr>
            <w:tcW w:w="906" w:type="dxa"/>
          </w:tcPr>
          <w:p w14:paraId="4592C130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143" w:type="dxa"/>
          </w:tcPr>
          <w:p w14:paraId="2A0A3B76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6597DC5B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61" w:type="dxa"/>
          </w:tcPr>
          <w:p w14:paraId="0DED7BA2" w14:textId="77777777" w:rsidR="000C328B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6AACB0E5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0C328B" w14:paraId="1E0CE0EF" w14:textId="77777777" w:rsidTr="000C328B">
        <w:tc>
          <w:tcPr>
            <w:tcW w:w="462" w:type="dxa"/>
            <w:vAlign w:val="center"/>
          </w:tcPr>
          <w:p w14:paraId="0BDC4ACA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17" w:type="dxa"/>
            <w:vAlign w:val="center"/>
          </w:tcPr>
          <w:p w14:paraId="1D2DCEDF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0166104A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438BA11A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11" w:type="dxa"/>
            <w:vAlign w:val="center"/>
          </w:tcPr>
          <w:p w14:paraId="5EB04174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2ACBF0BC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143" w:type="dxa"/>
            <w:vAlign w:val="center"/>
          </w:tcPr>
          <w:p w14:paraId="6CDF1DDB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61" w:type="dxa"/>
            <w:vAlign w:val="center"/>
          </w:tcPr>
          <w:p w14:paraId="4689584A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0C328B" w14:paraId="320D6134" w14:textId="77777777" w:rsidTr="000C328B">
        <w:tc>
          <w:tcPr>
            <w:tcW w:w="462" w:type="dxa"/>
            <w:vAlign w:val="center"/>
          </w:tcPr>
          <w:p w14:paraId="6F1DE054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17" w:type="dxa"/>
            <w:vAlign w:val="center"/>
          </w:tcPr>
          <w:p w14:paraId="1F4B7F69" w14:textId="77777777" w:rsidR="000C328B" w:rsidRPr="000C328B" w:rsidRDefault="000C328B" w:rsidP="000C328B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0C328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Transport sanitarny</w:t>
            </w:r>
          </w:p>
          <w:p w14:paraId="2E639984" w14:textId="77777777" w:rsidR="000C328B" w:rsidRPr="000C328B" w:rsidRDefault="000C328B" w:rsidP="000C328B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0C328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materiałów</w:t>
            </w:r>
          </w:p>
          <w:p w14:paraId="3E052389" w14:textId="77777777" w:rsidR="000C328B" w:rsidRPr="000C328B" w:rsidRDefault="000C328B" w:rsidP="000C328B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0C328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biologicznych i</w:t>
            </w:r>
          </w:p>
          <w:p w14:paraId="74CC1E3A" w14:textId="730587C5" w:rsidR="000C328B" w:rsidRPr="007A107D" w:rsidRDefault="000C328B" w:rsidP="00792F3B">
            <w:pPr>
              <w:pStyle w:val="Akapitzlist"/>
              <w:spacing w:after="120" w:line="276" w:lineRule="auto"/>
              <w:ind w:left="-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0C328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materiałów</w:t>
            </w:r>
            <w:r w:rsidR="00792F3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do   udzielania świadczeń zdrowotnych</w:t>
            </w:r>
          </w:p>
        </w:tc>
        <w:tc>
          <w:tcPr>
            <w:tcW w:w="1150" w:type="dxa"/>
            <w:vAlign w:val="center"/>
          </w:tcPr>
          <w:p w14:paraId="55B07FE5" w14:textId="496E873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wyjazd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428" w:type="dxa"/>
            <w:vAlign w:val="center"/>
          </w:tcPr>
          <w:p w14:paraId="6F275286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11" w:type="dxa"/>
            <w:vAlign w:val="center"/>
          </w:tcPr>
          <w:p w14:paraId="5295D2D1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58C58ABE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23%</w:t>
            </w:r>
          </w:p>
        </w:tc>
        <w:tc>
          <w:tcPr>
            <w:tcW w:w="1143" w:type="dxa"/>
            <w:vAlign w:val="center"/>
          </w:tcPr>
          <w:p w14:paraId="2D688DAA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1F0F8927" w14:textId="77777777" w:rsidR="000C328B" w:rsidRPr="007A107D" w:rsidRDefault="000C328B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38F89E78" w14:textId="304625D1" w:rsidR="000C328B" w:rsidRDefault="000C328B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0520F432" w14:textId="77777777" w:rsidR="000C328B" w:rsidRDefault="000C328B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część nr 1 i część nr 2: ………….. zł netto </w:t>
      </w:r>
    </w:p>
    <w:p w14:paraId="4F0DC268" w14:textId="4E0FB5D6" w:rsidR="000C328B" w:rsidRDefault="000C328B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4BBFAB3B" w14:textId="4AEE23D6" w:rsidR="00DD6BE3" w:rsidRPr="000C328B" w:rsidRDefault="00DD6BE3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Razem Vat </w:t>
      </w:r>
      <w:r w:rsidRPr="000C328B">
        <w:rPr>
          <w:rFonts w:ascii="Arial" w:hAnsi="Arial" w:cs="Arial"/>
          <w:b/>
        </w:rPr>
        <w:t>część nr 1 i część nr 2:</w:t>
      </w:r>
      <w:r>
        <w:rPr>
          <w:rFonts w:ascii="Arial" w:hAnsi="Arial" w:cs="Arial"/>
          <w:b/>
        </w:rPr>
        <w:t xml:space="preserve"> ……………………………………</w:t>
      </w:r>
    </w:p>
    <w:p w14:paraId="584060B0" w14:textId="77777777" w:rsidR="000C328B" w:rsidRDefault="000C328B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Razem część nr 1 i część nr 2: ………….. zł brutto</w:t>
      </w:r>
    </w:p>
    <w:p w14:paraId="593C46F3" w14:textId="236A474F" w:rsidR="000C328B" w:rsidRPr="000C328B" w:rsidRDefault="000C328B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>(słownie: …………………</w:t>
      </w:r>
      <w:r>
        <w:rPr>
          <w:rFonts w:ascii="Arial" w:hAnsi="Arial" w:cs="Arial"/>
          <w:b/>
        </w:rPr>
        <w:t>……………………..</w:t>
      </w:r>
      <w:r w:rsidRPr="000C328B">
        <w:rPr>
          <w:rFonts w:ascii="Arial" w:hAnsi="Arial" w:cs="Arial"/>
          <w:b/>
        </w:rPr>
        <w:t>złotych)</w:t>
      </w:r>
    </w:p>
    <w:p w14:paraId="796AF9CC" w14:textId="77777777" w:rsidR="000C328B" w:rsidRPr="000C328B" w:rsidRDefault="000C328B" w:rsidP="000C328B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14:paraId="1DB0B43A" w14:textId="77777777" w:rsidR="006D09E0" w:rsidRPr="000C328B" w:rsidRDefault="006D09E0" w:rsidP="006B63D6">
      <w:pPr>
        <w:pStyle w:val="Akapitzlist"/>
        <w:ind w:left="284"/>
        <w:jc w:val="both"/>
        <w:rPr>
          <w:bCs/>
          <w:strike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512"/>
      </w:tblGrid>
      <w:tr w:rsidR="007F3E87" w:rsidRPr="000C328B" w14:paraId="085389CB" w14:textId="77777777" w:rsidTr="00ED4154">
        <w:trPr>
          <w:trHeight w:val="704"/>
        </w:trPr>
        <w:tc>
          <w:tcPr>
            <w:tcW w:w="1276" w:type="dxa"/>
            <w:shd w:val="clear" w:color="auto" w:fill="auto"/>
            <w:vAlign w:val="center"/>
          </w:tcPr>
          <w:p w14:paraId="1EFEDB0E" w14:textId="5E8ABABA" w:rsidR="007F3E87" w:rsidRPr="000C328B" w:rsidRDefault="007F3E87" w:rsidP="001129C0">
            <w:pPr>
              <w:jc w:val="center"/>
              <w:rPr>
                <w:rFonts w:ascii="Arial" w:hAnsi="Arial" w:cs="Arial"/>
                <w:b/>
                <w:strike/>
              </w:rPr>
            </w:pPr>
          </w:p>
        </w:tc>
        <w:tc>
          <w:tcPr>
            <w:tcW w:w="7512" w:type="dxa"/>
            <w:shd w:val="clear" w:color="auto" w:fill="auto"/>
            <w:vAlign w:val="center"/>
          </w:tcPr>
          <w:p w14:paraId="32267497" w14:textId="588AC3EA" w:rsidR="007F3E87" w:rsidRPr="000C328B" w:rsidRDefault="007F3E87" w:rsidP="007F3E87">
            <w:pPr>
              <w:jc w:val="center"/>
              <w:rPr>
                <w:rFonts w:ascii="Arial" w:hAnsi="Arial" w:cs="Arial"/>
                <w:b/>
                <w:strike/>
              </w:rPr>
            </w:pPr>
          </w:p>
        </w:tc>
      </w:tr>
    </w:tbl>
    <w:p w14:paraId="083CCD59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lastRenderedPageBreak/>
        <w:t>OŚWIADCZAMY</w:t>
      </w:r>
      <w:r w:rsidRPr="00BE474D">
        <w:rPr>
          <w:rFonts w:ascii="Arial" w:hAnsi="Arial" w:cs="Arial"/>
        </w:rPr>
        <w:t>, że:</w:t>
      </w:r>
    </w:p>
    <w:p w14:paraId="1F9E87FB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1FD367F3" w14:textId="77777777" w:rsidR="00361920" w:rsidRDefault="00FF57EE" w:rsidP="00361920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0C479EDC" w14:textId="39500FDB" w:rsidR="00361920" w:rsidRDefault="00361920" w:rsidP="00361920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</w:t>
      </w:r>
      <w:r w:rsidR="008A5B0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w wysokości ……………..… PLN, w formie: …………………………………………………………………………………</w:t>
      </w:r>
    </w:p>
    <w:p w14:paraId="32A61FA3" w14:textId="77777777" w:rsidR="00361920" w:rsidRDefault="00361920" w:rsidP="00361920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2A186F28" w14:textId="77777777" w:rsidR="00361920" w:rsidRPr="00C754AE" w:rsidRDefault="00361920" w:rsidP="00361920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066D1B31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22B8C91F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F906C29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608651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1AA0A9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92388E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5B53CD4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2532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D25E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32EB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1B19F7EB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678A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06FE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79D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3BECB20" w14:textId="324FE1C3" w:rsidR="00640768" w:rsidRPr="00DF4E42" w:rsidRDefault="00FF57EE" w:rsidP="00DF4E42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F4E42">
        <w:rPr>
          <w:rFonts w:ascii="Arial" w:hAnsi="Arial" w:cs="Arial"/>
        </w:rPr>
        <w:t xml:space="preserve">zapoznaliśmy się z </w:t>
      </w:r>
      <w:r w:rsidR="00A50E18" w:rsidRPr="00DF4E42">
        <w:rPr>
          <w:rFonts w:ascii="Arial" w:hAnsi="Arial" w:cs="Arial"/>
        </w:rPr>
        <w:t xml:space="preserve">projektowanymi </w:t>
      </w:r>
      <w:r w:rsidRPr="00DF4E42">
        <w:rPr>
          <w:rFonts w:ascii="Arial" w:hAnsi="Arial" w:cs="Arial"/>
        </w:rPr>
        <w:t>postanowieniami umowy</w:t>
      </w:r>
      <w:r w:rsidR="00A50E18" w:rsidRPr="00DF4E42">
        <w:rPr>
          <w:rFonts w:ascii="Arial" w:hAnsi="Arial" w:cs="Arial"/>
        </w:rPr>
        <w:t xml:space="preserve"> w sprawie zamówienia publicznego</w:t>
      </w:r>
      <w:r w:rsidRPr="00DF4E42">
        <w:rPr>
          <w:rFonts w:ascii="Arial" w:hAnsi="Arial" w:cs="Arial"/>
        </w:rPr>
        <w:t>, które zostały zawarte w S</w:t>
      </w:r>
      <w:r w:rsidR="006522FA" w:rsidRPr="00DF4E42">
        <w:rPr>
          <w:rFonts w:ascii="Arial" w:hAnsi="Arial" w:cs="Arial"/>
        </w:rPr>
        <w:t>WZ</w:t>
      </w:r>
      <w:r w:rsidRPr="00DF4E42">
        <w:rPr>
          <w:rFonts w:ascii="Arial" w:hAnsi="Arial" w:cs="Arial"/>
        </w:rPr>
        <w:t xml:space="preserve"> i zobowiązujemy się</w:t>
      </w:r>
      <w:r w:rsidR="00A50E18" w:rsidRPr="00DF4E42">
        <w:rPr>
          <w:rFonts w:ascii="Arial" w:hAnsi="Arial" w:cs="Arial"/>
        </w:rPr>
        <w:t>,</w:t>
      </w:r>
      <w:r w:rsidRPr="00DF4E42">
        <w:rPr>
          <w:rFonts w:ascii="Arial" w:hAnsi="Arial" w:cs="Arial"/>
        </w:rPr>
        <w:t xml:space="preserve"> w przypadku wyboru naszej oferty</w:t>
      </w:r>
      <w:r w:rsidR="00A50E18" w:rsidRPr="00DF4E42">
        <w:rPr>
          <w:rFonts w:ascii="Arial" w:hAnsi="Arial" w:cs="Arial"/>
        </w:rPr>
        <w:t>,</w:t>
      </w:r>
      <w:r w:rsidRPr="00DF4E42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DF4E42">
        <w:rPr>
          <w:rFonts w:ascii="Arial" w:hAnsi="Arial" w:cs="Arial"/>
        </w:rPr>
        <w:t>,</w:t>
      </w:r>
    </w:p>
    <w:p w14:paraId="59836450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0AC3B2A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A667588" w14:textId="02C05563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1499512F">
          <v:shape id="_x0000_i1053" type="#_x0000_t75" style="width:142.55pt;height:17.3pt" o:ole="">
            <v:imagedata r:id="rId20" o:title=""/>
          </v:shape>
          <w:control r:id="rId21" w:name="CheckBox1" w:shapeid="_x0000_i1053"/>
        </w:object>
      </w:r>
    </w:p>
    <w:p w14:paraId="17B78986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723861C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8DCD55D" w14:textId="7F24ED6E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8CC3A3C">
          <v:shape id="_x0000_i1055" type="#_x0000_t75" style="width:180.95pt;height:21.6pt" o:ole="">
            <v:imagedata r:id="rId22" o:title=""/>
          </v:shape>
          <w:control r:id="rId23" w:name="CheckBox2" w:shapeid="_x0000_i1055"/>
        </w:object>
      </w:r>
    </w:p>
    <w:p w14:paraId="3AF2078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2EF04C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18CA5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168FA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9271E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28A28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F363CE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839C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C40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67C5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BEA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71C6FF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C88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8D5F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F07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645B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8FF45D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293C1983" w14:textId="77777777" w:rsidTr="00B56BE6">
        <w:tc>
          <w:tcPr>
            <w:tcW w:w="1984" w:type="dxa"/>
            <w:shd w:val="clear" w:color="auto" w:fill="auto"/>
            <w:vAlign w:val="center"/>
          </w:tcPr>
          <w:p w14:paraId="14266EF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217BE63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63D41C7" w14:textId="77777777" w:rsidTr="00B56BE6">
        <w:tc>
          <w:tcPr>
            <w:tcW w:w="1984" w:type="dxa"/>
            <w:shd w:val="clear" w:color="auto" w:fill="auto"/>
            <w:vAlign w:val="center"/>
          </w:tcPr>
          <w:p w14:paraId="01AB734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29726FF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B12C4AB" w14:textId="77777777" w:rsidTr="00B56BE6">
        <w:tc>
          <w:tcPr>
            <w:tcW w:w="1984" w:type="dxa"/>
            <w:shd w:val="clear" w:color="auto" w:fill="auto"/>
            <w:vAlign w:val="center"/>
          </w:tcPr>
          <w:p w14:paraId="171135E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0A4CB04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5A0FB527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7A57BA0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12847687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7EC3E4DE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C3011F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B2DC0D8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54BD3F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D8C0A" w14:textId="77777777" w:rsidR="00E86262" w:rsidRDefault="00E86262" w:rsidP="00FF57EE">
      <w:r>
        <w:separator/>
      </w:r>
    </w:p>
  </w:endnote>
  <w:endnote w:type="continuationSeparator" w:id="0">
    <w:p w14:paraId="003691EB" w14:textId="77777777" w:rsidR="00E86262" w:rsidRDefault="00E8626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A808E" w14:textId="77777777" w:rsidR="00361920" w:rsidRDefault="003619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EE9B4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678D8" w14:textId="77777777" w:rsidR="00361920" w:rsidRDefault="003619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0A962" w14:textId="77777777" w:rsidR="00E86262" w:rsidRDefault="00E86262" w:rsidP="00FF57EE">
      <w:r>
        <w:separator/>
      </w:r>
    </w:p>
  </w:footnote>
  <w:footnote w:type="continuationSeparator" w:id="0">
    <w:p w14:paraId="4A509423" w14:textId="77777777" w:rsidR="00E86262" w:rsidRDefault="00E86262" w:rsidP="00FF57EE">
      <w:r>
        <w:continuationSeparator/>
      </w:r>
    </w:p>
  </w:footnote>
  <w:footnote w:id="1">
    <w:p w14:paraId="486D8E77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2DFF5302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37203D28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6AD701AB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567EAA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0EA26B2E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7F67B03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F4318" w14:textId="77777777" w:rsidR="00361920" w:rsidRDefault="00361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066F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361920">
      <w:rPr>
        <w:sz w:val="20"/>
        <w:szCs w:val="20"/>
      </w:rPr>
      <w:t>SZP-271-53-2023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96237" w14:textId="77777777" w:rsidR="00361920" w:rsidRDefault="00361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15195389">
    <w:abstractNumId w:val="2"/>
  </w:num>
  <w:num w:numId="2" w16cid:durableId="913929528">
    <w:abstractNumId w:val="0"/>
  </w:num>
  <w:num w:numId="3" w16cid:durableId="889616344">
    <w:abstractNumId w:val="1"/>
  </w:num>
  <w:num w:numId="4" w16cid:durableId="18119455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262"/>
    <w:rsid w:val="00077EBA"/>
    <w:rsid w:val="000C328B"/>
    <w:rsid w:val="001063D3"/>
    <w:rsid w:val="001129C0"/>
    <w:rsid w:val="00140C27"/>
    <w:rsid w:val="00193F60"/>
    <w:rsid w:val="001C7D84"/>
    <w:rsid w:val="001E4DCC"/>
    <w:rsid w:val="001F1C13"/>
    <w:rsid w:val="00216425"/>
    <w:rsid w:val="002214DB"/>
    <w:rsid w:val="00253194"/>
    <w:rsid w:val="00267D1F"/>
    <w:rsid w:val="002A516E"/>
    <w:rsid w:val="002C23F2"/>
    <w:rsid w:val="002E612D"/>
    <w:rsid w:val="00361920"/>
    <w:rsid w:val="00367F75"/>
    <w:rsid w:val="00376829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16B07"/>
    <w:rsid w:val="00640768"/>
    <w:rsid w:val="006522FA"/>
    <w:rsid w:val="006B63D6"/>
    <w:rsid w:val="006C641D"/>
    <w:rsid w:val="006D09E0"/>
    <w:rsid w:val="00792F3B"/>
    <w:rsid w:val="007A107D"/>
    <w:rsid w:val="007D475B"/>
    <w:rsid w:val="007E331F"/>
    <w:rsid w:val="007F3E87"/>
    <w:rsid w:val="00814ACA"/>
    <w:rsid w:val="008A5B0E"/>
    <w:rsid w:val="008C5531"/>
    <w:rsid w:val="009312B4"/>
    <w:rsid w:val="00932E17"/>
    <w:rsid w:val="009569B2"/>
    <w:rsid w:val="0097776D"/>
    <w:rsid w:val="00983D1D"/>
    <w:rsid w:val="009B316D"/>
    <w:rsid w:val="009D75A8"/>
    <w:rsid w:val="00A20815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2178"/>
    <w:rsid w:val="00B53ED6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DD6BE3"/>
    <w:rsid w:val="00DF4E42"/>
    <w:rsid w:val="00E1735C"/>
    <w:rsid w:val="00E86262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2FDF09E1"/>
  <w15:chartTrackingRefBased/>
  <w15:docId w15:val="{B0B33D04-2CEC-427F-A3FA-38931B906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0B900-84E1-4BC5-9030-840E09EDC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648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2023-12-20T10:32:00Z</dcterms:created>
  <dcterms:modified xsi:type="dcterms:W3CDTF">2023-12-20T11:15:00Z</dcterms:modified>
</cp:coreProperties>
</file>