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0CC1B" w14:textId="10F6376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B6F1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2431D8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3D05EF1" w14:textId="77777777" w:rsidR="006676AE" w:rsidRPr="0012157F" w:rsidRDefault="00B21D6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D64">
        <w:rPr>
          <w:rFonts w:ascii="Arial" w:hAnsi="Arial" w:cs="Arial"/>
        </w:rPr>
        <w:t>Szpital Specjalistyczny im. Stefana Żeromskiego SPZOZ w Krakowie</w:t>
      </w:r>
    </w:p>
    <w:p w14:paraId="5BD72568" w14:textId="77777777" w:rsidR="006676AE" w:rsidRPr="0012157F" w:rsidRDefault="00B21D6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D64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B21D64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7C2E929" w14:textId="77777777" w:rsidR="00F90CD1" w:rsidRDefault="00B21D6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21D64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B21D64">
        <w:rPr>
          <w:rFonts w:ascii="Arial" w:hAnsi="Arial" w:cs="Arial"/>
        </w:rPr>
        <w:t>Kraków</w:t>
      </w:r>
    </w:p>
    <w:p w14:paraId="3B77B6B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AA8743F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B808DD3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89407E5" w14:textId="77777777" w:rsidTr="0018769E">
        <w:tc>
          <w:tcPr>
            <w:tcW w:w="2800" w:type="dxa"/>
            <w:shd w:val="clear" w:color="auto" w:fill="auto"/>
          </w:tcPr>
          <w:p w14:paraId="7DCD91B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5C374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C18D5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570CD5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BEF7F79" w14:textId="77777777" w:rsidTr="0018769E">
        <w:tc>
          <w:tcPr>
            <w:tcW w:w="2800" w:type="dxa"/>
            <w:shd w:val="clear" w:color="auto" w:fill="auto"/>
          </w:tcPr>
          <w:p w14:paraId="21FF9EB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6792AC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16BBD2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449AB3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FA128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1D64" w:rsidRPr="0012157F" w14:paraId="66385F93" w14:textId="77777777" w:rsidTr="00B270E1">
        <w:tc>
          <w:tcPr>
            <w:tcW w:w="9104" w:type="dxa"/>
            <w:shd w:val="clear" w:color="auto" w:fill="D9D9D9"/>
          </w:tcPr>
          <w:p w14:paraId="2DA4DEFE" w14:textId="77777777" w:rsidR="00B21D64" w:rsidRPr="0012157F" w:rsidRDefault="00B21D64" w:rsidP="00B270E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90B8121" w14:textId="77777777" w:rsidR="00B21D64" w:rsidRPr="0012157F" w:rsidRDefault="00B21D64" w:rsidP="00B270E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21D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21D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21D6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9659413" w14:textId="77777777" w:rsidR="00B21D64" w:rsidRPr="00612283" w:rsidRDefault="00B21D64" w:rsidP="00B270E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8EE6284" w14:textId="77777777" w:rsidR="00B21D64" w:rsidRPr="00612283" w:rsidRDefault="00B21D64" w:rsidP="00B270E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C460B9D" w14:textId="77777777" w:rsidR="00B21D64" w:rsidRPr="0012157F" w:rsidRDefault="00B21D64" w:rsidP="00B270E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BB7669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46A571A" w14:textId="77777777" w:rsidTr="0018769E">
        <w:tc>
          <w:tcPr>
            <w:tcW w:w="2269" w:type="dxa"/>
            <w:shd w:val="clear" w:color="auto" w:fill="auto"/>
          </w:tcPr>
          <w:p w14:paraId="65E68C2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9CDA2A" w14:textId="77777777" w:rsidR="002578E4" w:rsidRPr="00A2540E" w:rsidRDefault="00B21D6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1D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dokumentacji medycznej oraz  materiałów biologicznych i materiałów wykorzystywanych do udzielania świadczeń zdrowotnych.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1D64" w:rsidRPr="00A2540E" w14:paraId="45E77717" w14:textId="77777777" w:rsidTr="00B270E1">
        <w:tc>
          <w:tcPr>
            <w:tcW w:w="2269" w:type="dxa"/>
            <w:shd w:val="clear" w:color="auto" w:fill="auto"/>
          </w:tcPr>
          <w:p w14:paraId="4E9C2BC1" w14:textId="77777777" w:rsidR="00B21D64" w:rsidRPr="00A2540E" w:rsidRDefault="00B21D64" w:rsidP="00B270E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476480" w14:textId="77777777" w:rsidR="00B21D64" w:rsidRPr="00A2540E" w:rsidRDefault="00B21D64" w:rsidP="00B270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1D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SZP-271-53-2023</w:t>
            </w:r>
          </w:p>
        </w:tc>
      </w:tr>
    </w:tbl>
    <w:p w14:paraId="5BD0791B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7C2F32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1D64" w:rsidRPr="00B21D6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50A0974" w14:textId="77777777" w:rsidTr="00650D6C">
        <w:tc>
          <w:tcPr>
            <w:tcW w:w="9104" w:type="dxa"/>
            <w:shd w:val="clear" w:color="auto" w:fill="D9D9D9"/>
          </w:tcPr>
          <w:p w14:paraId="3CF6D9B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D19A325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B94B3E1" w14:textId="77777777" w:rsidR="00B21D64" w:rsidRPr="00992BD8" w:rsidRDefault="00B21D64" w:rsidP="00B21D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2C5BF17" w14:textId="77777777" w:rsidR="002426FF" w:rsidRPr="00A44833" w:rsidRDefault="00B21D64" w:rsidP="00B21D6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740B50A" w14:textId="77777777" w:rsidR="00B21D64" w:rsidRPr="00A44833" w:rsidRDefault="00B21D64" w:rsidP="00B21D6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86E18C0" w14:textId="77777777" w:rsidR="00B21D64" w:rsidRPr="0012157F" w:rsidRDefault="00B21D64" w:rsidP="00B21D6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2B8489B" w14:textId="77777777" w:rsidR="00B21D64" w:rsidRPr="0012157F" w:rsidRDefault="00B21D64" w:rsidP="00B21D6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2C62765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6E2134C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A0B40F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CC9502C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215AA82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3B2741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E598E9A" w14:textId="77777777" w:rsidTr="00CD4DD1">
        <w:tc>
          <w:tcPr>
            <w:tcW w:w="9104" w:type="dxa"/>
            <w:shd w:val="clear" w:color="auto" w:fill="D9D9D9"/>
          </w:tcPr>
          <w:p w14:paraId="0C5D9CE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CC0A2BB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9AD3A4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B24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73F8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21D64" w:rsidRPr="0012157F" w14:paraId="7BC687F8" w14:textId="77777777" w:rsidTr="00B270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13831" w14:textId="77777777" w:rsidR="00B21D64" w:rsidRPr="0012157F" w:rsidRDefault="00B21D64" w:rsidP="00B270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D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58273" w14:textId="77777777" w:rsidR="00B21D64" w:rsidRPr="0012157F" w:rsidRDefault="00B21D64" w:rsidP="00B270E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D6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99A36AA" w14:textId="77777777" w:rsidR="00B21D64" w:rsidRPr="00B21D64" w:rsidRDefault="00B21D64" w:rsidP="00B270E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D6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C2FFD23" w14:textId="77777777" w:rsidR="00B21D64" w:rsidRPr="00B21D64" w:rsidRDefault="00B21D64" w:rsidP="00B270E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D64">
              <w:rPr>
                <w:rFonts w:ascii="Arial" w:hAnsi="Arial" w:cs="Arial"/>
                <w:sz w:val="24"/>
                <w:szCs w:val="24"/>
              </w:rPr>
              <w:t>Wykonawca spełni warunek, jeśli wykaże, że:</w:t>
            </w:r>
          </w:p>
          <w:p w14:paraId="40DFBAD1" w14:textId="56D57ED2" w:rsidR="00B21D64" w:rsidRPr="00B21D64" w:rsidRDefault="00B21D64" w:rsidP="00B270E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D64">
              <w:rPr>
                <w:rFonts w:ascii="Arial" w:hAnsi="Arial" w:cs="Arial"/>
                <w:sz w:val="24"/>
                <w:szCs w:val="24"/>
              </w:rPr>
              <w:t xml:space="preserve">1) dysponuje środkami transportu, które spełniają wymogi, o których mowa w SWZ, tj.: co najmniej 1 środkiem transportu  posiadającym aktualne badania techniczne, ubezpieczenie komunikacyjne OC, NW </w:t>
            </w:r>
          </w:p>
          <w:p w14:paraId="620EAA6E" w14:textId="77777777" w:rsidR="00B21D64" w:rsidRPr="00B21D64" w:rsidRDefault="00B21D64" w:rsidP="00B270E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AD3B3D" w14:textId="77777777" w:rsidR="00B21D64" w:rsidRPr="0012157F" w:rsidRDefault="00B21D64" w:rsidP="00B270E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D64">
              <w:rPr>
                <w:rFonts w:ascii="Arial" w:hAnsi="Arial" w:cs="Arial"/>
                <w:sz w:val="24"/>
                <w:szCs w:val="24"/>
              </w:rPr>
              <w:t>2) dysponuje niezbędną liczbą osób zdolnych do wykonania zamówienia, tj.:  min. 1 osobą uprawnioną do kierowania pojazdami co najmniej kategorii B</w:t>
            </w:r>
          </w:p>
        </w:tc>
      </w:tr>
    </w:tbl>
    <w:p w14:paraId="0A5B3C1E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91E0AA9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08BE55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1E9FC5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88194BB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E33939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BB1D08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F99F8F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14:paraId="60F072A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36BF5A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FBB878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77CCF42" w14:textId="77777777" w:rsidTr="00CD4DD1">
        <w:tc>
          <w:tcPr>
            <w:tcW w:w="9104" w:type="dxa"/>
            <w:shd w:val="clear" w:color="auto" w:fill="D9D9D9"/>
          </w:tcPr>
          <w:p w14:paraId="384AC53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A27EF9D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8834FE0" w14:textId="77777777" w:rsidTr="00847232">
        <w:tc>
          <w:tcPr>
            <w:tcW w:w="9104" w:type="dxa"/>
            <w:shd w:val="clear" w:color="auto" w:fill="D9D9D9"/>
          </w:tcPr>
          <w:p w14:paraId="692055A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09BF42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F35E3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871D46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EE147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93D0A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2B9669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A0D44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FC1DC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C0E41E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A038EE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58D9559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3A74CF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7D67B" w14:textId="77777777" w:rsidR="008E6632" w:rsidRDefault="008E6632" w:rsidP="0038231F">
      <w:pPr>
        <w:spacing w:after="0" w:line="240" w:lineRule="auto"/>
      </w:pPr>
      <w:r>
        <w:separator/>
      </w:r>
    </w:p>
  </w:endnote>
  <w:endnote w:type="continuationSeparator" w:id="0">
    <w:p w14:paraId="7A08369A" w14:textId="77777777" w:rsidR="008E6632" w:rsidRDefault="008E66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317DD" w14:textId="77777777" w:rsidR="00B21D64" w:rsidRDefault="00B21D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F385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1540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85AC" w14:textId="77777777" w:rsidR="00B21D64" w:rsidRDefault="00B21D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65AAB" w14:textId="77777777" w:rsidR="008E6632" w:rsidRDefault="008E6632" w:rsidP="0038231F">
      <w:pPr>
        <w:spacing w:after="0" w:line="240" w:lineRule="auto"/>
      </w:pPr>
      <w:r>
        <w:separator/>
      </w:r>
    </w:p>
  </w:footnote>
  <w:footnote w:type="continuationSeparator" w:id="0">
    <w:p w14:paraId="28AE6D14" w14:textId="77777777" w:rsidR="008E6632" w:rsidRDefault="008E6632" w:rsidP="0038231F">
      <w:pPr>
        <w:spacing w:after="0" w:line="240" w:lineRule="auto"/>
      </w:pPr>
      <w:r>
        <w:continuationSeparator/>
      </w:r>
    </w:p>
  </w:footnote>
  <w:footnote w:id="1">
    <w:p w14:paraId="7FB8A1E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281EB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2F3FC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AF75D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41AED" w14:textId="77777777" w:rsidR="00B21D64" w:rsidRDefault="00B21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2ED94" w14:textId="77777777" w:rsidR="00B21D64" w:rsidRDefault="00B21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50F85" w14:textId="77777777" w:rsidR="00B21D64" w:rsidRDefault="00B21D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021585">
    <w:abstractNumId w:val="11"/>
  </w:num>
  <w:num w:numId="2" w16cid:durableId="1002128010">
    <w:abstractNumId w:val="0"/>
  </w:num>
  <w:num w:numId="3" w16cid:durableId="1984581012">
    <w:abstractNumId w:val="10"/>
  </w:num>
  <w:num w:numId="4" w16cid:durableId="1678651157">
    <w:abstractNumId w:val="13"/>
  </w:num>
  <w:num w:numId="5" w16cid:durableId="1733190581">
    <w:abstractNumId w:val="12"/>
  </w:num>
  <w:num w:numId="6" w16cid:durableId="1429739001">
    <w:abstractNumId w:val="9"/>
  </w:num>
  <w:num w:numId="7" w16cid:durableId="743182331">
    <w:abstractNumId w:val="1"/>
  </w:num>
  <w:num w:numId="8" w16cid:durableId="1210411397">
    <w:abstractNumId w:val="6"/>
  </w:num>
  <w:num w:numId="9" w16cid:durableId="1618020783">
    <w:abstractNumId w:val="4"/>
  </w:num>
  <w:num w:numId="10" w16cid:durableId="692458737">
    <w:abstractNumId w:val="7"/>
  </w:num>
  <w:num w:numId="11" w16cid:durableId="406348844">
    <w:abstractNumId w:val="5"/>
  </w:num>
  <w:num w:numId="12" w16cid:durableId="801071967">
    <w:abstractNumId w:val="8"/>
  </w:num>
  <w:num w:numId="13" w16cid:durableId="8992509">
    <w:abstractNumId w:val="3"/>
  </w:num>
  <w:num w:numId="14" w16cid:durableId="1099644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63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6F1D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6632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D64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73796"/>
  <w15:docId w15:val="{29ADE596-B598-4421-AE3D-14842826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838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2023-12-19T12:10:00Z</dcterms:created>
  <dcterms:modified xsi:type="dcterms:W3CDTF">2023-12-19T12:11:00Z</dcterms:modified>
</cp:coreProperties>
</file>