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7E8068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2512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36E68CC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C6DC0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DC6DC0">
        <w:rPr>
          <w:b/>
          <w:sz w:val="22"/>
          <w:szCs w:val="22"/>
        </w:rPr>
        <w:t>-271-</w:t>
      </w:r>
      <w:r w:rsidR="00AC2E7C">
        <w:rPr>
          <w:b/>
          <w:sz w:val="22"/>
          <w:szCs w:val="22"/>
        </w:rPr>
        <w:t>4</w:t>
      </w:r>
      <w:r w:rsidR="00DC6DC0">
        <w:rPr>
          <w:b/>
          <w:sz w:val="22"/>
          <w:szCs w:val="22"/>
        </w:rPr>
        <w:t>8-2023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F8DE80" w14:textId="12726712" w:rsidR="00CA6968" w:rsidRPr="005E1359" w:rsidRDefault="005E1359" w:rsidP="00681913">
      <w:pPr>
        <w:jc w:val="both"/>
        <w:rPr>
          <w:rFonts w:ascii="Arial" w:hAnsi="Arial" w:cs="Arial"/>
          <w:b/>
          <w:sz w:val="24"/>
          <w:szCs w:val="24"/>
        </w:rPr>
      </w:pPr>
      <w:r w:rsidRPr="005E1359">
        <w:rPr>
          <w:rFonts w:ascii="Arial" w:hAnsi="Arial" w:cs="Arial"/>
          <w:b/>
          <w:sz w:val="24"/>
          <w:szCs w:val="24"/>
        </w:rPr>
        <w:t>Świadczenie  całodobowych usług transportu sanitarnego  pacjentów, krwi i jej składników oraz awaryjnego  transportu leków.</w:t>
      </w:r>
    </w:p>
    <w:p w14:paraId="49E8DDE7" w14:textId="77777777" w:rsidR="005E1359" w:rsidRDefault="005E1359" w:rsidP="00681913">
      <w:pPr>
        <w:jc w:val="both"/>
        <w:rPr>
          <w:rFonts w:ascii="Arial" w:hAnsi="Arial" w:cs="Arial"/>
          <w:b/>
          <w:sz w:val="24"/>
          <w:szCs w:val="24"/>
        </w:rPr>
      </w:pPr>
    </w:p>
    <w:p w14:paraId="131CA553" w14:textId="2E998CD9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AC2E7C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w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4C7767B" w:rsidR="003C1A24" w:rsidRDefault="00F11547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14:paraId="13190C73" w14:textId="42FF615B" w:rsidR="001C2A09" w:rsidRDefault="001C2A09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</w:p>
    <w:p w14:paraId="6F48E2A9" w14:textId="77777777" w:rsidR="001C2A09" w:rsidRDefault="001C2A09" w:rsidP="001C2A09">
      <w:pPr>
        <w:pStyle w:val="rozdzia"/>
      </w:pPr>
      <w:r>
        <w:t>Dokument musi być opatrzony, przez osobę lub osoby uprawnione do reprezentowania wykonawcy, kwalifikowanym podpisem elektronicznym lub podpisem zaufanym lub podpisem osobistym (e-dowód).</w:t>
      </w:r>
    </w:p>
    <w:p w14:paraId="5A46C822" w14:textId="77777777" w:rsidR="001C2A09" w:rsidRDefault="001C2A09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</w:p>
    <w:sectPr w:rsidR="001C2A09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47F49" w14:textId="77777777" w:rsidR="00393506" w:rsidRDefault="00393506">
      <w:r>
        <w:separator/>
      </w:r>
    </w:p>
  </w:endnote>
  <w:endnote w:type="continuationSeparator" w:id="0">
    <w:p w14:paraId="17D16FA5" w14:textId="77777777" w:rsidR="00393506" w:rsidRDefault="0039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A355" w14:textId="77777777" w:rsidR="00393506" w:rsidRDefault="00393506">
      <w:r>
        <w:separator/>
      </w:r>
    </w:p>
  </w:footnote>
  <w:footnote w:type="continuationSeparator" w:id="0">
    <w:p w14:paraId="4D6E52D7" w14:textId="77777777" w:rsidR="00393506" w:rsidRDefault="00393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69EE"/>
    <w:rsid w:val="00117559"/>
    <w:rsid w:val="00127C1C"/>
    <w:rsid w:val="00142C7B"/>
    <w:rsid w:val="00147532"/>
    <w:rsid w:val="001614BA"/>
    <w:rsid w:val="00172A06"/>
    <w:rsid w:val="00187109"/>
    <w:rsid w:val="001A1C3F"/>
    <w:rsid w:val="001A4F5D"/>
    <w:rsid w:val="001C2A09"/>
    <w:rsid w:val="001E6326"/>
    <w:rsid w:val="001F1BD0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36BD"/>
    <w:rsid w:val="00393506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1359"/>
    <w:rsid w:val="005E622E"/>
    <w:rsid w:val="00641063"/>
    <w:rsid w:val="00654892"/>
    <w:rsid w:val="00664D2F"/>
    <w:rsid w:val="00681913"/>
    <w:rsid w:val="00684023"/>
    <w:rsid w:val="00686C95"/>
    <w:rsid w:val="00696FB8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377A2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C2E7C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A6968"/>
    <w:rsid w:val="00CB6204"/>
    <w:rsid w:val="00CC527A"/>
    <w:rsid w:val="00D008EA"/>
    <w:rsid w:val="00D723C5"/>
    <w:rsid w:val="00D74F94"/>
    <w:rsid w:val="00D90AEA"/>
    <w:rsid w:val="00DA25ED"/>
    <w:rsid w:val="00DC6DC0"/>
    <w:rsid w:val="00DD482A"/>
    <w:rsid w:val="00DE0396"/>
    <w:rsid w:val="00DE0405"/>
    <w:rsid w:val="00DE252B"/>
    <w:rsid w:val="00E029FD"/>
    <w:rsid w:val="00E321F8"/>
    <w:rsid w:val="00E37A20"/>
    <w:rsid w:val="00EA186C"/>
    <w:rsid w:val="00EB5766"/>
    <w:rsid w:val="00EB6887"/>
    <w:rsid w:val="00EC667E"/>
    <w:rsid w:val="00ED2512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ozdzia">
    <w:name w:val="rozdział"/>
    <w:basedOn w:val="Normalny"/>
    <w:autoRedefine/>
    <w:rsid w:val="001C2A09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149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2022-11-28T12:00:00Z</cp:lastPrinted>
  <dcterms:created xsi:type="dcterms:W3CDTF">2023-12-11T09:58:00Z</dcterms:created>
  <dcterms:modified xsi:type="dcterms:W3CDTF">2023-12-19T09:47:00Z</dcterms:modified>
</cp:coreProperties>
</file>