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064B2" w14:textId="60EC1E31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5C112F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F36DE8F" w14:textId="77777777" w:rsidTr="00D62E6E">
        <w:tc>
          <w:tcPr>
            <w:tcW w:w="2800" w:type="dxa"/>
            <w:shd w:val="clear" w:color="auto" w:fill="auto"/>
          </w:tcPr>
          <w:p w14:paraId="3B13E35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505894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070284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C5400C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5527DDC3" w14:textId="77777777" w:rsidTr="00D62E6E">
        <w:tc>
          <w:tcPr>
            <w:tcW w:w="2800" w:type="dxa"/>
            <w:shd w:val="clear" w:color="auto" w:fill="auto"/>
          </w:tcPr>
          <w:p w14:paraId="4704D164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EE1C11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B89DE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8EF3B3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5736378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059E4" w:rsidRPr="00C14101" w14:paraId="3EE36BC4" w14:textId="77777777" w:rsidTr="009801D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6BBE66E" w14:textId="77777777" w:rsidR="003059E4" w:rsidRPr="00C14101" w:rsidRDefault="003059E4" w:rsidP="009801DF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1840345" w14:textId="77777777" w:rsidR="003059E4" w:rsidRPr="00C14101" w:rsidRDefault="003059E4" w:rsidP="009801DF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059E4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3059E4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3059E4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507E4AD4" w14:textId="77777777" w:rsidR="003059E4" w:rsidRPr="00C14101" w:rsidRDefault="003059E4" w:rsidP="009801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8097BEA" w14:textId="77777777" w:rsidR="003059E4" w:rsidRPr="00C14101" w:rsidRDefault="003059E4" w:rsidP="009801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5AA1B0A" w14:textId="77777777" w:rsidR="00BC121E" w:rsidRPr="00C14101" w:rsidRDefault="003059E4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E45D3EE" w14:textId="77777777" w:rsidTr="00D62E6E">
        <w:tc>
          <w:tcPr>
            <w:tcW w:w="2269" w:type="dxa"/>
            <w:shd w:val="clear" w:color="auto" w:fill="auto"/>
          </w:tcPr>
          <w:p w14:paraId="59DC2A7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571822" w14:textId="6CF5B6DF" w:rsidR="00D62E6E" w:rsidRPr="00D62E6E" w:rsidRDefault="009F578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51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 całodobowych usług transportu sanitarnego  pacjentów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,</w:t>
            </w:r>
            <w:r w:rsidRPr="00B51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krwi i jej składników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oraz awaryjnego  transportu leków.</w:t>
            </w:r>
          </w:p>
        </w:tc>
      </w:tr>
      <w:tr w:rsidR="003059E4" w:rsidRPr="00D62E6E" w14:paraId="19ED57A7" w14:textId="77777777" w:rsidTr="009801DF">
        <w:tc>
          <w:tcPr>
            <w:tcW w:w="2269" w:type="dxa"/>
            <w:shd w:val="clear" w:color="auto" w:fill="auto"/>
          </w:tcPr>
          <w:p w14:paraId="77E0036F" w14:textId="77777777" w:rsidR="003059E4" w:rsidRPr="00D62E6E" w:rsidRDefault="003059E4" w:rsidP="009801D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F0BF72" w14:textId="77777777" w:rsidR="003059E4" w:rsidRPr="00D62E6E" w:rsidRDefault="003059E4" w:rsidP="009801D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059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SZP-271-48-2023</w:t>
            </w:r>
          </w:p>
        </w:tc>
      </w:tr>
    </w:tbl>
    <w:p w14:paraId="41484FF9" w14:textId="77777777" w:rsidR="00BC121E" w:rsidRDefault="003059E4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059E4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E30E70A" w14:textId="10ABF104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175768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1pt;height:17.3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51C2D79" w14:textId="0D981953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0F44D202">
          <v:shape id="_x0000_i1031" type="#_x0000_t75" style="width:453.1pt;height:17.3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5092F55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B6ED89E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9A87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FEBB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29E4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7A5C687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9028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132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2301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1E598B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0128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2CD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1A9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021117A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FA86378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9FCA686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C8D1170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E7DC8AE" w14:textId="77777777" w:rsidTr="00620E37">
        <w:tc>
          <w:tcPr>
            <w:tcW w:w="2660" w:type="dxa"/>
            <w:shd w:val="clear" w:color="auto" w:fill="auto"/>
          </w:tcPr>
          <w:p w14:paraId="1AE2B65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67A6B2C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16E2D9C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AD87D1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E4460E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047686C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059E4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A88A60E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7978E" w14:textId="77777777" w:rsidR="00D80E6A" w:rsidRDefault="00D80E6A">
      <w:r>
        <w:separator/>
      </w:r>
    </w:p>
  </w:endnote>
  <w:endnote w:type="continuationSeparator" w:id="0">
    <w:p w14:paraId="091B4984" w14:textId="77777777" w:rsidR="00D80E6A" w:rsidRDefault="00D80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356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7D17C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65D5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3985D6D" w14:textId="77777777" w:rsidR="009A4CD3" w:rsidRDefault="009F5785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4B0A698">
        <v:line id="_x0000_s1025" style="position:absolute;left:0;text-align:left;z-index:251657728" from="-3.85pt,8.7pt" to="455.15pt,8.7pt"/>
      </w:pict>
    </w:r>
  </w:p>
  <w:p w14:paraId="1744F19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BA38E" w14:textId="77777777" w:rsidR="003059E4" w:rsidRDefault="003059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5D27A" w14:textId="77777777" w:rsidR="00D80E6A" w:rsidRDefault="00D80E6A">
      <w:r>
        <w:separator/>
      </w:r>
    </w:p>
  </w:footnote>
  <w:footnote w:type="continuationSeparator" w:id="0">
    <w:p w14:paraId="0C380F65" w14:textId="77777777" w:rsidR="00D80E6A" w:rsidRDefault="00D80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96EDB" w14:textId="77777777" w:rsidR="003059E4" w:rsidRDefault="003059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BE02" w14:textId="77777777" w:rsidR="003059E4" w:rsidRDefault="003059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EA8C2" w14:textId="77777777" w:rsidR="003059E4" w:rsidRDefault="003059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4503608">
    <w:abstractNumId w:val="13"/>
  </w:num>
  <w:num w:numId="2" w16cid:durableId="809247389">
    <w:abstractNumId w:val="0"/>
  </w:num>
  <w:num w:numId="3" w16cid:durableId="309554424">
    <w:abstractNumId w:val="11"/>
  </w:num>
  <w:num w:numId="4" w16cid:durableId="819350213">
    <w:abstractNumId w:val="8"/>
  </w:num>
  <w:num w:numId="5" w16cid:durableId="763258831">
    <w:abstractNumId w:val="7"/>
  </w:num>
  <w:num w:numId="6" w16cid:durableId="1253197690">
    <w:abstractNumId w:val="1"/>
  </w:num>
  <w:num w:numId="7" w16cid:durableId="1281764442">
    <w:abstractNumId w:val="6"/>
  </w:num>
  <w:num w:numId="8" w16cid:durableId="827554814">
    <w:abstractNumId w:val="3"/>
  </w:num>
  <w:num w:numId="9" w16cid:durableId="263149235">
    <w:abstractNumId w:val="2"/>
  </w:num>
  <w:num w:numId="10" w16cid:durableId="1520467194">
    <w:abstractNumId w:val="5"/>
  </w:num>
  <w:num w:numId="11" w16cid:durableId="1374427905">
    <w:abstractNumId w:val="10"/>
  </w:num>
  <w:num w:numId="12" w16cid:durableId="1051416345">
    <w:abstractNumId w:val="4"/>
  </w:num>
  <w:num w:numId="13" w16cid:durableId="294415374">
    <w:abstractNumId w:val="9"/>
  </w:num>
  <w:num w:numId="14" w16cid:durableId="5361657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0E6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59E4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B570D"/>
    <w:rsid w:val="005C0282"/>
    <w:rsid w:val="005C112F"/>
    <w:rsid w:val="005C3627"/>
    <w:rsid w:val="005E622E"/>
    <w:rsid w:val="00620E37"/>
    <w:rsid w:val="0062115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5785"/>
    <w:rsid w:val="00A24942"/>
    <w:rsid w:val="00A311C9"/>
    <w:rsid w:val="00A46EFE"/>
    <w:rsid w:val="00A73C79"/>
    <w:rsid w:val="00A807A7"/>
    <w:rsid w:val="00AB6C06"/>
    <w:rsid w:val="00AB7377"/>
    <w:rsid w:val="00AD329C"/>
    <w:rsid w:val="00AE0D52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80E6A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FFC741A"/>
  <w15:chartTrackingRefBased/>
  <w15:docId w15:val="{4FA696B5-030A-475D-BCD8-6FE10CD34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233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6</cp:revision>
  <cp:lastPrinted>2010-01-07T09:39:00Z</cp:lastPrinted>
  <dcterms:created xsi:type="dcterms:W3CDTF">2023-12-11T09:57:00Z</dcterms:created>
  <dcterms:modified xsi:type="dcterms:W3CDTF">2023-12-19T09:47:00Z</dcterms:modified>
</cp:coreProperties>
</file>