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59ADC" w14:textId="73E61F75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93910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271D80FF" w14:textId="77777777" w:rsidTr="00467CA2">
        <w:tc>
          <w:tcPr>
            <w:tcW w:w="2800" w:type="dxa"/>
            <w:shd w:val="clear" w:color="auto" w:fill="auto"/>
          </w:tcPr>
          <w:p w14:paraId="6972B154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009C153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14A76E0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BF549A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14:paraId="7BE2F63E" w14:textId="77777777" w:rsidTr="00467CA2">
        <w:tc>
          <w:tcPr>
            <w:tcW w:w="2800" w:type="dxa"/>
            <w:shd w:val="clear" w:color="auto" w:fill="auto"/>
          </w:tcPr>
          <w:p w14:paraId="31EA8370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CC14080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CD415AF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50DAB4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D0D93F8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178AE2DA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CF27D38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DBA84F1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62D7BBE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85552" w:rsidRPr="00C85552">
        <w:rPr>
          <w:rFonts w:ascii="Arial" w:hAnsi="Arial" w:cs="Arial"/>
          <w:sz w:val="24"/>
          <w:szCs w:val="24"/>
        </w:rPr>
        <w:t>(</w:t>
      </w:r>
      <w:proofErr w:type="spellStart"/>
      <w:r w:rsidR="00C85552" w:rsidRPr="00C85552">
        <w:rPr>
          <w:rFonts w:ascii="Arial" w:hAnsi="Arial" w:cs="Arial"/>
          <w:sz w:val="24"/>
          <w:szCs w:val="24"/>
        </w:rPr>
        <w:t>t.j</w:t>
      </w:r>
      <w:proofErr w:type="spellEnd"/>
      <w:r w:rsidR="00C85552" w:rsidRPr="00C85552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4853CF46" w14:textId="77777777" w:rsidTr="00467CA2">
        <w:tc>
          <w:tcPr>
            <w:tcW w:w="2269" w:type="dxa"/>
            <w:shd w:val="clear" w:color="auto" w:fill="auto"/>
          </w:tcPr>
          <w:p w14:paraId="59F10ADA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F3A3D71" w14:textId="0D9807B0" w:rsidR="00D520D3" w:rsidRPr="00A2540E" w:rsidRDefault="002F0BF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51A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 całodobowych usług transportu sanitarnego  pacjentów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,</w:t>
            </w:r>
            <w:r w:rsidRPr="00B51A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krwi i jej składników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oraz awaryjnego  transportu leków.</w:t>
            </w:r>
          </w:p>
        </w:tc>
      </w:tr>
      <w:tr w:rsidR="00C85552" w:rsidRPr="00A2540E" w14:paraId="6FFE575F" w14:textId="77777777" w:rsidTr="009801DF">
        <w:tc>
          <w:tcPr>
            <w:tcW w:w="2269" w:type="dxa"/>
            <w:shd w:val="clear" w:color="auto" w:fill="auto"/>
          </w:tcPr>
          <w:p w14:paraId="5243853F" w14:textId="77777777" w:rsidR="00C85552" w:rsidRPr="00A2540E" w:rsidRDefault="00C85552" w:rsidP="009801D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35BB368" w14:textId="77777777" w:rsidR="00C85552" w:rsidRPr="00A2540E" w:rsidRDefault="00C85552" w:rsidP="009801D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8555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SZP-271-48-2023</w:t>
            </w:r>
          </w:p>
        </w:tc>
      </w:tr>
    </w:tbl>
    <w:p w14:paraId="0B6AD95E" w14:textId="77777777" w:rsidR="00DC652A" w:rsidRPr="00053927" w:rsidRDefault="00C8555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1D219662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C930006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1E74B887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ED7DE6B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3A7CA4BC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AC88F7F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5B35D4C0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3B2FACE1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2F08197E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64C6C3DF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38553EB1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3952EFBB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3DC3B432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17E4C526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3E6BF442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4E865D52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13B6E85C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24557829" w14:textId="77777777" w:rsidTr="00467CA2">
        <w:tc>
          <w:tcPr>
            <w:tcW w:w="2660" w:type="dxa"/>
            <w:shd w:val="clear" w:color="auto" w:fill="auto"/>
          </w:tcPr>
          <w:p w14:paraId="6AFCD588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098A085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A52C72F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4B0511B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B2467EE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EB3D740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85552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7DEF826D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5CD59" w14:textId="77777777" w:rsidR="004360C6" w:rsidRDefault="004360C6" w:rsidP="00025386">
      <w:pPr>
        <w:spacing w:after="0" w:line="240" w:lineRule="auto"/>
      </w:pPr>
      <w:r>
        <w:separator/>
      </w:r>
    </w:p>
  </w:endnote>
  <w:endnote w:type="continuationSeparator" w:id="0">
    <w:p w14:paraId="7182640D" w14:textId="77777777" w:rsidR="004360C6" w:rsidRDefault="004360C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B4ACB" w14:textId="77777777" w:rsidR="00C85552" w:rsidRDefault="00C855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089D8" w14:textId="77777777" w:rsidR="00025386" w:rsidRDefault="002F0BFB" w:rsidP="00025386">
    <w:pPr>
      <w:pStyle w:val="Stopka"/>
      <w:tabs>
        <w:tab w:val="clear" w:pos="4536"/>
      </w:tabs>
      <w:jc w:val="center"/>
    </w:pPr>
    <w:r>
      <w:rPr>
        <w:noProof/>
      </w:rPr>
      <w:pict w14:anchorId="2728B8F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EF4FA6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736766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E49CA" w14:textId="77777777" w:rsidR="00C85552" w:rsidRDefault="00C855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B7F04" w14:textId="77777777" w:rsidR="004360C6" w:rsidRDefault="004360C6" w:rsidP="00025386">
      <w:pPr>
        <w:spacing w:after="0" w:line="240" w:lineRule="auto"/>
      </w:pPr>
      <w:r>
        <w:separator/>
      </w:r>
    </w:p>
  </w:footnote>
  <w:footnote w:type="continuationSeparator" w:id="0">
    <w:p w14:paraId="08CC0632" w14:textId="77777777" w:rsidR="004360C6" w:rsidRDefault="004360C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3B644" w14:textId="77777777" w:rsidR="00C85552" w:rsidRDefault="00C855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6F93C" w14:textId="77777777" w:rsidR="00C85552" w:rsidRDefault="00C855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8AE3C" w14:textId="77777777" w:rsidR="00C85552" w:rsidRDefault="00C855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556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60C6"/>
    <w:rsid w:val="00025386"/>
    <w:rsid w:val="000423B9"/>
    <w:rsid w:val="00053927"/>
    <w:rsid w:val="00066C44"/>
    <w:rsid w:val="00071D4C"/>
    <w:rsid w:val="00084786"/>
    <w:rsid w:val="00093910"/>
    <w:rsid w:val="0016158F"/>
    <w:rsid w:val="001C2314"/>
    <w:rsid w:val="00213980"/>
    <w:rsid w:val="00274004"/>
    <w:rsid w:val="002F0BFB"/>
    <w:rsid w:val="004360C6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85552"/>
    <w:rsid w:val="00CA15A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A69E00"/>
  <w15:chartTrackingRefBased/>
  <w15:docId w15:val="{3489D288-35D8-43F3-B522-4CF3DB2EC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300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6</cp:revision>
  <dcterms:created xsi:type="dcterms:W3CDTF">2023-12-11T09:55:00Z</dcterms:created>
  <dcterms:modified xsi:type="dcterms:W3CDTF">2023-12-19T09:46:00Z</dcterms:modified>
</cp:coreProperties>
</file>