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82E7A" w14:textId="77777777" w:rsidR="00986737" w:rsidRPr="009432A1" w:rsidRDefault="003371D1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371D1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3371D1">
        <w:rPr>
          <w:rFonts w:ascii="Arial" w:hAnsi="Arial" w:cs="Arial"/>
          <w:sz w:val="24"/>
          <w:szCs w:val="24"/>
        </w:rPr>
        <w:t>2023-12-19</w:t>
      </w:r>
    </w:p>
    <w:p w14:paraId="537BFC20" w14:textId="77777777" w:rsidR="00986737" w:rsidRPr="009432A1" w:rsidRDefault="003371D1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371D1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56843090" w14:textId="77777777" w:rsidR="00986737" w:rsidRPr="009432A1" w:rsidRDefault="003371D1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3371D1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371D1">
        <w:rPr>
          <w:rFonts w:ascii="Arial" w:hAnsi="Arial" w:cs="Arial"/>
          <w:sz w:val="24"/>
          <w:szCs w:val="24"/>
        </w:rPr>
        <w:t>66</w:t>
      </w:r>
    </w:p>
    <w:p w14:paraId="2847F575" w14:textId="77777777" w:rsidR="00986737" w:rsidRPr="009432A1" w:rsidRDefault="003371D1" w:rsidP="00986737">
      <w:pPr>
        <w:rPr>
          <w:rFonts w:ascii="Arial" w:hAnsi="Arial" w:cs="Arial"/>
          <w:sz w:val="24"/>
          <w:szCs w:val="24"/>
        </w:rPr>
      </w:pPr>
      <w:r w:rsidRPr="003371D1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371D1">
        <w:rPr>
          <w:rFonts w:ascii="Arial" w:hAnsi="Arial" w:cs="Arial"/>
          <w:sz w:val="24"/>
          <w:szCs w:val="24"/>
        </w:rPr>
        <w:t>Kraków</w:t>
      </w:r>
    </w:p>
    <w:p w14:paraId="6BA0479E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EE8687D" w14:textId="5A6CC2D2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197ADC8A" w14:textId="49D8EBCD" w:rsidR="005C2642" w:rsidRPr="009432A1" w:rsidRDefault="005C2642" w:rsidP="00986737">
      <w:pPr>
        <w:spacing w:after="60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SZP-271-50/23 – 822.MM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7B28015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FD796C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8C96AE2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2164421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C1400A0" w14:textId="77777777" w:rsidTr="005A632E">
        <w:tc>
          <w:tcPr>
            <w:tcW w:w="2269" w:type="dxa"/>
            <w:shd w:val="clear" w:color="auto" w:fill="auto"/>
          </w:tcPr>
          <w:p w14:paraId="5B4092A2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463960" w14:textId="77777777" w:rsidR="00986737" w:rsidRPr="004E4B64" w:rsidRDefault="003371D1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371D1">
              <w:rPr>
                <w:rFonts w:ascii="Arial" w:hAnsi="Arial" w:cs="Arial"/>
                <w:bCs/>
                <w:sz w:val="24"/>
                <w:szCs w:val="24"/>
              </w:rPr>
              <w:t>Wykonanie przeglądów okresowych sprzętu medycznego na potrzeby Oddziałów Szpitalnych (51 grup)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371D1" w:rsidRPr="004E4B64" w14:paraId="758F4486" w14:textId="77777777" w:rsidTr="00AE09ED">
        <w:tc>
          <w:tcPr>
            <w:tcW w:w="2269" w:type="dxa"/>
            <w:shd w:val="clear" w:color="auto" w:fill="auto"/>
          </w:tcPr>
          <w:p w14:paraId="6668D16A" w14:textId="77777777" w:rsidR="003371D1" w:rsidRPr="004E4B64" w:rsidRDefault="003371D1" w:rsidP="00AE09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E36C0CC" w14:textId="77777777" w:rsidR="003371D1" w:rsidRPr="004E4B64" w:rsidRDefault="003371D1" w:rsidP="00AE09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371D1">
              <w:rPr>
                <w:rFonts w:ascii="Arial" w:hAnsi="Arial" w:cs="Arial"/>
                <w:bCs/>
                <w:sz w:val="24"/>
                <w:szCs w:val="24"/>
              </w:rPr>
              <w:t>SZP-271-50-2023</w:t>
            </w:r>
          </w:p>
        </w:tc>
      </w:tr>
    </w:tbl>
    <w:p w14:paraId="1444B089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2A3521F5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371D1" w:rsidRPr="003371D1">
        <w:rPr>
          <w:rFonts w:ascii="Arial" w:hAnsi="Arial" w:cs="Arial"/>
          <w:sz w:val="24"/>
          <w:szCs w:val="24"/>
        </w:rPr>
        <w:t>(</w:t>
      </w:r>
      <w:proofErr w:type="spellStart"/>
      <w:r w:rsidR="003371D1" w:rsidRPr="003371D1">
        <w:rPr>
          <w:rFonts w:ascii="Arial" w:hAnsi="Arial" w:cs="Arial"/>
          <w:sz w:val="24"/>
          <w:szCs w:val="24"/>
        </w:rPr>
        <w:t>t.j</w:t>
      </w:r>
      <w:proofErr w:type="spellEnd"/>
      <w:r w:rsidR="003371D1" w:rsidRPr="003371D1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3647198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371D1" w:rsidRPr="003371D1">
        <w:rPr>
          <w:rFonts w:ascii="Arial" w:hAnsi="Arial" w:cs="Arial"/>
          <w:sz w:val="24"/>
          <w:szCs w:val="24"/>
        </w:rPr>
        <w:t>19/12/2023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371D1" w:rsidRPr="003371D1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0BD55E40" w14:textId="77777777" w:rsidTr="005A632E">
        <w:tc>
          <w:tcPr>
            <w:tcW w:w="1276" w:type="dxa"/>
            <w:shd w:val="clear" w:color="auto" w:fill="F2F2F2"/>
            <w:vAlign w:val="center"/>
          </w:tcPr>
          <w:p w14:paraId="4F66B9E5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2F672B0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39AA461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EA0D9EE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371D1" w:rsidRPr="00BB547B" w14:paraId="7E89D8A5" w14:textId="77777777" w:rsidTr="00AE09ED">
        <w:tc>
          <w:tcPr>
            <w:tcW w:w="1276" w:type="dxa"/>
            <w:shd w:val="clear" w:color="auto" w:fill="auto"/>
            <w:vAlign w:val="center"/>
          </w:tcPr>
          <w:p w14:paraId="138D681D" w14:textId="77777777" w:rsidR="003371D1" w:rsidRPr="00986737" w:rsidRDefault="003371D1" w:rsidP="00AE09E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DFD01E" w14:textId="77777777" w:rsidR="003371D1" w:rsidRPr="00986737" w:rsidRDefault="003371D1" w:rsidP="00AE09E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4F3FCF7C" w14:textId="77777777" w:rsidR="003371D1" w:rsidRPr="00986737" w:rsidRDefault="003371D1" w:rsidP="00AE09E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Diatec</w:t>
            </w:r>
            <w:proofErr w:type="spellEnd"/>
            <w:r w:rsidRPr="003371D1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5E07B7EA" w14:textId="77777777" w:rsidR="003371D1" w:rsidRPr="00986737" w:rsidRDefault="003371D1" w:rsidP="00AE09ED">
            <w:pPr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al. Jana Pawła II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276D1D" w14:textId="77777777" w:rsidR="003371D1" w:rsidRPr="00986737" w:rsidRDefault="003371D1" w:rsidP="00AE09E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00-133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91DAF6" w14:textId="77777777" w:rsidR="003371D1" w:rsidRPr="00986737" w:rsidRDefault="003371D1" w:rsidP="00AE09E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1 944.00 zł</w:t>
            </w:r>
          </w:p>
        </w:tc>
      </w:tr>
      <w:tr w:rsidR="003371D1" w:rsidRPr="00BB547B" w14:paraId="5D95A4A7" w14:textId="77777777" w:rsidTr="00AE09ED">
        <w:tc>
          <w:tcPr>
            <w:tcW w:w="1276" w:type="dxa"/>
            <w:shd w:val="clear" w:color="auto" w:fill="auto"/>
            <w:vAlign w:val="center"/>
          </w:tcPr>
          <w:p w14:paraId="09492483" w14:textId="77777777" w:rsidR="003371D1" w:rsidRPr="00986737" w:rsidRDefault="003371D1" w:rsidP="00AE09E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0A5EB9" w14:textId="77777777" w:rsidR="003371D1" w:rsidRPr="00986737" w:rsidRDefault="003371D1" w:rsidP="00AE09E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6E0D4B1" w14:textId="77777777" w:rsidR="003371D1" w:rsidRPr="00986737" w:rsidRDefault="003371D1" w:rsidP="00AE09E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5A4C834F" w14:textId="0D82AFFC" w:rsidR="003371D1" w:rsidRPr="00986737" w:rsidRDefault="00896BFC" w:rsidP="00AE09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os. Witkowice Nowe 53</w:t>
            </w:r>
          </w:p>
          <w:p w14:paraId="445654F3" w14:textId="4F7C03BA" w:rsidR="003371D1" w:rsidRPr="00986737" w:rsidRDefault="00896BFC" w:rsidP="00AE09E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31-234</w:t>
            </w:r>
            <w:r w:rsidR="003371D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371D1" w:rsidRPr="003371D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05D3A8" w14:textId="77777777" w:rsidR="003371D1" w:rsidRPr="00986737" w:rsidRDefault="003371D1" w:rsidP="00AE09E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162.00 zł</w:t>
            </w:r>
          </w:p>
        </w:tc>
      </w:tr>
      <w:tr w:rsidR="00896BFC" w:rsidRPr="00BB547B" w14:paraId="4DD72C4E" w14:textId="77777777" w:rsidTr="00AE09ED">
        <w:tc>
          <w:tcPr>
            <w:tcW w:w="1276" w:type="dxa"/>
            <w:shd w:val="clear" w:color="auto" w:fill="auto"/>
            <w:vAlign w:val="center"/>
          </w:tcPr>
          <w:p w14:paraId="50DA8597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43D369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03FA53CF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356DED8A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os. Witkowice Nowe 53</w:t>
            </w:r>
          </w:p>
          <w:p w14:paraId="700D8AF6" w14:textId="553E8998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98E006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lastRenderedPageBreak/>
              <w:t>486.00 zł</w:t>
            </w:r>
          </w:p>
        </w:tc>
      </w:tr>
      <w:tr w:rsidR="00896BFC" w:rsidRPr="00BB547B" w14:paraId="0507DFF3" w14:textId="77777777" w:rsidTr="00AE09ED">
        <w:tc>
          <w:tcPr>
            <w:tcW w:w="1276" w:type="dxa"/>
            <w:shd w:val="clear" w:color="auto" w:fill="auto"/>
            <w:vAlign w:val="center"/>
          </w:tcPr>
          <w:p w14:paraId="52CB9C47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3737DE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6DCDE05E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0E2578D4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os. Witkowice Nowe 53</w:t>
            </w:r>
          </w:p>
          <w:p w14:paraId="52F1224A" w14:textId="4E990819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BD5238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648.00 zł</w:t>
            </w:r>
          </w:p>
        </w:tc>
      </w:tr>
      <w:tr w:rsidR="00896BFC" w:rsidRPr="00BB547B" w14:paraId="6C09EEC1" w14:textId="77777777" w:rsidTr="00AE09ED">
        <w:tc>
          <w:tcPr>
            <w:tcW w:w="1276" w:type="dxa"/>
            <w:shd w:val="clear" w:color="auto" w:fill="auto"/>
            <w:vAlign w:val="center"/>
          </w:tcPr>
          <w:p w14:paraId="1A272A32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8A8D7D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568E0A41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222C3AA7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os. Witkowice Nowe 53</w:t>
            </w:r>
          </w:p>
          <w:p w14:paraId="0C4093A2" w14:textId="15D2E6BF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6C5BC9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162.00 zł</w:t>
            </w:r>
          </w:p>
        </w:tc>
      </w:tr>
      <w:tr w:rsidR="00896BFC" w:rsidRPr="00BB547B" w14:paraId="0EAB5087" w14:textId="77777777" w:rsidTr="00AE09ED">
        <w:tc>
          <w:tcPr>
            <w:tcW w:w="1276" w:type="dxa"/>
            <w:shd w:val="clear" w:color="auto" w:fill="auto"/>
            <w:vAlign w:val="center"/>
          </w:tcPr>
          <w:p w14:paraId="54195FEB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81934F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4C467EB1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47773A38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os. Witkowice Nowe 53</w:t>
            </w:r>
          </w:p>
          <w:p w14:paraId="39734DF7" w14:textId="4401621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82C424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162.00 zł</w:t>
            </w:r>
          </w:p>
        </w:tc>
      </w:tr>
      <w:tr w:rsidR="00896BFC" w:rsidRPr="00BB547B" w14:paraId="79DC13FA" w14:textId="77777777" w:rsidTr="00AE09ED">
        <w:tc>
          <w:tcPr>
            <w:tcW w:w="1276" w:type="dxa"/>
            <w:shd w:val="clear" w:color="auto" w:fill="auto"/>
            <w:vAlign w:val="center"/>
          </w:tcPr>
          <w:p w14:paraId="5D3D0E67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5E6A93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65E471C0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07ECB2E3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os. Witkowice Nowe 53</w:t>
            </w:r>
          </w:p>
          <w:p w14:paraId="51D9F682" w14:textId="1E9763AB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D2AA4D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216.00 zł</w:t>
            </w:r>
          </w:p>
        </w:tc>
      </w:tr>
      <w:tr w:rsidR="00896BFC" w:rsidRPr="00BB547B" w14:paraId="3817B3C5" w14:textId="77777777" w:rsidTr="00AE09ED">
        <w:tc>
          <w:tcPr>
            <w:tcW w:w="1276" w:type="dxa"/>
            <w:shd w:val="clear" w:color="auto" w:fill="auto"/>
            <w:vAlign w:val="center"/>
          </w:tcPr>
          <w:p w14:paraId="0AF74D04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525B35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7ABBE78B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15AEB523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os. Witkowice Nowe 53</w:t>
            </w:r>
          </w:p>
          <w:p w14:paraId="0E3D82D6" w14:textId="6A67BA15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D114CC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216.00 zł</w:t>
            </w:r>
          </w:p>
        </w:tc>
      </w:tr>
      <w:tr w:rsidR="00896BFC" w:rsidRPr="00BB547B" w14:paraId="16C24188" w14:textId="77777777" w:rsidTr="00AE09ED">
        <w:tc>
          <w:tcPr>
            <w:tcW w:w="1276" w:type="dxa"/>
            <w:shd w:val="clear" w:color="auto" w:fill="auto"/>
            <w:vAlign w:val="center"/>
          </w:tcPr>
          <w:p w14:paraId="0058685C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A83217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3175663E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7FE02459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os. Witkowice Nowe 53</w:t>
            </w:r>
          </w:p>
          <w:p w14:paraId="6931885E" w14:textId="54DF63A4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49655C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432.00 zł</w:t>
            </w:r>
          </w:p>
        </w:tc>
      </w:tr>
      <w:tr w:rsidR="00896BFC" w:rsidRPr="00BB547B" w14:paraId="2D594F05" w14:textId="77777777" w:rsidTr="00AE09ED">
        <w:tc>
          <w:tcPr>
            <w:tcW w:w="1276" w:type="dxa"/>
            <w:shd w:val="clear" w:color="auto" w:fill="auto"/>
            <w:vAlign w:val="center"/>
          </w:tcPr>
          <w:p w14:paraId="3558C058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D7C3D1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7C985E35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7C631D13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os. Witkowice Nowe 53</w:t>
            </w:r>
          </w:p>
          <w:p w14:paraId="39D1D47F" w14:textId="015F4BA1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D1EC0C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432.00 zł</w:t>
            </w:r>
          </w:p>
        </w:tc>
      </w:tr>
      <w:tr w:rsidR="00896BFC" w:rsidRPr="00BB547B" w14:paraId="5C660C46" w14:textId="77777777" w:rsidTr="00AE09ED">
        <w:tc>
          <w:tcPr>
            <w:tcW w:w="1276" w:type="dxa"/>
            <w:shd w:val="clear" w:color="auto" w:fill="auto"/>
            <w:vAlign w:val="center"/>
          </w:tcPr>
          <w:p w14:paraId="5639314E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2569E8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4E919079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4160614D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os. Witkowice Nowe 53</w:t>
            </w:r>
          </w:p>
          <w:p w14:paraId="48A06A2C" w14:textId="29819DAB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15E7AF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162.00 zł</w:t>
            </w:r>
          </w:p>
        </w:tc>
      </w:tr>
      <w:tr w:rsidR="00896BFC" w:rsidRPr="00BB547B" w14:paraId="5524B906" w14:textId="77777777" w:rsidTr="00AE09ED">
        <w:tc>
          <w:tcPr>
            <w:tcW w:w="1276" w:type="dxa"/>
            <w:shd w:val="clear" w:color="auto" w:fill="auto"/>
            <w:vAlign w:val="center"/>
          </w:tcPr>
          <w:p w14:paraId="51F1C241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B615E0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33990D06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11956DEF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os. Witkowice Nowe 53</w:t>
            </w:r>
          </w:p>
          <w:p w14:paraId="7690AED3" w14:textId="2CA719A1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8FDD2C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162.00 zł</w:t>
            </w:r>
          </w:p>
        </w:tc>
      </w:tr>
      <w:tr w:rsidR="00896BFC" w:rsidRPr="00BB547B" w14:paraId="608F8F21" w14:textId="77777777" w:rsidTr="00AE09ED">
        <w:tc>
          <w:tcPr>
            <w:tcW w:w="1276" w:type="dxa"/>
            <w:shd w:val="clear" w:color="auto" w:fill="auto"/>
            <w:vAlign w:val="center"/>
          </w:tcPr>
          <w:p w14:paraId="7CDB056D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6C162A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55FBAD32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33303E7E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os. Witkowice Nowe 53</w:t>
            </w:r>
          </w:p>
          <w:p w14:paraId="5CACE25A" w14:textId="5CDA2DC1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746D3C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1 296.00 zł</w:t>
            </w:r>
          </w:p>
        </w:tc>
      </w:tr>
      <w:tr w:rsidR="00896BFC" w:rsidRPr="00BB547B" w14:paraId="4F4DD287" w14:textId="77777777" w:rsidTr="00AE09ED">
        <w:tc>
          <w:tcPr>
            <w:tcW w:w="1276" w:type="dxa"/>
            <w:shd w:val="clear" w:color="auto" w:fill="auto"/>
            <w:vAlign w:val="center"/>
          </w:tcPr>
          <w:p w14:paraId="7E72DA66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316D19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5C8917A5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125D01AA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os. Witkowice Nowe 53</w:t>
            </w:r>
          </w:p>
          <w:p w14:paraId="0F0BD15A" w14:textId="15159FBE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6B1D3F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162.00 zł</w:t>
            </w:r>
          </w:p>
        </w:tc>
      </w:tr>
      <w:tr w:rsidR="00896BFC" w:rsidRPr="00BB547B" w14:paraId="5C4EFA69" w14:textId="77777777" w:rsidTr="00AE09ED">
        <w:tc>
          <w:tcPr>
            <w:tcW w:w="1276" w:type="dxa"/>
            <w:shd w:val="clear" w:color="auto" w:fill="auto"/>
            <w:vAlign w:val="center"/>
          </w:tcPr>
          <w:p w14:paraId="77925A4F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9F7DAA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58ADB482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1AF2C522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os. Witkowice Nowe 53</w:t>
            </w:r>
          </w:p>
          <w:p w14:paraId="7A33CB96" w14:textId="6E815E06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162324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648.00 zł</w:t>
            </w:r>
          </w:p>
        </w:tc>
      </w:tr>
      <w:tr w:rsidR="00896BFC" w:rsidRPr="00BB547B" w14:paraId="7A7A6611" w14:textId="77777777" w:rsidTr="00AE09ED">
        <w:tc>
          <w:tcPr>
            <w:tcW w:w="1276" w:type="dxa"/>
            <w:shd w:val="clear" w:color="auto" w:fill="auto"/>
            <w:vAlign w:val="center"/>
          </w:tcPr>
          <w:p w14:paraId="5CE98248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37F2D4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7DDF5A5B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7C9A62BF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os. Witkowice Nowe 53</w:t>
            </w:r>
          </w:p>
          <w:p w14:paraId="17BFE1F4" w14:textId="49CB25CF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4C0577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432.00 zł</w:t>
            </w:r>
          </w:p>
        </w:tc>
      </w:tr>
      <w:tr w:rsidR="00896BFC" w:rsidRPr="00BB547B" w14:paraId="28A91B79" w14:textId="77777777" w:rsidTr="00AE09ED">
        <w:tc>
          <w:tcPr>
            <w:tcW w:w="1276" w:type="dxa"/>
            <w:shd w:val="clear" w:color="auto" w:fill="auto"/>
            <w:vAlign w:val="center"/>
          </w:tcPr>
          <w:p w14:paraId="44AA9116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8CDD05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14:paraId="1D5BEA92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6A42A86C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os. Witkowice Nowe 53</w:t>
            </w:r>
          </w:p>
          <w:p w14:paraId="35BD5D56" w14:textId="1A4418B8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B28BC7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216.00 zł</w:t>
            </w:r>
          </w:p>
        </w:tc>
      </w:tr>
      <w:tr w:rsidR="00896BFC" w:rsidRPr="00BB547B" w14:paraId="22A05879" w14:textId="77777777" w:rsidTr="00AE09ED">
        <w:tc>
          <w:tcPr>
            <w:tcW w:w="1276" w:type="dxa"/>
            <w:shd w:val="clear" w:color="auto" w:fill="auto"/>
            <w:vAlign w:val="center"/>
          </w:tcPr>
          <w:p w14:paraId="7A8FC40D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61116B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14:paraId="177BB2DC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7F895731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os. Witkowice Nowe 53</w:t>
            </w:r>
          </w:p>
          <w:p w14:paraId="15481BE9" w14:textId="52E2F89F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63682E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216.00 zł</w:t>
            </w:r>
          </w:p>
        </w:tc>
      </w:tr>
      <w:tr w:rsidR="00896BFC" w:rsidRPr="00BB547B" w14:paraId="542C755F" w14:textId="77777777" w:rsidTr="00AE09ED">
        <w:tc>
          <w:tcPr>
            <w:tcW w:w="1276" w:type="dxa"/>
            <w:shd w:val="clear" w:color="auto" w:fill="auto"/>
            <w:vAlign w:val="center"/>
          </w:tcPr>
          <w:p w14:paraId="7C6ED06D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3EE7D3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14:paraId="54D364BD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4CCC952E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os. Witkowice Nowe 53</w:t>
            </w:r>
          </w:p>
          <w:p w14:paraId="7E8029DC" w14:textId="5F83DC7A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D2D46F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648.00 zł</w:t>
            </w:r>
          </w:p>
        </w:tc>
      </w:tr>
      <w:tr w:rsidR="00896BFC" w:rsidRPr="00BB547B" w14:paraId="0198CBD2" w14:textId="77777777" w:rsidTr="00AE09ED">
        <w:tc>
          <w:tcPr>
            <w:tcW w:w="1276" w:type="dxa"/>
            <w:shd w:val="clear" w:color="auto" w:fill="auto"/>
            <w:vAlign w:val="center"/>
          </w:tcPr>
          <w:p w14:paraId="489FAF8D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1E9F99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6F44A6AE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37BB5520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os. Witkowice Nowe 53</w:t>
            </w:r>
          </w:p>
          <w:p w14:paraId="05B3D170" w14:textId="28BD867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7675F9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108.00 zł</w:t>
            </w:r>
          </w:p>
        </w:tc>
      </w:tr>
      <w:tr w:rsidR="00896BFC" w:rsidRPr="00BB547B" w14:paraId="7D936280" w14:textId="77777777" w:rsidTr="00AE09ED">
        <w:tc>
          <w:tcPr>
            <w:tcW w:w="1276" w:type="dxa"/>
            <w:shd w:val="clear" w:color="auto" w:fill="auto"/>
            <w:vAlign w:val="center"/>
          </w:tcPr>
          <w:p w14:paraId="5DCFDC27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3DAC19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14:paraId="5368D9DE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787AEE2A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os. Witkowice Nowe 53</w:t>
            </w:r>
          </w:p>
          <w:p w14:paraId="5499112E" w14:textId="1F0FBD44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34F478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540.00 zł</w:t>
            </w:r>
          </w:p>
        </w:tc>
      </w:tr>
      <w:tr w:rsidR="00896BFC" w:rsidRPr="00BB547B" w14:paraId="6F45B20A" w14:textId="77777777" w:rsidTr="00AE09ED">
        <w:tc>
          <w:tcPr>
            <w:tcW w:w="1276" w:type="dxa"/>
            <w:shd w:val="clear" w:color="auto" w:fill="auto"/>
            <w:vAlign w:val="center"/>
          </w:tcPr>
          <w:p w14:paraId="1A36D093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EC457C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14:paraId="67B70706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7395628B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os. Witkowice Nowe 53</w:t>
            </w:r>
          </w:p>
          <w:p w14:paraId="1A46EB66" w14:textId="44F267E1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C164D3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324.00 zł</w:t>
            </w:r>
          </w:p>
        </w:tc>
      </w:tr>
      <w:tr w:rsidR="00896BFC" w:rsidRPr="00BB547B" w14:paraId="27D6F08E" w14:textId="77777777" w:rsidTr="00AE09ED">
        <w:tc>
          <w:tcPr>
            <w:tcW w:w="1276" w:type="dxa"/>
            <w:shd w:val="clear" w:color="auto" w:fill="auto"/>
            <w:vAlign w:val="center"/>
          </w:tcPr>
          <w:p w14:paraId="5FCC1D18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851E7A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14:paraId="04950314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63A3CE63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os. Witkowice Nowe 53</w:t>
            </w:r>
          </w:p>
          <w:p w14:paraId="4D14DBF5" w14:textId="1E3187AE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472158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324.00 zł</w:t>
            </w:r>
          </w:p>
        </w:tc>
      </w:tr>
      <w:tr w:rsidR="00896BFC" w:rsidRPr="00BB547B" w14:paraId="72FDFF39" w14:textId="77777777" w:rsidTr="00AE09ED">
        <w:tc>
          <w:tcPr>
            <w:tcW w:w="1276" w:type="dxa"/>
            <w:shd w:val="clear" w:color="auto" w:fill="auto"/>
            <w:vAlign w:val="center"/>
          </w:tcPr>
          <w:p w14:paraId="7BD74B47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6FDEE1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14:paraId="1305DDA2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63144B1E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os. Witkowice Nowe 53</w:t>
            </w:r>
          </w:p>
          <w:p w14:paraId="597BA76D" w14:textId="1C92B1BD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D2F495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lastRenderedPageBreak/>
              <w:t>270.00 zł</w:t>
            </w:r>
          </w:p>
        </w:tc>
      </w:tr>
      <w:tr w:rsidR="00896BFC" w:rsidRPr="00BB547B" w14:paraId="2D04EF5E" w14:textId="77777777" w:rsidTr="00AE09ED">
        <w:tc>
          <w:tcPr>
            <w:tcW w:w="1276" w:type="dxa"/>
            <w:shd w:val="clear" w:color="auto" w:fill="auto"/>
            <w:vAlign w:val="center"/>
          </w:tcPr>
          <w:p w14:paraId="15351ABB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4F3680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3969" w:type="dxa"/>
            <w:shd w:val="clear" w:color="auto" w:fill="auto"/>
          </w:tcPr>
          <w:p w14:paraId="57BEDF5F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508C3719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os. Witkowice Nowe 53</w:t>
            </w:r>
          </w:p>
          <w:p w14:paraId="424C7AA9" w14:textId="2E2A900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0A8109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540.00 zł</w:t>
            </w:r>
          </w:p>
        </w:tc>
      </w:tr>
      <w:tr w:rsidR="00896BFC" w:rsidRPr="00BB547B" w14:paraId="0390F450" w14:textId="77777777" w:rsidTr="00AE09ED">
        <w:tc>
          <w:tcPr>
            <w:tcW w:w="1276" w:type="dxa"/>
            <w:shd w:val="clear" w:color="auto" w:fill="auto"/>
            <w:vAlign w:val="center"/>
          </w:tcPr>
          <w:p w14:paraId="315FAC5C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641CA4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21AB838A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ABJ-</w:t>
            </w: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Vision</w:t>
            </w:r>
            <w:proofErr w:type="spellEnd"/>
            <w:r w:rsidRPr="003371D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BE2154E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Główna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B5838D0" w14:textId="7777777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95-041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88577B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5 940.00 zł</w:t>
            </w:r>
          </w:p>
        </w:tc>
      </w:tr>
      <w:tr w:rsidR="00896BFC" w:rsidRPr="00BB547B" w14:paraId="4BADA7BF" w14:textId="77777777" w:rsidTr="00AE09ED">
        <w:tc>
          <w:tcPr>
            <w:tcW w:w="1276" w:type="dxa"/>
            <w:shd w:val="clear" w:color="auto" w:fill="auto"/>
            <w:vAlign w:val="center"/>
          </w:tcPr>
          <w:p w14:paraId="6AF94061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27C697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4BFA8AB6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Klaromed</w:t>
            </w:r>
            <w:proofErr w:type="spellEnd"/>
            <w:r w:rsidRPr="003371D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5A84BB2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Sobieskiego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123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46CD4DE" w14:textId="7777777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05-070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Sulejówek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2EFD06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2 343.60 zł</w:t>
            </w:r>
          </w:p>
        </w:tc>
      </w:tr>
      <w:tr w:rsidR="00896BFC" w:rsidRPr="00BB547B" w14:paraId="79CFF9FE" w14:textId="77777777" w:rsidTr="00AE09ED">
        <w:tc>
          <w:tcPr>
            <w:tcW w:w="1276" w:type="dxa"/>
            <w:shd w:val="clear" w:color="auto" w:fill="auto"/>
            <w:vAlign w:val="center"/>
          </w:tcPr>
          <w:p w14:paraId="600918AF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04EAA8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4FAB1D40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3371D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3371D1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728E0181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DCA939" w14:textId="7777777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54D72F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10 785.96 zł</w:t>
            </w:r>
          </w:p>
        </w:tc>
      </w:tr>
      <w:tr w:rsidR="00896BFC" w:rsidRPr="00BB547B" w14:paraId="15894796" w14:textId="77777777" w:rsidTr="00AE09ED">
        <w:tc>
          <w:tcPr>
            <w:tcW w:w="1276" w:type="dxa"/>
            <w:shd w:val="clear" w:color="auto" w:fill="auto"/>
            <w:vAlign w:val="center"/>
          </w:tcPr>
          <w:p w14:paraId="3AB66FE6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EF9051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18802B06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Medtronic</w:t>
            </w:r>
            <w:proofErr w:type="spellEnd"/>
            <w:r w:rsidRPr="003371D1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07FF567B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A5633B" w14:textId="7777777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DCB145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5 400.00 zł</w:t>
            </w:r>
          </w:p>
        </w:tc>
      </w:tr>
      <w:tr w:rsidR="00896BFC" w:rsidRPr="00BB547B" w14:paraId="06401A49" w14:textId="77777777" w:rsidTr="00AE09ED">
        <w:tc>
          <w:tcPr>
            <w:tcW w:w="1276" w:type="dxa"/>
            <w:shd w:val="clear" w:color="auto" w:fill="auto"/>
            <w:vAlign w:val="center"/>
          </w:tcPr>
          <w:p w14:paraId="4E8BFCB7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6ACD4C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7B52CE1F" w14:textId="4834E6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</w:t>
            </w:r>
            <w:r w:rsidRPr="003371D1">
              <w:rPr>
                <w:rFonts w:ascii="Arial" w:hAnsi="Arial" w:cs="Arial"/>
                <w:sz w:val="24"/>
                <w:szCs w:val="24"/>
              </w:rPr>
              <w:t xml:space="preserve">akład </w:t>
            </w:r>
            <w:r>
              <w:rPr>
                <w:rFonts w:ascii="Arial" w:hAnsi="Arial" w:cs="Arial"/>
                <w:sz w:val="24"/>
                <w:szCs w:val="24"/>
              </w:rPr>
              <w:t>N</w:t>
            </w:r>
            <w:r w:rsidRPr="003371D1">
              <w:rPr>
                <w:rFonts w:ascii="Arial" w:hAnsi="Arial" w:cs="Arial"/>
                <w:sz w:val="24"/>
                <w:szCs w:val="24"/>
              </w:rPr>
              <w:t xml:space="preserve">aprawczy 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3371D1">
              <w:rPr>
                <w:rFonts w:ascii="Arial" w:hAnsi="Arial" w:cs="Arial"/>
                <w:sz w:val="24"/>
                <w:szCs w:val="24"/>
              </w:rPr>
              <w:t xml:space="preserve">paratury </w:t>
            </w: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Pr="003371D1">
              <w:rPr>
                <w:rFonts w:ascii="Arial" w:hAnsi="Arial" w:cs="Arial"/>
                <w:sz w:val="24"/>
                <w:szCs w:val="24"/>
              </w:rPr>
              <w:t xml:space="preserve">edycznej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3371D1">
              <w:rPr>
                <w:rFonts w:ascii="Arial" w:hAnsi="Arial" w:cs="Arial"/>
                <w:sz w:val="24"/>
                <w:szCs w:val="24"/>
              </w:rPr>
              <w:t>olmed</w:t>
            </w:r>
            <w:proofErr w:type="spellEnd"/>
          </w:p>
          <w:p w14:paraId="32BA82A9" w14:textId="5B1E5D60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3371D1">
              <w:rPr>
                <w:rFonts w:ascii="Arial" w:hAnsi="Arial" w:cs="Arial"/>
                <w:sz w:val="24"/>
                <w:szCs w:val="24"/>
              </w:rPr>
              <w:t>obielska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9/74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334990" w14:textId="59D9539B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3371D1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99EDAF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1 944.00 zł</w:t>
            </w:r>
          </w:p>
        </w:tc>
      </w:tr>
      <w:tr w:rsidR="00896BFC" w:rsidRPr="00BB547B" w14:paraId="651710C8" w14:textId="77777777" w:rsidTr="00AE09ED">
        <w:tc>
          <w:tcPr>
            <w:tcW w:w="1276" w:type="dxa"/>
            <w:shd w:val="clear" w:color="auto" w:fill="auto"/>
            <w:vAlign w:val="center"/>
          </w:tcPr>
          <w:p w14:paraId="643D0F7A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879490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14:paraId="64E817FE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</w:t>
            </w:r>
            <w:r w:rsidRPr="003371D1">
              <w:rPr>
                <w:rFonts w:ascii="Arial" w:hAnsi="Arial" w:cs="Arial"/>
                <w:sz w:val="24"/>
                <w:szCs w:val="24"/>
              </w:rPr>
              <w:t xml:space="preserve">akład </w:t>
            </w:r>
            <w:r>
              <w:rPr>
                <w:rFonts w:ascii="Arial" w:hAnsi="Arial" w:cs="Arial"/>
                <w:sz w:val="24"/>
                <w:szCs w:val="24"/>
              </w:rPr>
              <w:t>N</w:t>
            </w:r>
            <w:r w:rsidRPr="003371D1">
              <w:rPr>
                <w:rFonts w:ascii="Arial" w:hAnsi="Arial" w:cs="Arial"/>
                <w:sz w:val="24"/>
                <w:szCs w:val="24"/>
              </w:rPr>
              <w:t xml:space="preserve">aprawczy 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3371D1">
              <w:rPr>
                <w:rFonts w:ascii="Arial" w:hAnsi="Arial" w:cs="Arial"/>
                <w:sz w:val="24"/>
                <w:szCs w:val="24"/>
              </w:rPr>
              <w:t xml:space="preserve">paratury </w:t>
            </w: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Pr="003371D1">
              <w:rPr>
                <w:rFonts w:ascii="Arial" w:hAnsi="Arial" w:cs="Arial"/>
                <w:sz w:val="24"/>
                <w:szCs w:val="24"/>
              </w:rPr>
              <w:t xml:space="preserve">edycznej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3371D1">
              <w:rPr>
                <w:rFonts w:ascii="Arial" w:hAnsi="Arial" w:cs="Arial"/>
                <w:sz w:val="24"/>
                <w:szCs w:val="24"/>
              </w:rPr>
              <w:t>olmed</w:t>
            </w:r>
            <w:proofErr w:type="spellEnd"/>
          </w:p>
          <w:p w14:paraId="36ED6170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3371D1">
              <w:rPr>
                <w:rFonts w:ascii="Arial" w:hAnsi="Arial" w:cs="Arial"/>
                <w:sz w:val="24"/>
                <w:szCs w:val="24"/>
              </w:rPr>
              <w:t>obielska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9/74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C3ABC7" w14:textId="4BBFCA52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3371D1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A1D939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1 080.00 zł</w:t>
            </w:r>
          </w:p>
        </w:tc>
      </w:tr>
      <w:tr w:rsidR="00896BFC" w:rsidRPr="00BB547B" w14:paraId="6E91249D" w14:textId="77777777" w:rsidTr="00AE09ED">
        <w:tc>
          <w:tcPr>
            <w:tcW w:w="1276" w:type="dxa"/>
            <w:shd w:val="clear" w:color="auto" w:fill="auto"/>
            <w:vAlign w:val="center"/>
          </w:tcPr>
          <w:p w14:paraId="40EBC7E2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601347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3969" w:type="dxa"/>
            <w:shd w:val="clear" w:color="auto" w:fill="auto"/>
          </w:tcPr>
          <w:p w14:paraId="0AA68A9D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</w:t>
            </w:r>
            <w:r w:rsidRPr="003371D1">
              <w:rPr>
                <w:rFonts w:ascii="Arial" w:hAnsi="Arial" w:cs="Arial"/>
                <w:sz w:val="24"/>
                <w:szCs w:val="24"/>
              </w:rPr>
              <w:t xml:space="preserve">akład </w:t>
            </w:r>
            <w:r>
              <w:rPr>
                <w:rFonts w:ascii="Arial" w:hAnsi="Arial" w:cs="Arial"/>
                <w:sz w:val="24"/>
                <w:szCs w:val="24"/>
              </w:rPr>
              <w:t>N</w:t>
            </w:r>
            <w:r w:rsidRPr="003371D1">
              <w:rPr>
                <w:rFonts w:ascii="Arial" w:hAnsi="Arial" w:cs="Arial"/>
                <w:sz w:val="24"/>
                <w:szCs w:val="24"/>
              </w:rPr>
              <w:t xml:space="preserve">aprawczy 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3371D1">
              <w:rPr>
                <w:rFonts w:ascii="Arial" w:hAnsi="Arial" w:cs="Arial"/>
                <w:sz w:val="24"/>
                <w:szCs w:val="24"/>
              </w:rPr>
              <w:t xml:space="preserve">paratury </w:t>
            </w: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Pr="003371D1">
              <w:rPr>
                <w:rFonts w:ascii="Arial" w:hAnsi="Arial" w:cs="Arial"/>
                <w:sz w:val="24"/>
                <w:szCs w:val="24"/>
              </w:rPr>
              <w:t xml:space="preserve">edycznej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3371D1">
              <w:rPr>
                <w:rFonts w:ascii="Arial" w:hAnsi="Arial" w:cs="Arial"/>
                <w:sz w:val="24"/>
                <w:szCs w:val="24"/>
              </w:rPr>
              <w:t>olmed</w:t>
            </w:r>
            <w:proofErr w:type="spellEnd"/>
          </w:p>
          <w:p w14:paraId="32205372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3371D1">
              <w:rPr>
                <w:rFonts w:ascii="Arial" w:hAnsi="Arial" w:cs="Arial"/>
                <w:sz w:val="24"/>
                <w:szCs w:val="24"/>
              </w:rPr>
              <w:t>obielska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9/74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F8DE96" w14:textId="1D2E0EEA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3371D1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7FF2C4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1 080.00 zł</w:t>
            </w:r>
          </w:p>
        </w:tc>
      </w:tr>
      <w:tr w:rsidR="00896BFC" w:rsidRPr="00BB547B" w14:paraId="6ED7E499" w14:textId="77777777" w:rsidTr="00AE09ED">
        <w:tc>
          <w:tcPr>
            <w:tcW w:w="1276" w:type="dxa"/>
            <w:shd w:val="clear" w:color="auto" w:fill="auto"/>
            <w:vAlign w:val="center"/>
          </w:tcPr>
          <w:p w14:paraId="51368BF4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A3DF4A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3969" w:type="dxa"/>
            <w:shd w:val="clear" w:color="auto" w:fill="auto"/>
          </w:tcPr>
          <w:p w14:paraId="0DB9F6F2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Media-MED Sp. z o.o.</w:t>
            </w:r>
          </w:p>
          <w:p w14:paraId="32436C52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Promienistych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F9F476D" w14:textId="7777777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31-481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83FEEE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1 845.00 zł</w:t>
            </w:r>
          </w:p>
        </w:tc>
      </w:tr>
      <w:tr w:rsidR="00896BFC" w:rsidRPr="00BB547B" w14:paraId="34403B51" w14:textId="77777777" w:rsidTr="00AE09ED">
        <w:tc>
          <w:tcPr>
            <w:tcW w:w="1276" w:type="dxa"/>
            <w:shd w:val="clear" w:color="auto" w:fill="auto"/>
            <w:vAlign w:val="center"/>
          </w:tcPr>
          <w:p w14:paraId="6B69B066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A12BC5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52190200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 xml:space="preserve">Karl </w:t>
            </w: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Storz</w:t>
            </w:r>
            <w:proofErr w:type="spellEnd"/>
            <w:r w:rsidRPr="003371D1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246EA73F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Hołubcowa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123/-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12EF48" w14:textId="7777777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02-854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727D5E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756.00 zł</w:t>
            </w:r>
          </w:p>
        </w:tc>
      </w:tr>
      <w:tr w:rsidR="00896BFC" w:rsidRPr="00BB547B" w14:paraId="65EE0F9C" w14:textId="77777777" w:rsidTr="00AE09ED">
        <w:tc>
          <w:tcPr>
            <w:tcW w:w="1276" w:type="dxa"/>
            <w:shd w:val="clear" w:color="auto" w:fill="auto"/>
            <w:vAlign w:val="center"/>
          </w:tcPr>
          <w:p w14:paraId="1F3066CC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E467D1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3B6F903F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 xml:space="preserve">Karl </w:t>
            </w: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Storz</w:t>
            </w:r>
            <w:proofErr w:type="spellEnd"/>
            <w:r w:rsidRPr="003371D1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41FD9A20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Hołubcowa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123/-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0EA447" w14:textId="7777777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02-854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C10BCB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3 240.00 zł</w:t>
            </w:r>
          </w:p>
        </w:tc>
      </w:tr>
      <w:tr w:rsidR="00896BFC" w:rsidRPr="00BB547B" w14:paraId="1B9E9ABA" w14:textId="77777777" w:rsidTr="00AE09ED">
        <w:tc>
          <w:tcPr>
            <w:tcW w:w="1276" w:type="dxa"/>
            <w:shd w:val="clear" w:color="auto" w:fill="auto"/>
            <w:vAlign w:val="center"/>
          </w:tcPr>
          <w:p w14:paraId="78D9BB99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FECAF3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0BCBB8B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Ultra-</w:t>
            </w: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3371D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373B996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lastRenderedPageBreak/>
              <w:t>Kossaka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A36D28" w14:textId="7777777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20-358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9F842D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lastRenderedPageBreak/>
              <w:t>16 567.20 zł</w:t>
            </w:r>
          </w:p>
        </w:tc>
      </w:tr>
      <w:tr w:rsidR="00896BFC" w:rsidRPr="00BB547B" w14:paraId="0CB71C5D" w14:textId="77777777" w:rsidTr="00AE09ED">
        <w:tc>
          <w:tcPr>
            <w:tcW w:w="1276" w:type="dxa"/>
            <w:shd w:val="clear" w:color="auto" w:fill="auto"/>
            <w:vAlign w:val="center"/>
          </w:tcPr>
          <w:p w14:paraId="2EA28619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FF2D39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7776A9C3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Ultra-</w:t>
            </w: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3371D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E5B97AD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Kossaka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D688D0" w14:textId="7777777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20-358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4B598B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842.40 zł</w:t>
            </w:r>
          </w:p>
        </w:tc>
      </w:tr>
      <w:tr w:rsidR="00896BFC" w:rsidRPr="00BB547B" w14:paraId="450CF9ED" w14:textId="77777777" w:rsidTr="00AE09ED">
        <w:tc>
          <w:tcPr>
            <w:tcW w:w="1276" w:type="dxa"/>
            <w:shd w:val="clear" w:color="auto" w:fill="auto"/>
            <w:vAlign w:val="center"/>
          </w:tcPr>
          <w:p w14:paraId="67C7E0B8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04D0E0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25CE2001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Ultra-</w:t>
            </w: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3371D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FAE9F4D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Kossaka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9223E1E" w14:textId="7777777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20-358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B5C32A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1 123.20 zł</w:t>
            </w:r>
          </w:p>
        </w:tc>
      </w:tr>
      <w:tr w:rsidR="00896BFC" w:rsidRPr="00BB547B" w14:paraId="1285FBB1" w14:textId="77777777" w:rsidTr="00AE09ED">
        <w:tc>
          <w:tcPr>
            <w:tcW w:w="1276" w:type="dxa"/>
            <w:shd w:val="clear" w:color="auto" w:fill="auto"/>
            <w:vAlign w:val="center"/>
          </w:tcPr>
          <w:p w14:paraId="1DDCC082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D1F2AD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69579A35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Ultra-</w:t>
            </w: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3371D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0C3C868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Kossaka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EC1FDD" w14:textId="7777777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20-358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8F3235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491.40 zł</w:t>
            </w:r>
          </w:p>
        </w:tc>
      </w:tr>
      <w:tr w:rsidR="00896BFC" w:rsidRPr="00BB547B" w14:paraId="66F321AE" w14:textId="77777777" w:rsidTr="00AE09ED">
        <w:tc>
          <w:tcPr>
            <w:tcW w:w="1276" w:type="dxa"/>
            <w:shd w:val="clear" w:color="auto" w:fill="auto"/>
            <w:vAlign w:val="center"/>
          </w:tcPr>
          <w:p w14:paraId="39156003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111B1A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1F4956EA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Ultra-</w:t>
            </w: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3371D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B9817C3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Kossaka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D47BFD" w14:textId="7777777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20-358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A5852F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842.40 zł</w:t>
            </w:r>
          </w:p>
        </w:tc>
      </w:tr>
      <w:tr w:rsidR="00896BFC" w:rsidRPr="00BB547B" w14:paraId="1DFE6E71" w14:textId="77777777" w:rsidTr="00AE09ED">
        <w:tc>
          <w:tcPr>
            <w:tcW w:w="1276" w:type="dxa"/>
            <w:shd w:val="clear" w:color="auto" w:fill="auto"/>
            <w:vAlign w:val="center"/>
          </w:tcPr>
          <w:p w14:paraId="1860069A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E9F51F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486D826C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Ultra-</w:t>
            </w: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3371D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C31531C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Kossaka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4E25E5" w14:textId="7777777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20-358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10C266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1 123.20 zł</w:t>
            </w:r>
          </w:p>
        </w:tc>
      </w:tr>
      <w:tr w:rsidR="00896BFC" w:rsidRPr="00BB547B" w14:paraId="307A7BD7" w14:textId="77777777" w:rsidTr="00AE09ED">
        <w:tc>
          <w:tcPr>
            <w:tcW w:w="1276" w:type="dxa"/>
            <w:shd w:val="clear" w:color="auto" w:fill="auto"/>
            <w:vAlign w:val="center"/>
          </w:tcPr>
          <w:p w14:paraId="44DF9F0C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E5671A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68B11ED1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Ultra-</w:t>
            </w: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3371D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DF837FA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Kossaka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6885BEB" w14:textId="7777777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20-358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3B2801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421.20 zł</w:t>
            </w:r>
          </w:p>
        </w:tc>
      </w:tr>
      <w:tr w:rsidR="00896BFC" w:rsidRPr="00BB547B" w14:paraId="34374190" w14:textId="77777777" w:rsidTr="00AE09ED">
        <w:tc>
          <w:tcPr>
            <w:tcW w:w="1276" w:type="dxa"/>
            <w:shd w:val="clear" w:color="auto" w:fill="auto"/>
            <w:vAlign w:val="center"/>
          </w:tcPr>
          <w:p w14:paraId="65EDB9E6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01A1BD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15A6D32A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Ultra-</w:t>
            </w: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3371D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BFF9D58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Kossaka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43FD74" w14:textId="7777777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20-358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35F25BB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421.20 zł</w:t>
            </w:r>
          </w:p>
        </w:tc>
      </w:tr>
      <w:tr w:rsidR="00896BFC" w:rsidRPr="00BB547B" w14:paraId="47F8C842" w14:textId="77777777" w:rsidTr="00AE09ED">
        <w:tc>
          <w:tcPr>
            <w:tcW w:w="1276" w:type="dxa"/>
            <w:shd w:val="clear" w:color="auto" w:fill="auto"/>
            <w:vAlign w:val="center"/>
          </w:tcPr>
          <w:p w14:paraId="46DB07DB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C92E87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500AE64E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Ultra-</w:t>
            </w: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3371D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D322271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Kossaka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60164E" w14:textId="7777777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20-358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446C3A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3 369.60 zł</w:t>
            </w:r>
          </w:p>
        </w:tc>
      </w:tr>
      <w:tr w:rsidR="00896BFC" w:rsidRPr="00BB547B" w14:paraId="13548E23" w14:textId="77777777" w:rsidTr="00AE09ED">
        <w:tc>
          <w:tcPr>
            <w:tcW w:w="1276" w:type="dxa"/>
            <w:shd w:val="clear" w:color="auto" w:fill="auto"/>
            <w:vAlign w:val="center"/>
          </w:tcPr>
          <w:p w14:paraId="2E2767FD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CD30D9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32D7C9CD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Ultra-</w:t>
            </w: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3371D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B659691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Kossaka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34DEB08" w14:textId="7777777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20-358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3E47C7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4 212.00 zł</w:t>
            </w:r>
          </w:p>
        </w:tc>
      </w:tr>
      <w:tr w:rsidR="00896BFC" w:rsidRPr="00BB547B" w14:paraId="7D9767E5" w14:textId="77777777" w:rsidTr="00AE09ED">
        <w:tc>
          <w:tcPr>
            <w:tcW w:w="1276" w:type="dxa"/>
            <w:shd w:val="clear" w:color="auto" w:fill="auto"/>
            <w:vAlign w:val="center"/>
          </w:tcPr>
          <w:p w14:paraId="2DDD9D79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EEECBF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4DFD214B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Ultra-</w:t>
            </w: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3371D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2F32626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Kossaka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50B227F" w14:textId="7777777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20-358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373FCC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1 404.00 zł</w:t>
            </w:r>
          </w:p>
        </w:tc>
      </w:tr>
      <w:tr w:rsidR="00896BFC" w:rsidRPr="00BB547B" w14:paraId="2900D6A4" w14:textId="77777777" w:rsidTr="00AE09ED">
        <w:tc>
          <w:tcPr>
            <w:tcW w:w="1276" w:type="dxa"/>
            <w:shd w:val="clear" w:color="auto" w:fill="auto"/>
            <w:vAlign w:val="center"/>
          </w:tcPr>
          <w:p w14:paraId="3479C6E2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CFAE55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405FD1BD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Ultra-</w:t>
            </w: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3371D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6FE17DA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Kossaka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E5D804" w14:textId="7777777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20-358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9CF8C8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351.00 zł</w:t>
            </w:r>
          </w:p>
        </w:tc>
      </w:tr>
      <w:tr w:rsidR="00896BFC" w:rsidRPr="00BB547B" w14:paraId="65F2EA67" w14:textId="77777777" w:rsidTr="00AE09ED">
        <w:tc>
          <w:tcPr>
            <w:tcW w:w="1276" w:type="dxa"/>
            <w:shd w:val="clear" w:color="auto" w:fill="auto"/>
            <w:vAlign w:val="center"/>
          </w:tcPr>
          <w:p w14:paraId="20371E15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89D08F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2B130259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Ultra-</w:t>
            </w: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3371D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34DE8AD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Kossaka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E3EE3E" w14:textId="7777777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20-358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379F9B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6 739.20 zł</w:t>
            </w:r>
          </w:p>
        </w:tc>
      </w:tr>
      <w:tr w:rsidR="00896BFC" w:rsidRPr="00BB547B" w14:paraId="2AFD26C3" w14:textId="77777777" w:rsidTr="00AE09ED">
        <w:tc>
          <w:tcPr>
            <w:tcW w:w="1276" w:type="dxa"/>
            <w:shd w:val="clear" w:color="auto" w:fill="auto"/>
            <w:vAlign w:val="center"/>
          </w:tcPr>
          <w:p w14:paraId="33175D3E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60D59D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77EFA373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Ultra-</w:t>
            </w: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3371D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F5E748E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Kossaka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AA3624" w14:textId="7777777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lastRenderedPageBreak/>
              <w:t>20-358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EBD2A8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lastRenderedPageBreak/>
              <w:t>1 404.00 zł</w:t>
            </w:r>
          </w:p>
        </w:tc>
      </w:tr>
      <w:tr w:rsidR="00896BFC" w:rsidRPr="00BB547B" w14:paraId="59096BCE" w14:textId="77777777" w:rsidTr="00AE09ED">
        <w:tc>
          <w:tcPr>
            <w:tcW w:w="1276" w:type="dxa"/>
            <w:shd w:val="clear" w:color="auto" w:fill="auto"/>
            <w:vAlign w:val="center"/>
          </w:tcPr>
          <w:p w14:paraId="4CC4D55D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3A3869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7292F600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Ultra-</w:t>
            </w: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3371D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AF44062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Kossaka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56B61C" w14:textId="7777777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20-358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952717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280.80 zł</w:t>
            </w:r>
          </w:p>
        </w:tc>
      </w:tr>
      <w:tr w:rsidR="00896BFC" w:rsidRPr="00BB547B" w14:paraId="1D30B646" w14:textId="77777777" w:rsidTr="00AE09ED">
        <w:tc>
          <w:tcPr>
            <w:tcW w:w="1276" w:type="dxa"/>
            <w:shd w:val="clear" w:color="auto" w:fill="auto"/>
            <w:vAlign w:val="center"/>
          </w:tcPr>
          <w:p w14:paraId="59799E7E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C22DC1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14:paraId="196200C2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Ultra-</w:t>
            </w: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3371D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FC3DC6E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Kossaka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7EC4C83" w14:textId="7777777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20-358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4034A7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982.80 zł</w:t>
            </w:r>
          </w:p>
        </w:tc>
      </w:tr>
      <w:tr w:rsidR="00896BFC" w:rsidRPr="00BB547B" w14:paraId="2F92EA0D" w14:textId="77777777" w:rsidTr="00AE09ED">
        <w:tc>
          <w:tcPr>
            <w:tcW w:w="1276" w:type="dxa"/>
            <w:shd w:val="clear" w:color="auto" w:fill="auto"/>
            <w:vAlign w:val="center"/>
          </w:tcPr>
          <w:p w14:paraId="70CD5978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EE39B9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14:paraId="1E291BB1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Ultra-</w:t>
            </w: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3371D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A181298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Kossaka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8E1B05" w14:textId="7777777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20-358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AF8BCB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982.80 zł</w:t>
            </w:r>
          </w:p>
        </w:tc>
      </w:tr>
      <w:tr w:rsidR="00896BFC" w:rsidRPr="00BB547B" w14:paraId="7257156A" w14:textId="77777777" w:rsidTr="00AE09ED">
        <w:tc>
          <w:tcPr>
            <w:tcW w:w="1276" w:type="dxa"/>
            <w:shd w:val="clear" w:color="auto" w:fill="auto"/>
            <w:vAlign w:val="center"/>
          </w:tcPr>
          <w:p w14:paraId="3229BF94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A755DA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14:paraId="5C9551CD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Ultra-</w:t>
            </w: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3371D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7701BDB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Kossaka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E9A076" w14:textId="7777777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20-358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BDAB07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2 808.00 zł</w:t>
            </w:r>
          </w:p>
        </w:tc>
      </w:tr>
      <w:tr w:rsidR="00896BFC" w:rsidRPr="00BB547B" w14:paraId="3E700A65" w14:textId="77777777" w:rsidTr="00AE09ED">
        <w:tc>
          <w:tcPr>
            <w:tcW w:w="1276" w:type="dxa"/>
            <w:shd w:val="clear" w:color="auto" w:fill="auto"/>
            <w:vAlign w:val="center"/>
          </w:tcPr>
          <w:p w14:paraId="11DD769A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1BA56B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3969" w:type="dxa"/>
            <w:shd w:val="clear" w:color="auto" w:fill="auto"/>
          </w:tcPr>
          <w:p w14:paraId="57A5F1E8" w14:textId="77777777" w:rsidR="00896BFC" w:rsidRPr="00986737" w:rsidRDefault="00896BFC" w:rsidP="00896BF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Ultra-</w:t>
            </w:r>
            <w:proofErr w:type="spellStart"/>
            <w:r w:rsidRPr="003371D1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3371D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43E2AD3" w14:textId="77777777" w:rsidR="00896BFC" w:rsidRPr="00986737" w:rsidRDefault="00896BFC" w:rsidP="00896BFC">
            <w:pPr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Kossaka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FD9674" w14:textId="77777777" w:rsidR="00896BFC" w:rsidRPr="00986737" w:rsidRDefault="00896BFC" w:rsidP="00896BF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20-358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1D1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81A3A7" w14:textId="77777777" w:rsidR="00896BFC" w:rsidRPr="00986737" w:rsidRDefault="00896BFC" w:rsidP="00896BF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71D1">
              <w:rPr>
                <w:rFonts w:ascii="Arial" w:hAnsi="Arial" w:cs="Arial"/>
                <w:sz w:val="24"/>
                <w:szCs w:val="24"/>
              </w:rPr>
              <w:t>702.00 zł</w:t>
            </w:r>
          </w:p>
        </w:tc>
      </w:tr>
    </w:tbl>
    <w:p w14:paraId="6B4B9E87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F0D9914" w14:textId="00FFC03C" w:rsidR="00C236D3" w:rsidRPr="00BB547B" w:rsidRDefault="003371D1" w:rsidP="00173B20">
      <w:pPr>
        <w:jc w:val="right"/>
        <w:rPr>
          <w:rFonts w:ascii="Arial" w:hAnsi="Arial" w:cs="Arial"/>
          <w:sz w:val="22"/>
          <w:szCs w:val="22"/>
        </w:rPr>
      </w:pPr>
      <w:r w:rsidRPr="003371D1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52A2D" w14:textId="77777777" w:rsidR="00164C70" w:rsidRDefault="00164C70">
      <w:r>
        <w:separator/>
      </w:r>
    </w:p>
  </w:endnote>
  <w:endnote w:type="continuationSeparator" w:id="0">
    <w:p w14:paraId="43E728CD" w14:textId="77777777" w:rsidR="00164C70" w:rsidRDefault="00164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D8E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43421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4AE13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EBF7C2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566E00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800C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F34429" w14:textId="77777777" w:rsidR="009F189D" w:rsidRDefault="009F189D">
    <w:pPr>
      <w:pStyle w:val="Stopka"/>
      <w:tabs>
        <w:tab w:val="clear" w:pos="4536"/>
      </w:tabs>
      <w:jc w:val="center"/>
    </w:pPr>
  </w:p>
  <w:p w14:paraId="5A8ABF9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3D452" w14:textId="77777777" w:rsidR="00164C70" w:rsidRDefault="00164C70">
      <w:r>
        <w:separator/>
      </w:r>
    </w:p>
  </w:footnote>
  <w:footnote w:type="continuationSeparator" w:id="0">
    <w:p w14:paraId="0326F2B0" w14:textId="77777777" w:rsidR="00164C70" w:rsidRDefault="00164C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1B4C8" w14:textId="77777777" w:rsidR="003371D1" w:rsidRDefault="003371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0AFBC" w14:textId="77777777" w:rsidR="003371D1" w:rsidRDefault="003371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F94E2" w14:textId="77777777" w:rsidR="003371D1" w:rsidRDefault="003371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4C70"/>
    <w:rsid w:val="00007727"/>
    <w:rsid w:val="00017720"/>
    <w:rsid w:val="00035488"/>
    <w:rsid w:val="000D7F25"/>
    <w:rsid w:val="000E00E5"/>
    <w:rsid w:val="000E5646"/>
    <w:rsid w:val="00164C70"/>
    <w:rsid w:val="00173B20"/>
    <w:rsid w:val="001C69FF"/>
    <w:rsid w:val="0023318D"/>
    <w:rsid w:val="003371D1"/>
    <w:rsid w:val="003D72FD"/>
    <w:rsid w:val="00423179"/>
    <w:rsid w:val="00490DC0"/>
    <w:rsid w:val="00493F8C"/>
    <w:rsid w:val="004C7E9B"/>
    <w:rsid w:val="005614F2"/>
    <w:rsid w:val="00577BC6"/>
    <w:rsid w:val="005A632E"/>
    <w:rsid w:val="005C2642"/>
    <w:rsid w:val="0069085C"/>
    <w:rsid w:val="006B27ED"/>
    <w:rsid w:val="00843263"/>
    <w:rsid w:val="00861E75"/>
    <w:rsid w:val="00896BFC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8270F5"/>
  <w15:chartTrackingRefBased/>
  <w15:docId w15:val="{359C2951-0B63-4C9F-863D-5CB5F8276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6</Pages>
  <Words>866</Words>
  <Characters>4181</Characters>
  <Application>Microsoft Office Word</Application>
  <DocSecurity>0</DocSecurity>
  <Lines>34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4</cp:revision>
  <dcterms:created xsi:type="dcterms:W3CDTF">2023-12-19T12:14:00Z</dcterms:created>
  <dcterms:modified xsi:type="dcterms:W3CDTF">2023-12-19T12:29:00Z</dcterms:modified>
</cp:coreProperties>
</file>