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E11D0" w14:textId="77777777" w:rsidR="00D665F5" w:rsidRDefault="001E1362" w:rsidP="00D665F5">
      <w:pPr>
        <w:spacing w:after="240"/>
        <w:jc w:val="right"/>
        <w:rPr>
          <w:sz w:val="22"/>
          <w:szCs w:val="22"/>
        </w:rPr>
      </w:pPr>
      <w:r w:rsidRPr="001E13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1362">
        <w:rPr>
          <w:sz w:val="22"/>
          <w:szCs w:val="22"/>
        </w:rPr>
        <w:t>2023-12-19</w:t>
      </w:r>
    </w:p>
    <w:p w14:paraId="6B8E2E5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953213" w14:textId="77777777" w:rsidR="001E1362" w:rsidRPr="001E1362" w:rsidRDefault="001E1362" w:rsidP="00577BC6">
      <w:pPr>
        <w:spacing w:after="40"/>
        <w:rPr>
          <w:b/>
          <w:bCs/>
          <w:sz w:val="22"/>
          <w:szCs w:val="22"/>
        </w:rPr>
      </w:pPr>
      <w:r w:rsidRPr="001E1362">
        <w:rPr>
          <w:b/>
          <w:bCs/>
          <w:sz w:val="22"/>
          <w:szCs w:val="22"/>
        </w:rPr>
        <w:t>Akademia Górniczo - Hutnicza</w:t>
      </w:r>
    </w:p>
    <w:p w14:paraId="1EAED4A7" w14:textId="77777777" w:rsidR="001E1362" w:rsidRPr="001E1362" w:rsidRDefault="001E1362" w:rsidP="00577BC6">
      <w:pPr>
        <w:spacing w:after="40"/>
        <w:rPr>
          <w:b/>
          <w:bCs/>
          <w:sz w:val="22"/>
          <w:szCs w:val="22"/>
        </w:rPr>
      </w:pPr>
      <w:r w:rsidRPr="001E1362">
        <w:rPr>
          <w:b/>
          <w:bCs/>
          <w:sz w:val="22"/>
          <w:szCs w:val="22"/>
        </w:rPr>
        <w:t>im. Stanisława Staszica w Krakowie</w:t>
      </w:r>
    </w:p>
    <w:p w14:paraId="3420C4AA" w14:textId="77777777" w:rsidR="00D665F5" w:rsidRPr="00D91931" w:rsidRDefault="001E1362" w:rsidP="00577BC6">
      <w:pPr>
        <w:spacing w:after="40"/>
        <w:rPr>
          <w:b/>
          <w:bCs/>
          <w:sz w:val="22"/>
          <w:szCs w:val="22"/>
        </w:rPr>
      </w:pPr>
      <w:r w:rsidRPr="001E1362">
        <w:rPr>
          <w:b/>
          <w:bCs/>
          <w:sz w:val="22"/>
          <w:szCs w:val="22"/>
        </w:rPr>
        <w:t>Dział Zamówień Publicznych</w:t>
      </w:r>
    </w:p>
    <w:p w14:paraId="682577DC" w14:textId="77777777" w:rsidR="00D665F5" w:rsidRPr="00BD5546" w:rsidRDefault="001E1362" w:rsidP="00D665F5">
      <w:pPr>
        <w:rPr>
          <w:sz w:val="22"/>
          <w:szCs w:val="22"/>
        </w:rPr>
      </w:pPr>
      <w:r w:rsidRPr="001E13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1362">
        <w:rPr>
          <w:sz w:val="22"/>
          <w:szCs w:val="22"/>
        </w:rPr>
        <w:t>30</w:t>
      </w:r>
    </w:p>
    <w:p w14:paraId="0074256B" w14:textId="77777777" w:rsidR="00D665F5" w:rsidRPr="00BD5546" w:rsidRDefault="001E1362" w:rsidP="00D665F5">
      <w:pPr>
        <w:rPr>
          <w:sz w:val="22"/>
          <w:szCs w:val="22"/>
        </w:rPr>
      </w:pPr>
      <w:r w:rsidRPr="001E13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1362">
        <w:rPr>
          <w:sz w:val="22"/>
          <w:szCs w:val="22"/>
        </w:rPr>
        <w:t>Kraków</w:t>
      </w:r>
    </w:p>
    <w:p w14:paraId="02CC1BF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1362" w:rsidRPr="001E1362">
        <w:rPr>
          <w:b/>
          <w:sz w:val="22"/>
          <w:szCs w:val="22"/>
        </w:rPr>
        <w:t>KC-zp.272-596/23</w:t>
      </w:r>
      <w:r w:rsidR="00A80738">
        <w:rPr>
          <w:sz w:val="24"/>
        </w:rPr>
        <w:tab/>
        <w:t xml:space="preserve"> </w:t>
      </w:r>
    </w:p>
    <w:p w14:paraId="6B599F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35F1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831C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E86B9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74F9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9DBF1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1362" w:rsidRPr="001E1362">
        <w:rPr>
          <w:sz w:val="22"/>
          <w:szCs w:val="22"/>
        </w:rPr>
        <w:t xml:space="preserve">Tryb podstawowy bez negocjacji - art. 275 pkt. 1 ustawy </w:t>
      </w:r>
      <w:proofErr w:type="spellStart"/>
      <w:r w:rsidR="001E1362" w:rsidRPr="001E136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B8EA16" w14:textId="77777777" w:rsidR="00A80738" w:rsidRPr="00577BC6" w:rsidRDefault="001E13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1362">
        <w:rPr>
          <w:b/>
          <w:sz w:val="22"/>
          <w:szCs w:val="22"/>
        </w:rPr>
        <w:t>Wykonanie wiaty śmietnikowej na terenie Miasteczka Studenckiego AGH w Krakowie KC-zp.272-596/23</w:t>
      </w:r>
    </w:p>
    <w:p w14:paraId="0BF93D30" w14:textId="600EA1C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536C87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536C87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AD233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1362" w:rsidRPr="001E1362">
        <w:rPr>
          <w:sz w:val="22"/>
          <w:szCs w:val="22"/>
        </w:rPr>
        <w:t>19/12/2023</w:t>
      </w:r>
      <w:r w:rsidR="00FF4AB1" w:rsidRPr="00577BC6">
        <w:rPr>
          <w:sz w:val="22"/>
          <w:szCs w:val="22"/>
        </w:rPr>
        <w:t xml:space="preserve"> o godz. </w:t>
      </w:r>
      <w:r w:rsidR="001E1362" w:rsidRPr="001E136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719151" w14:textId="77777777" w:rsidTr="003F57CD">
        <w:tc>
          <w:tcPr>
            <w:tcW w:w="993" w:type="dxa"/>
            <w:shd w:val="clear" w:color="auto" w:fill="auto"/>
            <w:vAlign w:val="center"/>
          </w:tcPr>
          <w:p w14:paraId="542BF6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ADB4B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A0A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1362" w:rsidRPr="00493F8C" w14:paraId="4973A727" w14:textId="77777777" w:rsidTr="00533ECB">
        <w:tc>
          <w:tcPr>
            <w:tcW w:w="993" w:type="dxa"/>
            <w:shd w:val="clear" w:color="auto" w:fill="auto"/>
            <w:vAlign w:val="center"/>
          </w:tcPr>
          <w:p w14:paraId="41E08879" w14:textId="77777777" w:rsidR="001E1362" w:rsidRPr="00490DC0" w:rsidRDefault="001E1362" w:rsidP="00533ECB">
            <w:pPr>
              <w:spacing w:before="120" w:after="120"/>
              <w:jc w:val="center"/>
            </w:pPr>
            <w:r w:rsidRPr="001E1362">
              <w:t>1</w:t>
            </w:r>
          </w:p>
        </w:tc>
        <w:tc>
          <w:tcPr>
            <w:tcW w:w="5244" w:type="dxa"/>
            <w:shd w:val="clear" w:color="auto" w:fill="auto"/>
          </w:tcPr>
          <w:p w14:paraId="5DE05EB3" w14:textId="118E9E3F" w:rsidR="001E1362" w:rsidRPr="00490DC0" w:rsidRDefault="001E1362" w:rsidP="00533ECB">
            <w:pPr>
              <w:spacing w:before="40"/>
            </w:pPr>
            <w:proofErr w:type="spellStart"/>
            <w:r w:rsidRPr="001E1362">
              <w:t>Przedsiebiorstwo</w:t>
            </w:r>
            <w:proofErr w:type="spellEnd"/>
            <w:r w:rsidRPr="001E1362">
              <w:t xml:space="preserve"> </w:t>
            </w:r>
            <w:r w:rsidR="00536C87">
              <w:t>H</w:t>
            </w:r>
            <w:r w:rsidRPr="001E1362">
              <w:t xml:space="preserve">andlowo </w:t>
            </w:r>
            <w:r w:rsidR="00536C87">
              <w:t>U</w:t>
            </w:r>
            <w:r w:rsidRPr="001E1362">
              <w:t xml:space="preserve">sługowe </w:t>
            </w:r>
            <w:proofErr w:type="spellStart"/>
            <w:r w:rsidR="00536C87">
              <w:t>B</w:t>
            </w:r>
            <w:r w:rsidRPr="001E1362">
              <w:t>etix</w:t>
            </w:r>
            <w:proofErr w:type="spellEnd"/>
            <w:r w:rsidRPr="001E1362">
              <w:t xml:space="preserve"> Krzysztof </w:t>
            </w:r>
            <w:r w:rsidR="00536C87">
              <w:t>L</w:t>
            </w:r>
            <w:r w:rsidRPr="001E1362">
              <w:t>alewicz</w:t>
            </w:r>
          </w:p>
          <w:p w14:paraId="039DE394" w14:textId="669AAEE1" w:rsidR="001E1362" w:rsidRPr="00490DC0" w:rsidRDefault="001E1362" w:rsidP="00533ECB">
            <w:proofErr w:type="spellStart"/>
            <w:r w:rsidRPr="001E1362">
              <w:t>Checinska</w:t>
            </w:r>
            <w:proofErr w:type="spellEnd"/>
            <w:r w:rsidRPr="00490DC0">
              <w:t xml:space="preserve"> </w:t>
            </w:r>
            <w:r w:rsidRPr="001E1362">
              <w:t>16</w:t>
            </w:r>
            <w:r w:rsidR="00536C87">
              <w:t>F</w:t>
            </w:r>
            <w:r w:rsidRPr="001E1362">
              <w:t>/13</w:t>
            </w:r>
            <w:r w:rsidRPr="00490DC0">
              <w:t xml:space="preserve"> </w:t>
            </w:r>
          </w:p>
          <w:p w14:paraId="5B30637B" w14:textId="77777777" w:rsidR="001E1362" w:rsidRPr="00490DC0" w:rsidRDefault="001E1362" w:rsidP="00533ECB">
            <w:pPr>
              <w:spacing w:after="40"/>
              <w:jc w:val="both"/>
            </w:pPr>
            <w:r w:rsidRPr="001E1362">
              <w:t>25-020</w:t>
            </w:r>
            <w:r w:rsidRPr="00490DC0">
              <w:t xml:space="preserve"> </w:t>
            </w:r>
            <w:r w:rsidRPr="001E136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540CB" w14:textId="77777777" w:rsidR="001E1362" w:rsidRPr="00490DC0" w:rsidRDefault="001E1362" w:rsidP="00533ECB">
            <w:pPr>
              <w:spacing w:before="120" w:after="120"/>
              <w:jc w:val="both"/>
            </w:pPr>
            <w:r w:rsidRPr="001E1362">
              <w:t>32 800.00 zł</w:t>
            </w:r>
          </w:p>
        </w:tc>
      </w:tr>
      <w:tr w:rsidR="001E1362" w:rsidRPr="00493F8C" w14:paraId="0B2F894C" w14:textId="77777777" w:rsidTr="00533ECB">
        <w:tc>
          <w:tcPr>
            <w:tcW w:w="993" w:type="dxa"/>
            <w:shd w:val="clear" w:color="auto" w:fill="auto"/>
            <w:vAlign w:val="center"/>
          </w:tcPr>
          <w:p w14:paraId="74E06339" w14:textId="77777777" w:rsidR="001E1362" w:rsidRPr="00490DC0" w:rsidRDefault="001E1362" w:rsidP="00533ECB">
            <w:pPr>
              <w:spacing w:before="120" w:after="120"/>
              <w:jc w:val="center"/>
            </w:pPr>
            <w:r w:rsidRPr="001E1362">
              <w:t>2</w:t>
            </w:r>
          </w:p>
        </w:tc>
        <w:tc>
          <w:tcPr>
            <w:tcW w:w="5244" w:type="dxa"/>
            <w:shd w:val="clear" w:color="auto" w:fill="auto"/>
          </w:tcPr>
          <w:p w14:paraId="5F4B7CAA" w14:textId="77777777" w:rsidR="001E1362" w:rsidRDefault="001E1362" w:rsidP="00533ECB">
            <w:pPr>
              <w:spacing w:before="40"/>
            </w:pPr>
            <w:r w:rsidRPr="001E1362">
              <w:t>FIRMA HANDLOWO USŁUGOWA DZIUNEK</w:t>
            </w:r>
          </w:p>
          <w:p w14:paraId="7CBDB96B" w14:textId="51FBF3EB" w:rsidR="00536C87" w:rsidRPr="00490DC0" w:rsidRDefault="00536C87" w:rsidP="00533ECB">
            <w:pPr>
              <w:spacing w:before="40"/>
            </w:pPr>
            <w:r>
              <w:t>EDWARD STAWIARSKI</w:t>
            </w:r>
          </w:p>
          <w:p w14:paraId="6DFA6271" w14:textId="77777777" w:rsidR="001E1362" w:rsidRPr="00490DC0" w:rsidRDefault="001E1362" w:rsidP="00533ECB">
            <w:r w:rsidRPr="001E1362">
              <w:t>PRZYSIETNICA</w:t>
            </w:r>
            <w:r w:rsidRPr="00490DC0">
              <w:t xml:space="preserve"> </w:t>
            </w:r>
            <w:r w:rsidRPr="001E1362">
              <w:t>17</w:t>
            </w:r>
            <w:r w:rsidRPr="00490DC0">
              <w:t xml:space="preserve"> </w:t>
            </w:r>
          </w:p>
          <w:p w14:paraId="399F7D57" w14:textId="77777777" w:rsidR="001E1362" w:rsidRPr="00490DC0" w:rsidRDefault="001E1362" w:rsidP="00533ECB">
            <w:pPr>
              <w:spacing w:after="40"/>
              <w:jc w:val="both"/>
            </w:pPr>
            <w:r w:rsidRPr="001E1362">
              <w:t>33-342</w:t>
            </w:r>
            <w:r w:rsidRPr="00490DC0">
              <w:t xml:space="preserve"> </w:t>
            </w:r>
            <w:r w:rsidRPr="001E1362">
              <w:t>BARCICE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848D9" w14:textId="77777777" w:rsidR="001E1362" w:rsidRPr="00490DC0" w:rsidRDefault="001E1362" w:rsidP="00533ECB">
            <w:pPr>
              <w:spacing w:before="120" w:after="120"/>
              <w:jc w:val="both"/>
            </w:pPr>
            <w:r w:rsidRPr="001E1362">
              <w:t>104 550.00 zł</w:t>
            </w:r>
          </w:p>
        </w:tc>
      </w:tr>
      <w:tr w:rsidR="001E1362" w:rsidRPr="00493F8C" w14:paraId="3C153473" w14:textId="77777777" w:rsidTr="00533ECB">
        <w:tc>
          <w:tcPr>
            <w:tcW w:w="993" w:type="dxa"/>
            <w:shd w:val="clear" w:color="auto" w:fill="auto"/>
            <w:vAlign w:val="center"/>
          </w:tcPr>
          <w:p w14:paraId="39B2E1A1" w14:textId="77777777" w:rsidR="001E1362" w:rsidRPr="00490DC0" w:rsidRDefault="001E1362" w:rsidP="00533ECB">
            <w:pPr>
              <w:spacing w:before="120" w:after="120"/>
              <w:jc w:val="center"/>
            </w:pPr>
            <w:r w:rsidRPr="001E1362">
              <w:t>3</w:t>
            </w:r>
          </w:p>
        </w:tc>
        <w:tc>
          <w:tcPr>
            <w:tcW w:w="5244" w:type="dxa"/>
            <w:shd w:val="clear" w:color="auto" w:fill="auto"/>
          </w:tcPr>
          <w:p w14:paraId="1E86C019" w14:textId="77777777" w:rsidR="001E1362" w:rsidRPr="00490DC0" w:rsidRDefault="001E1362" w:rsidP="00533ECB">
            <w:pPr>
              <w:spacing w:before="40"/>
            </w:pPr>
            <w:r w:rsidRPr="001E1362">
              <w:t xml:space="preserve">Global Serwis </w:t>
            </w:r>
            <w:proofErr w:type="spellStart"/>
            <w:r w:rsidRPr="001E1362">
              <w:t>Group</w:t>
            </w:r>
            <w:proofErr w:type="spellEnd"/>
            <w:r w:rsidRPr="001E1362">
              <w:t xml:space="preserve"> Łukasz Zdebski</w:t>
            </w:r>
          </w:p>
          <w:p w14:paraId="3284340F" w14:textId="3C46989C" w:rsidR="001E1362" w:rsidRPr="00490DC0" w:rsidRDefault="00536C87" w:rsidP="00533ECB">
            <w:r>
              <w:t>C</w:t>
            </w:r>
            <w:r w:rsidR="001E1362" w:rsidRPr="001E1362">
              <w:t xml:space="preserve">entrum </w:t>
            </w:r>
            <w:r>
              <w:t>D</w:t>
            </w:r>
            <w:r w:rsidR="001E1362" w:rsidRPr="00490DC0">
              <w:t xml:space="preserve"> </w:t>
            </w:r>
            <w:r w:rsidR="001E1362" w:rsidRPr="001E1362">
              <w:t>5/4</w:t>
            </w:r>
            <w:r w:rsidR="001E1362" w:rsidRPr="00490DC0">
              <w:t xml:space="preserve"> </w:t>
            </w:r>
          </w:p>
          <w:p w14:paraId="14CDE70A" w14:textId="0AA5587E" w:rsidR="001E1362" w:rsidRPr="00490DC0" w:rsidRDefault="001E1362" w:rsidP="00533ECB">
            <w:pPr>
              <w:spacing w:after="40"/>
              <w:jc w:val="both"/>
            </w:pPr>
            <w:r w:rsidRPr="001E1362">
              <w:t>31-933</w:t>
            </w:r>
            <w:r w:rsidRPr="00490DC0">
              <w:t xml:space="preserve"> </w:t>
            </w:r>
            <w:r w:rsidR="00536C87">
              <w:t>K</w:t>
            </w:r>
            <w:r w:rsidRPr="001E1362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517F7" w14:textId="77777777" w:rsidR="001E1362" w:rsidRPr="00490DC0" w:rsidRDefault="001E1362" w:rsidP="00533ECB">
            <w:pPr>
              <w:spacing w:before="120" w:after="120"/>
              <w:jc w:val="both"/>
            </w:pPr>
            <w:r w:rsidRPr="001E1362">
              <w:t>78 720.00 zł</w:t>
            </w:r>
          </w:p>
        </w:tc>
      </w:tr>
      <w:tr w:rsidR="001E1362" w:rsidRPr="00493F8C" w14:paraId="1240E603" w14:textId="77777777" w:rsidTr="00533ECB">
        <w:tc>
          <w:tcPr>
            <w:tcW w:w="993" w:type="dxa"/>
            <w:shd w:val="clear" w:color="auto" w:fill="auto"/>
            <w:vAlign w:val="center"/>
          </w:tcPr>
          <w:p w14:paraId="1489F1D4" w14:textId="77777777" w:rsidR="001E1362" w:rsidRPr="00490DC0" w:rsidRDefault="001E1362" w:rsidP="00533ECB">
            <w:pPr>
              <w:spacing w:before="120" w:after="120"/>
              <w:jc w:val="center"/>
            </w:pPr>
            <w:r w:rsidRPr="001E1362">
              <w:t>4</w:t>
            </w:r>
          </w:p>
        </w:tc>
        <w:tc>
          <w:tcPr>
            <w:tcW w:w="5244" w:type="dxa"/>
            <w:shd w:val="clear" w:color="auto" w:fill="auto"/>
          </w:tcPr>
          <w:p w14:paraId="0B0F0186" w14:textId="77777777" w:rsidR="001E1362" w:rsidRPr="00490DC0" w:rsidRDefault="001E1362" w:rsidP="00533ECB">
            <w:pPr>
              <w:spacing w:before="40"/>
            </w:pPr>
            <w:proofErr w:type="spellStart"/>
            <w:r w:rsidRPr="001E1362">
              <w:t>Stambud</w:t>
            </w:r>
            <w:proofErr w:type="spellEnd"/>
            <w:r w:rsidRPr="001E1362">
              <w:t xml:space="preserve"> Sp. z o.o.</w:t>
            </w:r>
          </w:p>
          <w:p w14:paraId="59BA2B4C" w14:textId="77777777" w:rsidR="001E1362" w:rsidRPr="00490DC0" w:rsidRDefault="001E1362" w:rsidP="00533ECB">
            <w:r w:rsidRPr="001E1362">
              <w:t>Św. Wojciecha</w:t>
            </w:r>
            <w:r w:rsidRPr="00490DC0">
              <w:t xml:space="preserve"> </w:t>
            </w:r>
            <w:r w:rsidRPr="001E1362">
              <w:t>89</w:t>
            </w:r>
            <w:r w:rsidRPr="00490DC0">
              <w:t xml:space="preserve"> </w:t>
            </w:r>
          </w:p>
          <w:p w14:paraId="561BF699" w14:textId="77777777" w:rsidR="001E1362" w:rsidRPr="00490DC0" w:rsidRDefault="001E1362" w:rsidP="00533ECB">
            <w:pPr>
              <w:spacing w:after="40"/>
              <w:jc w:val="both"/>
            </w:pPr>
            <w:r w:rsidRPr="001E1362">
              <w:t>32-085</w:t>
            </w:r>
            <w:r w:rsidRPr="00490DC0">
              <w:t xml:space="preserve"> </w:t>
            </w:r>
            <w:r w:rsidRPr="001E1362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02C51" w14:textId="77777777" w:rsidR="001E1362" w:rsidRPr="00490DC0" w:rsidRDefault="001E1362" w:rsidP="00533ECB">
            <w:pPr>
              <w:spacing w:before="120" w:after="120"/>
              <w:jc w:val="both"/>
            </w:pPr>
            <w:r w:rsidRPr="001E1362">
              <w:t>118 641.37 zł</w:t>
            </w:r>
          </w:p>
        </w:tc>
      </w:tr>
      <w:tr w:rsidR="001E1362" w:rsidRPr="00493F8C" w14:paraId="5F31B830" w14:textId="77777777" w:rsidTr="00533ECB">
        <w:tc>
          <w:tcPr>
            <w:tcW w:w="993" w:type="dxa"/>
            <w:shd w:val="clear" w:color="auto" w:fill="auto"/>
            <w:vAlign w:val="center"/>
          </w:tcPr>
          <w:p w14:paraId="5EC4B89C" w14:textId="77777777" w:rsidR="001E1362" w:rsidRPr="00490DC0" w:rsidRDefault="001E1362" w:rsidP="00533ECB">
            <w:pPr>
              <w:spacing w:before="120" w:after="120"/>
              <w:jc w:val="center"/>
            </w:pPr>
            <w:r w:rsidRPr="001E1362">
              <w:t>5</w:t>
            </w:r>
          </w:p>
        </w:tc>
        <w:tc>
          <w:tcPr>
            <w:tcW w:w="5244" w:type="dxa"/>
            <w:shd w:val="clear" w:color="auto" w:fill="auto"/>
          </w:tcPr>
          <w:p w14:paraId="3BEB295D" w14:textId="77777777" w:rsidR="001E1362" w:rsidRPr="00490DC0" w:rsidRDefault="001E1362" w:rsidP="00533ECB">
            <w:pPr>
              <w:spacing w:before="40"/>
            </w:pPr>
            <w:r w:rsidRPr="001E1362">
              <w:t xml:space="preserve">Firma Budowlana ,,SOPATA'' Zbigniew </w:t>
            </w:r>
            <w:proofErr w:type="spellStart"/>
            <w:r w:rsidRPr="001E1362">
              <w:t>Sopata</w:t>
            </w:r>
            <w:proofErr w:type="spellEnd"/>
          </w:p>
          <w:p w14:paraId="479EB5D1" w14:textId="77777777" w:rsidR="001E1362" w:rsidRPr="00490DC0" w:rsidRDefault="001E1362" w:rsidP="00533ECB">
            <w:r w:rsidRPr="001E1362">
              <w:t>Barcice</w:t>
            </w:r>
            <w:r w:rsidRPr="00490DC0">
              <w:t xml:space="preserve"> </w:t>
            </w:r>
            <w:r w:rsidRPr="001E1362">
              <w:t>149</w:t>
            </w:r>
            <w:r w:rsidRPr="00490DC0">
              <w:t xml:space="preserve"> </w:t>
            </w:r>
          </w:p>
          <w:p w14:paraId="2EB1F562" w14:textId="77777777" w:rsidR="001E1362" w:rsidRPr="00490DC0" w:rsidRDefault="001E1362" w:rsidP="00533ECB">
            <w:pPr>
              <w:spacing w:after="40"/>
              <w:jc w:val="both"/>
            </w:pPr>
            <w:r w:rsidRPr="001E1362">
              <w:t>33-342</w:t>
            </w:r>
            <w:r w:rsidRPr="00490DC0">
              <w:t xml:space="preserve"> </w:t>
            </w:r>
            <w:r w:rsidRPr="001E1362">
              <w:t>Barcice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1F7E00" w14:textId="77777777" w:rsidR="001E1362" w:rsidRPr="00490DC0" w:rsidRDefault="001E1362" w:rsidP="00533ECB">
            <w:pPr>
              <w:spacing w:before="120" w:after="120"/>
              <w:jc w:val="both"/>
            </w:pPr>
            <w:r w:rsidRPr="001E1362">
              <w:t>70 662.39 zł</w:t>
            </w:r>
          </w:p>
        </w:tc>
      </w:tr>
    </w:tbl>
    <w:p w14:paraId="117402C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A71AC" w14:textId="77777777" w:rsidR="009C33B9" w:rsidRDefault="009C33B9">
      <w:r>
        <w:separator/>
      </w:r>
    </w:p>
  </w:endnote>
  <w:endnote w:type="continuationSeparator" w:id="0">
    <w:p w14:paraId="07232D73" w14:textId="77777777" w:rsidR="009C33B9" w:rsidRDefault="009C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CD4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1903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948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50DF02">
        <v:line id="_x0000_s1025" style="position:absolute;left:0;text-align:left;z-index:251657728" from="-3.85pt,8.7pt" to="455.15pt,8.7pt"/>
      </w:pict>
    </w:r>
  </w:p>
  <w:p w14:paraId="264561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35B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D93829" w14:textId="77777777" w:rsidR="009F189D" w:rsidRDefault="009F189D">
    <w:pPr>
      <w:pStyle w:val="Stopka"/>
      <w:tabs>
        <w:tab w:val="clear" w:pos="4536"/>
      </w:tabs>
      <w:jc w:val="center"/>
    </w:pPr>
  </w:p>
  <w:p w14:paraId="764C39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BBE2D" w14:textId="77777777" w:rsidR="009C33B9" w:rsidRDefault="009C33B9">
      <w:r>
        <w:separator/>
      </w:r>
    </w:p>
  </w:footnote>
  <w:footnote w:type="continuationSeparator" w:id="0">
    <w:p w14:paraId="7B40BB09" w14:textId="77777777" w:rsidR="009C33B9" w:rsidRDefault="009C3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5907" w14:textId="77777777" w:rsidR="001E1362" w:rsidRDefault="001E1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BC52" w14:textId="77777777" w:rsidR="001E1362" w:rsidRDefault="001E13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84B67" w14:textId="77777777" w:rsidR="001E1362" w:rsidRDefault="001E1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3B9"/>
    <w:rsid w:val="00007727"/>
    <w:rsid w:val="00017720"/>
    <w:rsid w:val="00035488"/>
    <w:rsid w:val="000D7F25"/>
    <w:rsid w:val="000E00E5"/>
    <w:rsid w:val="001146A4"/>
    <w:rsid w:val="00173B20"/>
    <w:rsid w:val="001C69FF"/>
    <w:rsid w:val="001E1362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36C87"/>
    <w:rsid w:val="00577BC6"/>
    <w:rsid w:val="00601802"/>
    <w:rsid w:val="0069085C"/>
    <w:rsid w:val="0073323E"/>
    <w:rsid w:val="007965DC"/>
    <w:rsid w:val="00843263"/>
    <w:rsid w:val="00861E75"/>
    <w:rsid w:val="009C33B9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284FD"/>
  <w15:chartTrackingRefBased/>
  <w15:docId w15:val="{D3B8D9AF-AF7D-474F-8E36-1E9DBCAF3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182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2023-12-19T09:41:00Z</dcterms:created>
  <dcterms:modified xsi:type="dcterms:W3CDTF">2023-12-19T09:45:00Z</dcterms:modified>
</cp:coreProperties>
</file>