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DEE" w:rsidRDefault="00135DEE" w:rsidP="00135DEE">
      <w:pPr>
        <w:spacing w:before="480" w:after="0" w:line="254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35DEE" w:rsidRDefault="00135DEE" w:rsidP="00135DEE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35DEE" w:rsidRDefault="00135DEE" w:rsidP="00135DEE">
      <w:pPr>
        <w:spacing w:line="252" w:lineRule="auto"/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35DEE" w:rsidRDefault="00135DEE" w:rsidP="00135DEE">
      <w:pPr>
        <w:spacing w:after="0" w:line="25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35DEE" w:rsidRDefault="00135DEE" w:rsidP="00135DE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35DEE" w:rsidRDefault="00135DEE" w:rsidP="00135DEE">
      <w:pPr>
        <w:spacing w:line="252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35DEE" w:rsidRDefault="00135DEE" w:rsidP="00135DEE">
      <w:pPr>
        <w:spacing w:after="0" w:line="252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35DEE" w:rsidRDefault="00135DEE" w:rsidP="00135DE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35DEE" w:rsidRDefault="00135DEE" w:rsidP="00135DEE">
      <w:pPr>
        <w:spacing w:after="0" w:line="252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35DEE" w:rsidRDefault="00135DEE" w:rsidP="00135DEE">
      <w:pPr>
        <w:spacing w:line="252" w:lineRule="auto"/>
        <w:rPr>
          <w:rFonts w:ascii="Arial" w:hAnsi="Arial" w:cs="Arial"/>
        </w:rPr>
      </w:pPr>
    </w:p>
    <w:p w:rsidR="00135DEE" w:rsidRDefault="00135DEE" w:rsidP="00135DEE">
      <w:pPr>
        <w:spacing w:after="0" w:line="252" w:lineRule="auto"/>
        <w:rPr>
          <w:rFonts w:ascii="Arial" w:hAnsi="Arial" w:cs="Arial"/>
          <w:b/>
          <w:sz w:val="20"/>
          <w:szCs w:val="20"/>
        </w:rPr>
      </w:pPr>
    </w:p>
    <w:p w:rsidR="00135DEE" w:rsidRDefault="00135DEE" w:rsidP="00135DE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bookmarkStart w:id="0" w:name="_GoBack"/>
      <w:bookmarkEnd w:id="0"/>
    </w:p>
    <w:p w:rsidR="00135DEE" w:rsidRDefault="00135DEE" w:rsidP="00135DEE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35DEE" w:rsidRDefault="00135DEE" w:rsidP="00135DE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135DEE" w:rsidRDefault="00135DEE" w:rsidP="00135DEE">
      <w:pPr>
        <w:spacing w:after="24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</w:r>
      <w:r w:rsidRPr="00135DEE">
        <w:rPr>
          <w:rFonts w:ascii="Arial" w:hAnsi="Arial" w:cs="Arial"/>
        </w:rPr>
        <w:t xml:space="preserve">pn. </w:t>
      </w:r>
      <w:r w:rsidR="00206822" w:rsidRPr="00135DEE">
        <w:rPr>
          <w:rFonts w:ascii="Arial" w:hAnsi="Arial" w:cs="Arial"/>
          <w:b/>
        </w:rPr>
        <w:t>Dostawa mikroskopów kontrastowo - fazowych z obiektywem do jasnego pola - KC-zp.272-722/23</w:t>
      </w:r>
    </w:p>
    <w:p w:rsidR="00F90CD1" w:rsidRPr="00135DEE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135DEE">
        <w:rPr>
          <w:rFonts w:ascii="Arial" w:hAnsi="Arial" w:cs="Arial"/>
        </w:rPr>
        <w:t xml:space="preserve">prowadzonego przez </w:t>
      </w:r>
      <w:r w:rsidR="00206822" w:rsidRPr="00135DEE">
        <w:rPr>
          <w:rFonts w:ascii="Arial" w:hAnsi="Arial" w:cs="Arial"/>
          <w:b/>
        </w:rPr>
        <w:t>Akademia Górniczo - Hutnicza im. Stanisława Staszica w Krakowie</w:t>
      </w:r>
      <w:r w:rsidRPr="00135DEE">
        <w:rPr>
          <w:rFonts w:ascii="Arial" w:hAnsi="Arial" w:cs="Arial"/>
          <w:b/>
        </w:rPr>
        <w:t>,</w:t>
      </w:r>
      <w:r w:rsidR="002B2AD9" w:rsidRPr="00135DEE">
        <w:rPr>
          <w:rFonts w:ascii="Arial" w:hAnsi="Arial" w:cs="Arial"/>
        </w:rPr>
        <w:t xml:space="preserve"> </w:t>
      </w:r>
      <w:r w:rsidR="00E65685" w:rsidRPr="00135DEE">
        <w:rPr>
          <w:rFonts w:ascii="Arial" w:hAnsi="Arial" w:cs="Arial"/>
        </w:rPr>
        <w:t>oświa</w:t>
      </w:r>
      <w:r w:rsidR="00825A09" w:rsidRPr="00135DEE">
        <w:rPr>
          <w:rFonts w:ascii="Arial" w:hAnsi="Arial" w:cs="Arial"/>
        </w:rPr>
        <w:t>dczam</w:t>
      </w:r>
      <w:r w:rsidR="00E65685" w:rsidRPr="00135DEE">
        <w:rPr>
          <w:rFonts w:ascii="Arial" w:hAnsi="Arial" w:cs="Arial"/>
        </w:rPr>
        <w:t>,</w:t>
      </w:r>
      <w:r w:rsidR="002B2AD9" w:rsidRPr="00135DEE">
        <w:rPr>
          <w:rFonts w:ascii="Arial" w:hAnsi="Arial" w:cs="Arial"/>
        </w:rPr>
        <w:t xml:space="preserve"> co następuje:</w:t>
      </w:r>
    </w:p>
    <w:p w:rsidR="00135DEE" w:rsidRDefault="00135DEE" w:rsidP="00135DEE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35DEE" w:rsidRDefault="00135DEE" w:rsidP="00135DEE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135DEE" w:rsidRDefault="00135DEE" w:rsidP="00135DEE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135DEE" w:rsidRDefault="00135DEE" w:rsidP="00135DE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135DEE" w:rsidRDefault="00135DEE" w:rsidP="00135DE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135DEE" w:rsidRDefault="00135DEE" w:rsidP="00135DE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4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135DEE" w:rsidRDefault="00135DEE" w:rsidP="00135DE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35DEE" w:rsidRDefault="00135DEE" w:rsidP="00135DE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135DEE" w:rsidRDefault="00135DEE" w:rsidP="00135DE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135DEE" w:rsidRDefault="00135DEE" w:rsidP="00135DE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35DEE" w:rsidRDefault="00135DEE" w:rsidP="00135DE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135DEE" w:rsidRDefault="00135DEE" w:rsidP="00135DE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135DEE" w:rsidRDefault="00135DEE" w:rsidP="00135DE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35DEE" w:rsidRDefault="00135DEE" w:rsidP="00135DEE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35DEE" w:rsidRDefault="00135DEE" w:rsidP="00135DEE">
      <w:pPr>
        <w:spacing w:after="0" w:line="360" w:lineRule="auto"/>
        <w:jc w:val="both"/>
        <w:rPr>
          <w:rFonts w:ascii="Arial" w:hAnsi="Arial" w:cs="Arial"/>
          <w:b/>
        </w:rPr>
      </w:pPr>
    </w:p>
    <w:p w:rsidR="00135DEE" w:rsidRDefault="00135DEE" w:rsidP="00135DE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35DEE" w:rsidRDefault="00135DEE" w:rsidP="00135DE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35DEE" w:rsidRDefault="00135DEE" w:rsidP="00135DEE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135DEE" w:rsidRDefault="00135DEE" w:rsidP="00135DE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135DEE" w:rsidRDefault="00135DEE" w:rsidP="00135DE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CRBR)</w:t>
      </w:r>
    </w:p>
    <w:p w:rsidR="00135DEE" w:rsidRDefault="00135DEE" w:rsidP="00135D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135DEE" w:rsidRDefault="00135DEE" w:rsidP="00135DE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F05" w:rsidRDefault="006E0F05" w:rsidP="0038231F">
      <w:pPr>
        <w:spacing w:after="0" w:line="240" w:lineRule="auto"/>
      </w:pPr>
      <w:r>
        <w:separator/>
      </w:r>
    </w:p>
  </w:endnote>
  <w:endnote w:type="continuationSeparator" w:id="0">
    <w:p w:rsidR="006E0F05" w:rsidRDefault="006E0F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22" w:rsidRDefault="00206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22" w:rsidRDefault="002068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F05" w:rsidRDefault="006E0F05" w:rsidP="0038231F">
      <w:pPr>
        <w:spacing w:after="0" w:line="240" w:lineRule="auto"/>
      </w:pPr>
      <w:r>
        <w:separator/>
      </w:r>
    </w:p>
  </w:footnote>
  <w:footnote w:type="continuationSeparator" w:id="0">
    <w:p w:rsidR="006E0F05" w:rsidRDefault="006E0F05" w:rsidP="0038231F">
      <w:pPr>
        <w:spacing w:after="0" w:line="240" w:lineRule="auto"/>
      </w:pPr>
      <w:r>
        <w:continuationSeparator/>
      </w:r>
    </w:p>
  </w:footnote>
  <w:footnote w:id="1">
    <w:p w:rsidR="00135DEE" w:rsidRDefault="00135DEE" w:rsidP="00135DE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35DEE" w:rsidRDefault="00135DEE" w:rsidP="00135DEE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35DEE" w:rsidRDefault="00135DEE" w:rsidP="00135DEE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135DEE" w:rsidRDefault="00135DEE" w:rsidP="00135DEE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35DEE" w:rsidRDefault="00135DEE" w:rsidP="00135DE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35DEE" w:rsidRDefault="00135DEE" w:rsidP="00135DE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35DEE" w:rsidRDefault="00135DEE" w:rsidP="00135DE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35DEE" w:rsidRDefault="00135DEE" w:rsidP="00135DE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35DEE" w:rsidRPr="00135DEE" w:rsidRDefault="00135DEE" w:rsidP="00135DE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22" w:rsidRDefault="00206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22" w:rsidRDefault="00206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22" w:rsidRDefault="00206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F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5DEE"/>
    <w:rsid w:val="00160A7A"/>
    <w:rsid w:val="001902D2"/>
    <w:rsid w:val="001C6945"/>
    <w:rsid w:val="001F027E"/>
    <w:rsid w:val="00203A40"/>
    <w:rsid w:val="00206822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0F05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5A1012-6FF3-483C-AA51-6290BA81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3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6B510-344B-4535-A795-28597E471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2023-12-05T11:50:00Z</dcterms:created>
  <dcterms:modified xsi:type="dcterms:W3CDTF">2023-12-05T11:53:00Z</dcterms:modified>
</cp:coreProperties>
</file>