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34706" w:rsidRPr="003336A1" w:rsidRDefault="00834706" w:rsidP="0083470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NAZWA WYKONAWCY:……………………………………………………………………..</w:t>
      </w:r>
    </w:p>
    <w:p w:rsidR="00834706" w:rsidRPr="003336A1" w:rsidRDefault="00834706" w:rsidP="0083470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834706" w:rsidRPr="003336A1" w:rsidRDefault="00834706" w:rsidP="0083470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ADRES:………………………………………………………………………………………….</w:t>
      </w:r>
    </w:p>
    <w:p w:rsidR="00834706" w:rsidRPr="003336A1" w:rsidRDefault="00834706" w:rsidP="0083470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834706" w:rsidRPr="003336A1" w:rsidRDefault="00834706" w:rsidP="0083470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TEL.………………………………………………………………………………………………</w:t>
      </w:r>
    </w:p>
    <w:p w:rsidR="00834706" w:rsidRPr="003336A1" w:rsidRDefault="00834706" w:rsidP="0083470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FAX ……………………………………………………………………………………………..</w:t>
      </w:r>
    </w:p>
    <w:p w:rsidR="00834706" w:rsidRPr="003336A1" w:rsidRDefault="00834706" w:rsidP="0083470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E-MAIL…………………………………………………………………………………………..</w:t>
      </w:r>
    </w:p>
    <w:p w:rsidR="00834706" w:rsidRPr="003336A1" w:rsidRDefault="00834706" w:rsidP="0083470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NIP…………………………………. REGON:……………………………………………….....</w:t>
      </w:r>
    </w:p>
    <w:p w:rsidR="00834706" w:rsidRPr="003336A1" w:rsidRDefault="00834706" w:rsidP="00834706">
      <w:pPr>
        <w:tabs>
          <w:tab w:val="right" w:pos="9000"/>
        </w:tabs>
        <w:spacing w:line="360" w:lineRule="auto"/>
        <w:rPr>
          <w:sz w:val="22"/>
        </w:rPr>
      </w:pPr>
      <w:r w:rsidRPr="003336A1">
        <w:rPr>
          <w:sz w:val="22"/>
          <w:szCs w:val="22"/>
        </w:rPr>
        <w:t>BANK/ NR KONTA …………………………………………………………………………….</w:t>
      </w:r>
    </w:p>
    <w:p w:rsidR="00834706" w:rsidRPr="003336A1" w:rsidRDefault="00834706" w:rsidP="00834706">
      <w:pPr>
        <w:spacing w:line="360" w:lineRule="auto"/>
      </w:pPr>
      <w:r w:rsidRPr="003336A1">
        <w:t>Do: Nazwa i siedziba Zamawiającego:</w:t>
      </w:r>
    </w:p>
    <w:p w:rsidR="00834706" w:rsidRPr="003336A1" w:rsidRDefault="00834706" w:rsidP="00834706">
      <w:pPr>
        <w:ind w:right="-110"/>
        <w:rPr>
          <w:b/>
        </w:rPr>
      </w:pPr>
      <w:r w:rsidRPr="003336A1">
        <w:rPr>
          <w:b/>
        </w:rPr>
        <w:t>Akademia Górniczo - Hutnicza</w:t>
      </w:r>
    </w:p>
    <w:p w:rsidR="00834706" w:rsidRPr="003336A1" w:rsidRDefault="00834706" w:rsidP="00834706">
      <w:pPr>
        <w:ind w:right="-110"/>
        <w:rPr>
          <w:b/>
        </w:rPr>
      </w:pPr>
      <w:r w:rsidRPr="003336A1">
        <w:rPr>
          <w:b/>
        </w:rPr>
        <w:t>im. Stanisława Staszica w Krakowie</w:t>
      </w:r>
    </w:p>
    <w:p w:rsidR="00834706" w:rsidRPr="003336A1" w:rsidRDefault="00834706" w:rsidP="00834706">
      <w:pPr>
        <w:ind w:right="-110"/>
        <w:rPr>
          <w:b/>
        </w:rPr>
      </w:pPr>
      <w:r w:rsidRPr="003336A1">
        <w:rPr>
          <w:b/>
        </w:rPr>
        <w:t xml:space="preserve">Dział Zamówień Publicznych  </w:t>
      </w:r>
    </w:p>
    <w:p w:rsidR="00834706" w:rsidRPr="003336A1" w:rsidRDefault="00834706" w:rsidP="00834706">
      <w:pPr>
        <w:ind w:right="-110"/>
        <w:rPr>
          <w:b/>
        </w:rPr>
      </w:pPr>
      <w:r w:rsidRPr="003336A1">
        <w:rPr>
          <w:b/>
        </w:rPr>
        <w:t xml:space="preserve">Al. Mickiewicza 30 </w:t>
      </w:r>
    </w:p>
    <w:p w:rsidR="00834706" w:rsidRPr="003336A1" w:rsidRDefault="00834706" w:rsidP="00834706">
      <w:pPr>
        <w:rPr>
          <w:b/>
        </w:rPr>
      </w:pPr>
      <w:r w:rsidRPr="003336A1"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35B6D" w:rsidRPr="00835B6D">
        <w:rPr>
          <w:b/>
        </w:rPr>
        <w:t>Dostawa mikroskopów kontr</w:t>
      </w:r>
      <w:r w:rsidR="00834706">
        <w:rPr>
          <w:b/>
        </w:rPr>
        <w:t>a</w:t>
      </w:r>
      <w:r w:rsidR="00835B6D" w:rsidRPr="00835B6D">
        <w:rPr>
          <w:b/>
        </w:rPr>
        <w:t>stowo - fazowych z obiektywem do jasnego pola - KC-zp.272-722/23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34706" w:rsidTr="0083470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4706" w:rsidRDefault="008347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producenta,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:rsidR="00834706" w:rsidRDefault="008347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834706" w:rsidRDefault="008347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34706" w:rsidTr="0083470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4706" w:rsidRDefault="008347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34706" w:rsidTr="0083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706" w:rsidRDefault="0083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706" w:rsidRDefault="00834706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 xml:space="preserve">Mikroskop </w:t>
            </w:r>
            <w:proofErr w:type="spellStart"/>
            <w:r>
              <w:rPr>
                <w:b/>
                <w:bCs/>
                <w:sz w:val="22"/>
                <w:szCs w:val="22"/>
                <w:lang w:eastAsia="zh-CN"/>
              </w:rPr>
              <w:t>trinokularowy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06" w:rsidRDefault="0083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706" w:rsidRDefault="0083470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06" w:rsidRDefault="0083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06" w:rsidRDefault="0083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4706" w:rsidRDefault="0083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4706" w:rsidRDefault="00834706">
            <w:pPr>
              <w:ind w:right="425"/>
              <w:rPr>
                <w:sz w:val="22"/>
                <w:szCs w:val="22"/>
              </w:rPr>
            </w:pPr>
          </w:p>
        </w:tc>
      </w:tr>
      <w:tr w:rsidR="00834706" w:rsidTr="0083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34706" w:rsidRDefault="0083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06" w:rsidRDefault="00834706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Mikroskop binokularowy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06" w:rsidRDefault="0083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06" w:rsidRDefault="0083470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06" w:rsidRDefault="0083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06" w:rsidRDefault="0083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4706" w:rsidRDefault="0083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4706" w:rsidRDefault="00834706">
            <w:pPr>
              <w:ind w:right="425"/>
              <w:rPr>
                <w:sz w:val="22"/>
                <w:szCs w:val="22"/>
              </w:rPr>
            </w:pPr>
          </w:p>
        </w:tc>
      </w:tr>
      <w:tr w:rsidR="00834706" w:rsidTr="00834706">
        <w:trPr>
          <w:trHeight w:val="49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34706" w:rsidRDefault="00834706">
            <w:pPr>
              <w:ind w:right="425"/>
              <w:rPr>
                <w:sz w:val="22"/>
                <w:szCs w:val="22"/>
              </w:rPr>
            </w:pPr>
          </w:p>
          <w:p w:rsidR="00834706" w:rsidRDefault="0083470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06" w:rsidRDefault="0083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4706" w:rsidRDefault="0083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4706" w:rsidRDefault="00834706">
            <w:pPr>
              <w:ind w:right="425"/>
              <w:rPr>
                <w:sz w:val="22"/>
                <w:szCs w:val="22"/>
              </w:rPr>
            </w:pPr>
          </w:p>
        </w:tc>
      </w:tr>
      <w:tr w:rsidR="00834706" w:rsidTr="0083470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706" w:rsidRDefault="008347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:rsidR="00834706" w:rsidRDefault="00834706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06" w:rsidRDefault="0083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4706" w:rsidRDefault="0083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4706" w:rsidRDefault="00834706">
            <w:pPr>
              <w:ind w:right="425"/>
              <w:rPr>
                <w:sz w:val="22"/>
                <w:szCs w:val="22"/>
              </w:rPr>
            </w:pPr>
          </w:p>
        </w:tc>
      </w:tr>
    </w:tbl>
    <w:p w:rsidR="00834706" w:rsidRDefault="00834706" w:rsidP="008D2AB8">
      <w:pPr>
        <w:widowControl w:val="0"/>
        <w:spacing w:line="264" w:lineRule="auto"/>
        <w:ind w:right="1"/>
        <w:rPr>
          <w:b/>
        </w:rPr>
      </w:pPr>
    </w:p>
    <w:p w:rsidR="00834706" w:rsidRDefault="00834706" w:rsidP="008D2AB8">
      <w:pPr>
        <w:widowControl w:val="0"/>
        <w:spacing w:line="264" w:lineRule="auto"/>
        <w:ind w:right="1"/>
        <w:rPr>
          <w:b/>
        </w:rPr>
      </w:pPr>
    </w:p>
    <w:p w:rsidR="00834706" w:rsidRDefault="00834706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834706">
        <w:t xml:space="preserve"> dni od daty podpisania umowy (</w:t>
      </w:r>
      <w:r w:rsidRPr="0022732C">
        <w:rPr>
          <w:i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834706" w:rsidRDefault="00834706" w:rsidP="00834706">
      <w:pPr>
        <w:widowControl w:val="0"/>
        <w:ind w:right="1"/>
        <w:jc w:val="both"/>
        <w:rPr>
          <w:bCs/>
          <w:i/>
          <w:sz w:val="22"/>
          <w:szCs w:val="22"/>
        </w:rPr>
      </w:pPr>
      <w:bookmarkStart w:id="0" w:name="_Hlk146894141"/>
      <w:r>
        <w:rPr>
          <w:bCs/>
          <w:i/>
          <w:sz w:val="22"/>
          <w:szCs w:val="22"/>
        </w:rPr>
        <w:t>W przypadku nie podania okresu gwarancji, Zamawiający przyjmie minimalny okres gwarancji.</w:t>
      </w:r>
      <w:bookmarkEnd w:id="0"/>
    </w:p>
    <w:p w:rsidR="00834706" w:rsidRDefault="00834706" w:rsidP="00834706">
      <w:pPr>
        <w:widowControl w:val="0"/>
        <w:spacing w:line="360" w:lineRule="auto"/>
        <w:ind w:right="1"/>
        <w:jc w:val="both"/>
        <w:rPr>
          <w:b/>
          <w:sz w:val="22"/>
        </w:rPr>
      </w:pPr>
    </w:p>
    <w:p w:rsidR="00834706" w:rsidRDefault="00834706" w:rsidP="00834706">
      <w:pPr>
        <w:widowControl w:val="0"/>
        <w:spacing w:line="360" w:lineRule="auto"/>
        <w:ind w:right="1"/>
        <w:jc w:val="both"/>
        <w:rPr>
          <w:b/>
        </w:rPr>
      </w:pPr>
      <w:r w:rsidRPr="00834706">
        <w:rPr>
          <w:b/>
          <w:sz w:val="22"/>
        </w:rPr>
        <w:t>Zapewnienie pomocy aplikacyjnej</w:t>
      </w:r>
      <w:r>
        <w:rPr>
          <w:sz w:val="22"/>
        </w:rPr>
        <w:t xml:space="preserve"> TAK/NIE*</w:t>
      </w:r>
      <w:r>
        <w:t>(</w:t>
      </w:r>
      <w:r w:rsidRPr="0022732C">
        <w:rPr>
          <w:i/>
          <w:highlight w:val="yellow"/>
        </w:rPr>
        <w:t>kryterium oceny ofert)</w:t>
      </w:r>
    </w:p>
    <w:p w:rsidR="00834706" w:rsidRDefault="00834706" w:rsidP="008D2AB8">
      <w:pPr>
        <w:tabs>
          <w:tab w:val="left" w:pos="426"/>
        </w:tabs>
        <w:spacing w:after="120"/>
        <w:jc w:val="both"/>
        <w:rPr>
          <w:sz w:val="22"/>
        </w:rPr>
      </w:pPr>
      <w:r>
        <w:rPr>
          <w:sz w:val="22"/>
        </w:rPr>
        <w:t>*niewłaściwe skreślić</w:t>
      </w:r>
    </w:p>
    <w:p w:rsidR="00834706" w:rsidRDefault="00834706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34706" w:rsidRDefault="00834706" w:rsidP="00834706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>
        <w:rPr>
          <w:sz w:val="22"/>
        </w:rPr>
        <w:t xml:space="preserve">Termin płatności: </w:t>
      </w:r>
      <w:r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834706" w:rsidRDefault="00834706" w:rsidP="0083470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:rsidR="00834706" w:rsidRDefault="00834706" w:rsidP="0083470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834706" w:rsidRDefault="00834706" w:rsidP="0083470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834706" w:rsidRPr="00834706" w:rsidRDefault="00834706" w:rsidP="0083470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Warunków </w:t>
      </w:r>
      <w:r w:rsidRPr="00834706">
        <w:rPr>
          <w:color w:val="000000"/>
          <w:sz w:val="22"/>
          <w:szCs w:val="22"/>
          <w:lang w:eastAsia="ar-SA"/>
        </w:rPr>
        <w:t>Zamówienia, w miejscu i terminie wyznaczonym przez zamawiającego</w:t>
      </w:r>
      <w:r w:rsidRPr="00834706">
        <w:rPr>
          <w:color w:val="000000"/>
          <w:sz w:val="22"/>
          <w:szCs w:val="22"/>
        </w:rPr>
        <w:t xml:space="preserve"> i nie wnosimy </w:t>
      </w:r>
      <w:r w:rsidRPr="00834706">
        <w:rPr>
          <w:sz w:val="22"/>
          <w:szCs w:val="22"/>
        </w:rPr>
        <w:t>do nich żadnych zastrzeżeń.</w:t>
      </w:r>
    </w:p>
    <w:p w:rsidR="00834706" w:rsidRPr="00834706" w:rsidRDefault="00834706" w:rsidP="00834706">
      <w:pPr>
        <w:numPr>
          <w:ilvl w:val="0"/>
          <w:numId w:val="1"/>
        </w:numPr>
        <w:rPr>
          <w:sz w:val="22"/>
          <w:szCs w:val="22"/>
        </w:rPr>
      </w:pPr>
      <w:r w:rsidRPr="00834706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834706" w:rsidRDefault="00834706" w:rsidP="00834706">
      <w:pPr>
        <w:numPr>
          <w:ilvl w:val="0"/>
          <w:numId w:val="1"/>
        </w:numPr>
        <w:jc w:val="both"/>
        <w:rPr>
          <w:sz w:val="22"/>
          <w:szCs w:val="22"/>
        </w:rPr>
      </w:pPr>
      <w:r w:rsidRPr="00834706">
        <w:rPr>
          <w:sz w:val="22"/>
          <w:szCs w:val="22"/>
        </w:rPr>
        <w:t>Oświadczam, że wypełniłem obowiązki informacyjne przewidziane w art. 13 lub art. 14 RODO* wobec osób fizycznych, od których dane osobowe bezpośrednio lub pośrednio pozyskałem w celu ubiegania się o udzielenie zamówienia publicznego</w:t>
      </w:r>
      <w:r>
        <w:rPr>
          <w:sz w:val="22"/>
          <w:szCs w:val="22"/>
        </w:rPr>
        <w:t xml:space="preserve"> w niniejszym postępowaniu.* * </w:t>
      </w:r>
    </w:p>
    <w:p w:rsidR="00834706" w:rsidRDefault="00834706" w:rsidP="0083470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*rozporządzenie Parlamentu Europejskiego i Ra</w:t>
      </w:r>
      <w:bookmarkStart w:id="1" w:name="_GoBack"/>
      <w:bookmarkEnd w:id="1"/>
      <w:r>
        <w:rPr>
          <w:i/>
          <w:sz w:val="22"/>
          <w:szCs w:val="22"/>
        </w:rPr>
        <w:t xml:space="preserve">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34706" w:rsidRDefault="00834706" w:rsidP="0083470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34706" w:rsidRDefault="00834706" w:rsidP="0083470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34706" w:rsidTr="0083470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4706" w:rsidRDefault="008347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4706" w:rsidRDefault="008347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834706" w:rsidRDefault="008347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34706" w:rsidRDefault="008347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834706" w:rsidTr="008347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706" w:rsidRDefault="0083470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706" w:rsidRDefault="008347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706" w:rsidRDefault="008347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34706" w:rsidTr="008347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706" w:rsidRDefault="0083470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706" w:rsidRDefault="008347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706" w:rsidRDefault="008347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34706" w:rsidRDefault="00834706" w:rsidP="0083470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834706" w:rsidRDefault="00834706" w:rsidP="00834706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34706" w:rsidRDefault="00834706" w:rsidP="0083470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834706" w:rsidRDefault="00834706" w:rsidP="0083470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34706" w:rsidRDefault="00834706" w:rsidP="0083470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34706" w:rsidRDefault="00834706" w:rsidP="0083470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34706" w:rsidRDefault="00834706" w:rsidP="008347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4706" w:rsidRDefault="00834706" w:rsidP="008347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34706" w:rsidRDefault="00834706" w:rsidP="008347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34706" w:rsidRDefault="00834706" w:rsidP="008347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4706" w:rsidRDefault="00834706" w:rsidP="00834706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:rsidR="00834706" w:rsidRDefault="00834706" w:rsidP="00834706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7C8" w:rsidRDefault="00E907C8">
      <w:r>
        <w:separator/>
      </w:r>
    </w:p>
  </w:endnote>
  <w:endnote w:type="continuationSeparator" w:id="0">
    <w:p w:rsidR="00E907C8" w:rsidRDefault="00E90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B6D" w:rsidRDefault="00835B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B6D" w:rsidRDefault="00835B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7C8" w:rsidRDefault="00E907C8">
      <w:r>
        <w:separator/>
      </w:r>
    </w:p>
  </w:footnote>
  <w:footnote w:type="continuationSeparator" w:id="0">
    <w:p w:rsidR="00E907C8" w:rsidRDefault="00E90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B6D" w:rsidRDefault="00835B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B6D" w:rsidRDefault="00835B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7C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34706"/>
    <w:rsid w:val="00835B6D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07C8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7A8583E"/>
  <w15:chartTrackingRefBased/>
  <w15:docId w15:val="{2133C430-F932-472F-9EDB-7F2BA7FBE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E007B-AF1E-47A3-BC38-BB22D4423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599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2023-12-05T11:43:00Z</dcterms:created>
  <dcterms:modified xsi:type="dcterms:W3CDTF">2023-12-05T11:49:00Z</dcterms:modified>
</cp:coreProperties>
</file>