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806F8" w14:textId="77777777" w:rsidR="003E6519" w:rsidRPr="009432A1" w:rsidRDefault="003D224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D2248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D2248">
        <w:rPr>
          <w:rFonts w:ascii="Arial" w:hAnsi="Arial" w:cs="Arial"/>
          <w:sz w:val="24"/>
          <w:szCs w:val="24"/>
        </w:rPr>
        <w:t>2023-12-19</w:t>
      </w:r>
    </w:p>
    <w:p w14:paraId="64203D65" w14:textId="77777777" w:rsidR="003E6519" w:rsidRPr="009432A1" w:rsidRDefault="003D224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224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3E03BB6" w14:textId="77777777" w:rsidR="003E6519" w:rsidRPr="009432A1" w:rsidRDefault="003D224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D2248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D2248">
        <w:rPr>
          <w:rFonts w:ascii="Arial" w:hAnsi="Arial" w:cs="Arial"/>
          <w:sz w:val="24"/>
          <w:szCs w:val="24"/>
        </w:rPr>
        <w:t>66</w:t>
      </w:r>
    </w:p>
    <w:p w14:paraId="0C5F7DCD" w14:textId="77777777" w:rsidR="003E6519" w:rsidRPr="009432A1" w:rsidRDefault="003D2248" w:rsidP="003E6519">
      <w:pPr>
        <w:rPr>
          <w:rFonts w:ascii="Arial" w:hAnsi="Arial" w:cs="Arial"/>
          <w:sz w:val="24"/>
          <w:szCs w:val="24"/>
        </w:rPr>
      </w:pPr>
      <w:r w:rsidRPr="003D2248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D2248">
        <w:rPr>
          <w:rFonts w:ascii="Arial" w:hAnsi="Arial" w:cs="Arial"/>
          <w:sz w:val="24"/>
          <w:szCs w:val="24"/>
        </w:rPr>
        <w:t>Kraków</w:t>
      </w:r>
    </w:p>
    <w:p w14:paraId="4669DC4B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34F346" w14:textId="7B72F6F0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47854A5" w14:textId="09C6D785" w:rsidR="00F44E89" w:rsidRPr="009432A1" w:rsidRDefault="00F44E89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SZP-271-50/23 – 821.MM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ADB604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65AFF4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01BF03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D082AC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5ED31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65A27AF" w14:textId="77777777" w:rsidTr="001A0FA2">
        <w:tc>
          <w:tcPr>
            <w:tcW w:w="2269" w:type="dxa"/>
            <w:shd w:val="clear" w:color="auto" w:fill="auto"/>
          </w:tcPr>
          <w:p w14:paraId="69D5D4E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549162" w14:textId="77777777" w:rsidR="003E6519" w:rsidRPr="004E4B64" w:rsidRDefault="003D224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2248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(51 grup)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D2248" w:rsidRPr="004E4B64" w14:paraId="11E1DBDE" w14:textId="77777777" w:rsidTr="00D46C99">
        <w:tc>
          <w:tcPr>
            <w:tcW w:w="2269" w:type="dxa"/>
            <w:shd w:val="clear" w:color="auto" w:fill="auto"/>
          </w:tcPr>
          <w:p w14:paraId="4BB11833" w14:textId="77777777" w:rsidR="003D2248" w:rsidRPr="004E4B64" w:rsidRDefault="003D2248" w:rsidP="00D46C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FA3C22" w14:textId="77777777" w:rsidR="003D2248" w:rsidRPr="004E4B64" w:rsidRDefault="003D2248" w:rsidP="00D46C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2248">
              <w:rPr>
                <w:rFonts w:ascii="Arial" w:hAnsi="Arial" w:cs="Arial"/>
                <w:bCs/>
                <w:sz w:val="24"/>
                <w:szCs w:val="24"/>
              </w:rPr>
              <w:t>SZP-271-50-2023</w:t>
            </w:r>
          </w:p>
        </w:tc>
      </w:tr>
    </w:tbl>
    <w:p w14:paraId="20BC7C4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D2248" w:rsidRPr="003D2248">
        <w:rPr>
          <w:rFonts w:ascii="Arial" w:hAnsi="Arial" w:cs="Arial"/>
          <w:sz w:val="24"/>
          <w:szCs w:val="24"/>
        </w:rPr>
        <w:t>(</w:t>
      </w:r>
      <w:proofErr w:type="spellStart"/>
      <w:r w:rsidR="003D2248" w:rsidRPr="003D2248">
        <w:rPr>
          <w:rFonts w:ascii="Arial" w:hAnsi="Arial" w:cs="Arial"/>
          <w:sz w:val="24"/>
          <w:szCs w:val="24"/>
        </w:rPr>
        <w:t>t.j</w:t>
      </w:r>
      <w:proofErr w:type="spellEnd"/>
      <w:r w:rsidR="003D2248" w:rsidRPr="003D2248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D2248" w:rsidRPr="00C902DE" w14:paraId="349B4ADB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F7DB0C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 zamówienia w wysokości 14 999.99 zł brutto;</w:t>
            </w:r>
          </w:p>
        </w:tc>
      </w:tr>
      <w:tr w:rsidR="003D2248" w:rsidRPr="00C902DE" w14:paraId="67828351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9371D3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 zamówienia w wysokości 69 999.98 zł brutto;</w:t>
            </w:r>
          </w:p>
        </w:tc>
      </w:tr>
      <w:tr w:rsidR="003D2248" w:rsidRPr="00C902DE" w14:paraId="08E563FA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F4A833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 zamówienia w wysokości 2 700.00 zł brutto;</w:t>
            </w:r>
          </w:p>
        </w:tc>
      </w:tr>
      <w:tr w:rsidR="003D2248" w:rsidRPr="00C902DE" w14:paraId="242096DE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39312E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 zamówienia w wysokości 1 800.00 zł brutto;</w:t>
            </w:r>
          </w:p>
        </w:tc>
      </w:tr>
      <w:tr w:rsidR="003D2248" w:rsidRPr="00C902DE" w14:paraId="2524AD13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487E5F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5 zamówienia w wysokości 250.00 zł brutto;</w:t>
            </w:r>
          </w:p>
        </w:tc>
      </w:tr>
      <w:tr w:rsidR="003D2248" w:rsidRPr="00C902DE" w14:paraId="100B0088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106BFA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6 zamówienia w wysokości 1 799.99 zł brutto;</w:t>
            </w:r>
          </w:p>
        </w:tc>
      </w:tr>
      <w:tr w:rsidR="003D2248" w:rsidRPr="00C902DE" w14:paraId="19E19057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20296A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7 zamówienia w wysokości 1 200.00 zł brutto;</w:t>
            </w:r>
          </w:p>
        </w:tc>
      </w:tr>
      <w:tr w:rsidR="003D2248" w:rsidRPr="00C902DE" w14:paraId="12120B93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6B225B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8 zamówienia w wysokości 250.00 zł brutto;</w:t>
            </w:r>
          </w:p>
        </w:tc>
      </w:tr>
      <w:tr w:rsidR="003D2248" w:rsidRPr="00C902DE" w14:paraId="587A9E56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52CC76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9 zamówienia w wysokości 2 700.00 zł brutto;</w:t>
            </w:r>
          </w:p>
        </w:tc>
      </w:tr>
      <w:tr w:rsidR="003D2248" w:rsidRPr="00C902DE" w14:paraId="28635748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19306A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lastRenderedPageBreak/>
              <w:t>części 10 zamówienia w wysokości 10 000.00 zł brutto;</w:t>
            </w:r>
          </w:p>
        </w:tc>
      </w:tr>
      <w:tr w:rsidR="003D2248" w:rsidRPr="00C902DE" w14:paraId="6A72171A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1839E7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11 zamówienia w wysokości 1 099.99 zł brutto;</w:t>
            </w:r>
          </w:p>
        </w:tc>
      </w:tr>
      <w:tr w:rsidR="003D2248" w:rsidRPr="00C902DE" w14:paraId="65C560CA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ED2586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12 zamówienia w wysokości 1 100.00 zł brutto;</w:t>
            </w:r>
          </w:p>
        </w:tc>
      </w:tr>
      <w:tr w:rsidR="003D2248" w:rsidRPr="00C902DE" w14:paraId="2539C571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1F20CA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13 zamówienia w wysokości 1 100.00 zł brutto;</w:t>
            </w:r>
          </w:p>
        </w:tc>
      </w:tr>
      <w:tr w:rsidR="003D2248" w:rsidRPr="00C902DE" w14:paraId="3BB41A8E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5854A5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14 zamówienia w wysokości 5 500.00 zł brutto;</w:t>
            </w:r>
          </w:p>
        </w:tc>
      </w:tr>
      <w:tr w:rsidR="003D2248" w:rsidRPr="00C902DE" w14:paraId="422F2EDC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6B808C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15 zamówienia w wysokości 500.00 zł brutto;</w:t>
            </w:r>
          </w:p>
        </w:tc>
      </w:tr>
      <w:tr w:rsidR="003D2248" w:rsidRPr="00C902DE" w14:paraId="662C51A1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258A03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16 zamówienia w wysokości 700.00 zł brutto;</w:t>
            </w:r>
          </w:p>
        </w:tc>
      </w:tr>
      <w:tr w:rsidR="003D2248" w:rsidRPr="00C902DE" w14:paraId="58A3A07E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4484B3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17 zamówienia w wysokości 2 500.01 zł brutto;</w:t>
            </w:r>
          </w:p>
        </w:tc>
      </w:tr>
      <w:tr w:rsidR="003D2248" w:rsidRPr="00C902DE" w14:paraId="7053AFB9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50D6F8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18 zamówienia w wysokości 1 500.00 zł brutto;</w:t>
            </w:r>
          </w:p>
        </w:tc>
      </w:tr>
      <w:tr w:rsidR="003D2248" w:rsidRPr="00C902DE" w14:paraId="0D3FC12C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893EEC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19 zamówienia w wysokości 4 600.00 zł brutto;</w:t>
            </w:r>
          </w:p>
        </w:tc>
      </w:tr>
      <w:tr w:rsidR="003D2248" w:rsidRPr="00C902DE" w14:paraId="48B6C70B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E27BDD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20 zamówienia w wysokości 1 200.00 zł brutto;</w:t>
            </w:r>
          </w:p>
        </w:tc>
      </w:tr>
      <w:tr w:rsidR="003D2248" w:rsidRPr="00C902DE" w14:paraId="18AC9A6D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FED135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21 zamówienia w wysokości 999.99 zł brutto;</w:t>
            </w:r>
          </w:p>
        </w:tc>
      </w:tr>
      <w:tr w:rsidR="003D2248" w:rsidRPr="00C902DE" w14:paraId="76570303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ACF59B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22 zamówienia w wysokości 500.00 zł brutto;</w:t>
            </w:r>
          </w:p>
        </w:tc>
      </w:tr>
      <w:tr w:rsidR="003D2248" w:rsidRPr="00C902DE" w14:paraId="519B1C2B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1B83C7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23 zamówienia w wysokości 2 499.99 zł brutto;</w:t>
            </w:r>
          </w:p>
        </w:tc>
      </w:tr>
      <w:tr w:rsidR="003D2248" w:rsidRPr="00C902DE" w14:paraId="4AA35C6D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948446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24 zamówienia w wysokości 250.00 zł brutto;</w:t>
            </w:r>
          </w:p>
        </w:tc>
      </w:tr>
      <w:tr w:rsidR="003D2248" w:rsidRPr="00C902DE" w14:paraId="25145003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1DAA1F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25 zamówienia w wysokości 250.00 zł brutto;</w:t>
            </w:r>
          </w:p>
        </w:tc>
      </w:tr>
      <w:tr w:rsidR="003D2248" w:rsidRPr="00C902DE" w14:paraId="33F3EC46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4E5A89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26 zamówienia w wysokości 100.00 zł brutto;</w:t>
            </w:r>
          </w:p>
        </w:tc>
      </w:tr>
      <w:tr w:rsidR="003D2248" w:rsidRPr="00C902DE" w14:paraId="59EEF5C2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BBFD3E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27 zamówienia w wysokości 900.01 zł brutto;</w:t>
            </w:r>
          </w:p>
        </w:tc>
      </w:tr>
      <w:tr w:rsidR="003D2248" w:rsidRPr="00C902DE" w14:paraId="08226857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570332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28 zamówienia w wysokości 5 700.00 zł brutto;</w:t>
            </w:r>
          </w:p>
        </w:tc>
      </w:tr>
      <w:tr w:rsidR="003D2248" w:rsidRPr="00C902DE" w14:paraId="2515A164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09768C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29 zamówienia w wysokości 11 400.00 zł brutto;</w:t>
            </w:r>
          </w:p>
        </w:tc>
      </w:tr>
      <w:tr w:rsidR="003D2248" w:rsidRPr="00C902DE" w14:paraId="49CF75AC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DD4C93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30 zamówienia w wysokości 1 700.00 zł brutto;</w:t>
            </w:r>
          </w:p>
        </w:tc>
      </w:tr>
      <w:tr w:rsidR="003D2248" w:rsidRPr="00C902DE" w14:paraId="1EAEE199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E23242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31 zamówienia w wysokości 650.00 zł brutto;</w:t>
            </w:r>
          </w:p>
        </w:tc>
      </w:tr>
      <w:tr w:rsidR="003D2248" w:rsidRPr="00C902DE" w14:paraId="5768880C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117955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32 zamówienia w wysokości 1 799.99 zł brutto;</w:t>
            </w:r>
          </w:p>
        </w:tc>
      </w:tr>
      <w:tr w:rsidR="003D2248" w:rsidRPr="00C902DE" w14:paraId="60DED3B3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3809DA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33 zamówienia w wysokości 600.00 zł brutto;</w:t>
            </w:r>
          </w:p>
        </w:tc>
      </w:tr>
      <w:tr w:rsidR="003D2248" w:rsidRPr="00C902DE" w14:paraId="5B1C2ED6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6C5C42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34 zamówienia w wysokości 1 000.00 zł brutto;</w:t>
            </w:r>
          </w:p>
        </w:tc>
      </w:tr>
      <w:tr w:rsidR="003D2248" w:rsidRPr="00C902DE" w14:paraId="4E2D65A5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3D9FEE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35 zamówienia w wysokości 2 000.00 zł brutto;</w:t>
            </w:r>
          </w:p>
        </w:tc>
      </w:tr>
      <w:tr w:rsidR="003D2248" w:rsidRPr="00C902DE" w14:paraId="4DDDE70D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A15245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36 zamówienia w wysokości 4 000.00 zł brutto;</w:t>
            </w:r>
          </w:p>
        </w:tc>
      </w:tr>
      <w:tr w:rsidR="003D2248" w:rsidRPr="00C902DE" w14:paraId="6F903800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F5AA39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37 zamówienia w wysokości 1 350.01 zł brutto;</w:t>
            </w:r>
          </w:p>
        </w:tc>
      </w:tr>
      <w:tr w:rsidR="003D2248" w:rsidRPr="00C902DE" w14:paraId="37028D65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C15C67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38 zamówienia w wysokości 250.00 zł brutto;</w:t>
            </w:r>
          </w:p>
        </w:tc>
      </w:tr>
      <w:tr w:rsidR="003D2248" w:rsidRPr="00C902DE" w14:paraId="62B089DC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F73B72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39 zamówienia w wysokości 4 000.00 zł brutto;</w:t>
            </w:r>
          </w:p>
        </w:tc>
      </w:tr>
      <w:tr w:rsidR="003D2248" w:rsidRPr="00C902DE" w14:paraId="537B2725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A5AA18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lastRenderedPageBreak/>
              <w:t>części 40 zamówienia w wysokości 400.01 zł brutto;</w:t>
            </w:r>
          </w:p>
        </w:tc>
      </w:tr>
      <w:tr w:rsidR="003D2248" w:rsidRPr="00C902DE" w14:paraId="3DD359B9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999AC5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41 zamówienia w wysokości 1 400.00 zł brutto;</w:t>
            </w:r>
          </w:p>
        </w:tc>
      </w:tr>
      <w:tr w:rsidR="003D2248" w:rsidRPr="00C902DE" w14:paraId="78F92964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25E618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42 zamówienia w wysokości 1 000.00 zł brutto;</w:t>
            </w:r>
          </w:p>
        </w:tc>
      </w:tr>
      <w:tr w:rsidR="003D2248" w:rsidRPr="00C902DE" w14:paraId="2057FEA4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B5D924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43 zamówienia w wysokości 2 200.00 zł brutto;</w:t>
            </w:r>
          </w:p>
        </w:tc>
      </w:tr>
      <w:tr w:rsidR="003D2248" w:rsidRPr="00C902DE" w14:paraId="5EE83670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D094C5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44 zamówienia w wysokości 6 000.00 zł brutto;</w:t>
            </w:r>
          </w:p>
        </w:tc>
      </w:tr>
      <w:tr w:rsidR="003D2248" w:rsidRPr="00C902DE" w14:paraId="18B411A2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7D3DAF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45 zamówienia w wysokości 2 000.00 zł brutto;</w:t>
            </w:r>
          </w:p>
        </w:tc>
      </w:tr>
      <w:tr w:rsidR="003D2248" w:rsidRPr="00C902DE" w14:paraId="79FA0E87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152A06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46 zamówienia w wysokości 900.01 zł brutto;</w:t>
            </w:r>
          </w:p>
        </w:tc>
      </w:tr>
      <w:tr w:rsidR="003D2248" w:rsidRPr="00C902DE" w14:paraId="3947E79E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0C55E5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47 zamówienia w wysokości 900.01 zł brutto;</w:t>
            </w:r>
          </w:p>
        </w:tc>
      </w:tr>
      <w:tr w:rsidR="003D2248" w:rsidRPr="00C902DE" w14:paraId="4892E04B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8D5F6F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48 zamówienia w wysokości 4 000.00 zł brutto;</w:t>
            </w:r>
          </w:p>
        </w:tc>
      </w:tr>
      <w:tr w:rsidR="003D2248" w:rsidRPr="00C902DE" w14:paraId="10A47BE6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B37536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49 zamówienia w wysokości 1 500.00 zł brutto;</w:t>
            </w:r>
          </w:p>
        </w:tc>
      </w:tr>
      <w:tr w:rsidR="003D2248" w:rsidRPr="00C902DE" w14:paraId="4465E9F6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31F3E2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50 zamówienia w wysokości 3 800.00 zł brutto;</w:t>
            </w:r>
          </w:p>
        </w:tc>
      </w:tr>
      <w:tr w:rsidR="003D2248" w:rsidRPr="00C902DE" w14:paraId="24ECD3B6" w14:textId="77777777" w:rsidTr="00D46C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CD5970" w14:textId="77777777" w:rsidR="003D2248" w:rsidRPr="00C902DE" w:rsidRDefault="003D2248" w:rsidP="00D46C9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2248">
              <w:rPr>
                <w:rFonts w:ascii="Arial" w:hAnsi="Arial" w:cs="Arial"/>
                <w:sz w:val="24"/>
                <w:szCs w:val="24"/>
              </w:rPr>
              <w:t>części 51 zamówienia w wysokości 2 100.00 zł brutto;</w:t>
            </w:r>
          </w:p>
        </w:tc>
      </w:tr>
    </w:tbl>
    <w:p w14:paraId="2C82C58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FE0D92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F6C850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96F9289" w14:textId="2C46C170" w:rsidR="00C236D3" w:rsidRPr="003E6519" w:rsidRDefault="003D2248" w:rsidP="00173B20">
      <w:pPr>
        <w:jc w:val="right"/>
        <w:rPr>
          <w:rFonts w:ascii="Arial" w:hAnsi="Arial" w:cs="Arial"/>
          <w:sz w:val="22"/>
          <w:szCs w:val="22"/>
        </w:rPr>
      </w:pPr>
      <w:r w:rsidRPr="003D2248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65051" w14:textId="77777777" w:rsidR="00B55C54" w:rsidRDefault="00B55C54">
      <w:r>
        <w:separator/>
      </w:r>
    </w:p>
  </w:endnote>
  <w:endnote w:type="continuationSeparator" w:id="0">
    <w:p w14:paraId="1C37BF93" w14:textId="77777777" w:rsidR="00B55C54" w:rsidRDefault="00B5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72E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085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1653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F5589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72D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BFA0E0" w14:textId="77777777" w:rsidR="009F189D" w:rsidRDefault="009F189D">
    <w:pPr>
      <w:pStyle w:val="Stopka"/>
      <w:tabs>
        <w:tab w:val="clear" w:pos="4536"/>
      </w:tabs>
      <w:jc w:val="center"/>
    </w:pPr>
  </w:p>
  <w:p w14:paraId="318BAD2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9E4AD" w14:textId="77777777" w:rsidR="00B55C54" w:rsidRDefault="00B55C54">
      <w:r>
        <w:separator/>
      </w:r>
    </w:p>
  </w:footnote>
  <w:footnote w:type="continuationSeparator" w:id="0">
    <w:p w14:paraId="781E014B" w14:textId="77777777" w:rsidR="00B55C54" w:rsidRDefault="00B55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1F985" w14:textId="77777777" w:rsidR="003D2248" w:rsidRDefault="003D22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45DFE" w14:textId="77777777" w:rsidR="003D2248" w:rsidRDefault="003D22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B07F1" w14:textId="77777777" w:rsidR="003D2248" w:rsidRDefault="003D22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C5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224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55C54"/>
    <w:rsid w:val="00BE7129"/>
    <w:rsid w:val="00C236D3"/>
    <w:rsid w:val="00C659E2"/>
    <w:rsid w:val="00C902DE"/>
    <w:rsid w:val="00CB0802"/>
    <w:rsid w:val="00D7128F"/>
    <w:rsid w:val="00EA3476"/>
    <w:rsid w:val="00F44E8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4131C2"/>
  <w15:chartTrackingRefBased/>
  <w15:docId w15:val="{383B8E3F-05A7-4BF9-B3BF-B1520520C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535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2023-12-19T06:46:00Z</dcterms:created>
  <dcterms:modified xsi:type="dcterms:W3CDTF">2023-12-19T06:46:00Z</dcterms:modified>
</cp:coreProperties>
</file>