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7FEA8" w14:textId="77777777" w:rsidR="00D665F5" w:rsidRDefault="00002FBF" w:rsidP="00D665F5">
      <w:pPr>
        <w:spacing w:after="240"/>
        <w:jc w:val="right"/>
        <w:rPr>
          <w:sz w:val="22"/>
          <w:szCs w:val="22"/>
        </w:rPr>
      </w:pPr>
      <w:r w:rsidRPr="00002F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02FBF">
        <w:rPr>
          <w:sz w:val="22"/>
          <w:szCs w:val="22"/>
        </w:rPr>
        <w:t>2023-12-18</w:t>
      </w:r>
    </w:p>
    <w:p w14:paraId="68016B4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97DE42E" w14:textId="77777777" w:rsidR="00002FBF" w:rsidRPr="00002FBF" w:rsidRDefault="00002FBF" w:rsidP="00577BC6">
      <w:pPr>
        <w:spacing w:after="40"/>
        <w:rPr>
          <w:b/>
          <w:bCs/>
          <w:sz w:val="22"/>
          <w:szCs w:val="22"/>
        </w:rPr>
      </w:pPr>
      <w:r w:rsidRPr="00002FBF">
        <w:rPr>
          <w:b/>
          <w:bCs/>
          <w:sz w:val="22"/>
          <w:szCs w:val="22"/>
        </w:rPr>
        <w:t>Akademia Górniczo - Hutnicza</w:t>
      </w:r>
    </w:p>
    <w:p w14:paraId="0DA77A94" w14:textId="77777777" w:rsidR="00002FBF" w:rsidRPr="00002FBF" w:rsidRDefault="00002FBF" w:rsidP="00577BC6">
      <w:pPr>
        <w:spacing w:after="40"/>
        <w:rPr>
          <w:b/>
          <w:bCs/>
          <w:sz w:val="22"/>
          <w:szCs w:val="22"/>
        </w:rPr>
      </w:pPr>
      <w:r w:rsidRPr="00002FBF">
        <w:rPr>
          <w:b/>
          <w:bCs/>
          <w:sz w:val="22"/>
          <w:szCs w:val="22"/>
        </w:rPr>
        <w:t>im. Stanisława Staszica w Krakowie</w:t>
      </w:r>
    </w:p>
    <w:p w14:paraId="6D162647" w14:textId="77777777" w:rsidR="00D665F5" w:rsidRPr="00D91931" w:rsidRDefault="00002FBF" w:rsidP="00577BC6">
      <w:pPr>
        <w:spacing w:after="40"/>
        <w:rPr>
          <w:b/>
          <w:bCs/>
          <w:sz w:val="22"/>
          <w:szCs w:val="22"/>
        </w:rPr>
      </w:pPr>
      <w:r w:rsidRPr="00002FBF">
        <w:rPr>
          <w:b/>
          <w:bCs/>
          <w:sz w:val="22"/>
          <w:szCs w:val="22"/>
        </w:rPr>
        <w:t>Dział Zamówień Publicznych</w:t>
      </w:r>
    </w:p>
    <w:p w14:paraId="05C75993" w14:textId="77777777" w:rsidR="00D665F5" w:rsidRPr="00BD5546" w:rsidRDefault="00002FBF" w:rsidP="00D665F5">
      <w:pPr>
        <w:rPr>
          <w:sz w:val="22"/>
          <w:szCs w:val="22"/>
        </w:rPr>
      </w:pPr>
      <w:r w:rsidRPr="00002F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02FBF">
        <w:rPr>
          <w:sz w:val="22"/>
          <w:szCs w:val="22"/>
        </w:rPr>
        <w:t>30</w:t>
      </w:r>
    </w:p>
    <w:p w14:paraId="4BC3FF8B" w14:textId="77777777" w:rsidR="00D665F5" w:rsidRPr="00BD5546" w:rsidRDefault="00002FBF" w:rsidP="00D665F5">
      <w:pPr>
        <w:rPr>
          <w:sz w:val="22"/>
          <w:szCs w:val="22"/>
        </w:rPr>
      </w:pPr>
      <w:r w:rsidRPr="00002F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02FBF">
        <w:rPr>
          <w:sz w:val="22"/>
          <w:szCs w:val="22"/>
        </w:rPr>
        <w:t>Kraków</w:t>
      </w:r>
    </w:p>
    <w:p w14:paraId="392F589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2FBF" w:rsidRPr="00002FBF">
        <w:rPr>
          <w:b/>
          <w:sz w:val="22"/>
          <w:szCs w:val="22"/>
        </w:rPr>
        <w:t>KC-zp.272-701/23</w:t>
      </w:r>
      <w:r w:rsidR="00A80738">
        <w:rPr>
          <w:sz w:val="24"/>
        </w:rPr>
        <w:tab/>
        <w:t xml:space="preserve"> </w:t>
      </w:r>
    </w:p>
    <w:p w14:paraId="6866F5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E006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7165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60EAB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18C38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12A8A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02FBF" w:rsidRPr="00002FB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6DBE901" w14:textId="77777777" w:rsidR="00A80738" w:rsidRPr="00577BC6" w:rsidRDefault="00002F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02FBF">
        <w:rPr>
          <w:b/>
          <w:sz w:val="22"/>
          <w:szCs w:val="22"/>
        </w:rPr>
        <w:t>Obsługa i bieżące naprawy instalacji technologicznych wymiennikowni ciepła w obiektach AGH - KC-zp.272-701/23</w:t>
      </w:r>
    </w:p>
    <w:p w14:paraId="3D868DE6" w14:textId="08B545F8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E412E1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E412E1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DFE95C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02FBF" w:rsidRPr="00002FBF">
        <w:rPr>
          <w:sz w:val="22"/>
          <w:szCs w:val="22"/>
        </w:rPr>
        <w:t>18/12/2023</w:t>
      </w:r>
      <w:r w:rsidR="00FF4AB1" w:rsidRPr="00577BC6">
        <w:rPr>
          <w:sz w:val="22"/>
          <w:szCs w:val="22"/>
        </w:rPr>
        <w:t xml:space="preserve"> o godz. </w:t>
      </w:r>
      <w:r w:rsidR="00002FBF" w:rsidRPr="00002FB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3260"/>
      </w:tblGrid>
      <w:tr w:rsidR="00D665F5" w:rsidRPr="00493F8C" w14:paraId="19FEA207" w14:textId="77777777" w:rsidTr="00DE2A1D">
        <w:tc>
          <w:tcPr>
            <w:tcW w:w="993" w:type="dxa"/>
            <w:shd w:val="clear" w:color="auto" w:fill="auto"/>
            <w:vAlign w:val="center"/>
          </w:tcPr>
          <w:p w14:paraId="5AC502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305A6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AD936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02FBF" w:rsidRPr="00493F8C" w14:paraId="6D9971A9" w14:textId="77777777" w:rsidTr="00DE2A1D">
        <w:tc>
          <w:tcPr>
            <w:tcW w:w="993" w:type="dxa"/>
            <w:shd w:val="clear" w:color="auto" w:fill="auto"/>
            <w:vAlign w:val="center"/>
          </w:tcPr>
          <w:p w14:paraId="589A9AB1" w14:textId="77777777" w:rsidR="00002FBF" w:rsidRPr="00490DC0" w:rsidRDefault="00002FBF" w:rsidP="00B83E27">
            <w:pPr>
              <w:spacing w:before="120" w:after="120"/>
              <w:jc w:val="center"/>
            </w:pPr>
            <w:r w:rsidRPr="00002FBF">
              <w:t>1</w:t>
            </w:r>
          </w:p>
        </w:tc>
        <w:tc>
          <w:tcPr>
            <w:tcW w:w="4819" w:type="dxa"/>
            <w:shd w:val="clear" w:color="auto" w:fill="auto"/>
          </w:tcPr>
          <w:p w14:paraId="3E2D6253" w14:textId="1134CA1D" w:rsidR="00002FBF" w:rsidRPr="00490DC0" w:rsidRDefault="00002FBF" w:rsidP="00B83E27">
            <w:pPr>
              <w:spacing w:before="40"/>
            </w:pPr>
            <w:r w:rsidRPr="00002FBF">
              <w:t>TERMO-SERWIS Technika Grzewcza i Sanitarna</w:t>
            </w:r>
            <w:r w:rsidR="00E412E1">
              <w:t xml:space="preserve"> Joanna Olszewska</w:t>
            </w:r>
          </w:p>
          <w:p w14:paraId="6E21E4D0" w14:textId="77777777" w:rsidR="00002FBF" w:rsidRPr="00490DC0" w:rsidRDefault="00002FBF" w:rsidP="00B83E27">
            <w:r w:rsidRPr="00002FBF">
              <w:t>Lea</w:t>
            </w:r>
            <w:r w:rsidRPr="00490DC0">
              <w:t xml:space="preserve"> </w:t>
            </w:r>
            <w:r w:rsidRPr="00002FBF">
              <w:t>116</w:t>
            </w:r>
            <w:r w:rsidRPr="00490DC0">
              <w:t xml:space="preserve"> </w:t>
            </w:r>
          </w:p>
          <w:p w14:paraId="2553F786" w14:textId="77777777" w:rsidR="00002FBF" w:rsidRPr="00490DC0" w:rsidRDefault="00002FBF" w:rsidP="00B83E27">
            <w:pPr>
              <w:spacing w:after="40"/>
              <w:jc w:val="both"/>
            </w:pPr>
            <w:r w:rsidRPr="00002FBF">
              <w:t>30-133</w:t>
            </w:r>
            <w:r w:rsidRPr="00490DC0">
              <w:t xml:space="preserve"> </w:t>
            </w:r>
            <w:r w:rsidRPr="00002FBF">
              <w:t>Kraków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100935F" w14:textId="77777777" w:rsidR="00002FBF" w:rsidRDefault="00002FBF" w:rsidP="00B83E27">
            <w:pPr>
              <w:spacing w:before="120" w:after="120"/>
              <w:jc w:val="both"/>
            </w:pPr>
            <w:r w:rsidRPr="00002FBF">
              <w:t>475 387.20 zł</w:t>
            </w:r>
            <w:r w:rsidR="00E412E1">
              <w:t>, w tym:</w:t>
            </w:r>
          </w:p>
          <w:p w14:paraId="214BA22E" w14:textId="5F902FB5" w:rsidR="00E412E1" w:rsidRPr="00490DC0" w:rsidRDefault="00E412E1" w:rsidP="00B83E27">
            <w:pPr>
              <w:spacing w:before="120" w:after="120"/>
              <w:jc w:val="both"/>
            </w:pPr>
            <w:r>
              <w:t xml:space="preserve">237 882,00 zł </w:t>
            </w:r>
            <w:r>
              <w:t>bieżąc</w:t>
            </w:r>
            <w:r w:rsidR="00DE2A1D">
              <w:t>a</w:t>
            </w:r>
            <w:r>
              <w:t xml:space="preserve"> </w:t>
            </w:r>
            <w:r w:rsidR="00DE2A1D">
              <w:t>konserwacja</w:t>
            </w:r>
          </w:p>
        </w:tc>
      </w:tr>
      <w:tr w:rsidR="00002FBF" w:rsidRPr="00493F8C" w14:paraId="4895C538" w14:textId="77777777" w:rsidTr="00DE2A1D">
        <w:tc>
          <w:tcPr>
            <w:tcW w:w="993" w:type="dxa"/>
            <w:shd w:val="clear" w:color="auto" w:fill="auto"/>
            <w:vAlign w:val="center"/>
          </w:tcPr>
          <w:p w14:paraId="32AA4E04" w14:textId="77777777" w:rsidR="00002FBF" w:rsidRPr="00490DC0" w:rsidRDefault="00002FBF" w:rsidP="00B83E27">
            <w:pPr>
              <w:spacing w:before="120" w:after="120"/>
              <w:jc w:val="center"/>
            </w:pPr>
            <w:r w:rsidRPr="00002FBF">
              <w:t>2</w:t>
            </w:r>
          </w:p>
        </w:tc>
        <w:tc>
          <w:tcPr>
            <w:tcW w:w="4819" w:type="dxa"/>
            <w:shd w:val="clear" w:color="auto" w:fill="auto"/>
          </w:tcPr>
          <w:p w14:paraId="4A7FBF67" w14:textId="77777777" w:rsidR="00002FBF" w:rsidRPr="00490DC0" w:rsidRDefault="00002FBF" w:rsidP="00B83E27">
            <w:pPr>
              <w:spacing w:before="40"/>
            </w:pPr>
            <w:r w:rsidRPr="00002FBF">
              <w:t>Eksploterm Sp. z o.o.</w:t>
            </w:r>
          </w:p>
          <w:p w14:paraId="21DEA4FE" w14:textId="77777777" w:rsidR="00002FBF" w:rsidRPr="00490DC0" w:rsidRDefault="00002FBF" w:rsidP="00B83E27">
            <w:r w:rsidRPr="00002FBF">
              <w:t>Krakowska</w:t>
            </w:r>
            <w:r w:rsidRPr="00490DC0">
              <w:t xml:space="preserve"> </w:t>
            </w:r>
            <w:r w:rsidRPr="00002FBF">
              <w:t>17</w:t>
            </w:r>
            <w:r w:rsidRPr="00490DC0">
              <w:t xml:space="preserve"> </w:t>
            </w:r>
          </w:p>
          <w:p w14:paraId="756C5E31" w14:textId="77777777" w:rsidR="00002FBF" w:rsidRPr="00490DC0" w:rsidRDefault="00002FBF" w:rsidP="00B83E27">
            <w:pPr>
              <w:spacing w:after="40"/>
              <w:jc w:val="both"/>
            </w:pPr>
            <w:r w:rsidRPr="00002FBF">
              <w:t>32-083</w:t>
            </w:r>
            <w:r w:rsidRPr="00490DC0">
              <w:t xml:space="preserve"> </w:t>
            </w:r>
            <w:r w:rsidRPr="00002FBF">
              <w:t>Balice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5801B65" w14:textId="77777777" w:rsidR="00002FBF" w:rsidRDefault="00002FBF" w:rsidP="00B83E27">
            <w:pPr>
              <w:spacing w:before="120" w:after="120"/>
              <w:jc w:val="both"/>
            </w:pPr>
            <w:r w:rsidRPr="00002FBF">
              <w:t>478 519.20 zł</w:t>
            </w:r>
            <w:r w:rsidR="00E412E1">
              <w:t>, w tym:</w:t>
            </w:r>
          </w:p>
          <w:p w14:paraId="5966674C" w14:textId="19B9EE2A" w:rsidR="00E412E1" w:rsidRPr="00490DC0" w:rsidRDefault="00E412E1" w:rsidP="00B83E27">
            <w:pPr>
              <w:spacing w:before="120" w:after="120"/>
              <w:jc w:val="both"/>
            </w:pPr>
            <w:r>
              <w:t xml:space="preserve">238 620,00 zł </w:t>
            </w:r>
            <w:r w:rsidR="00DE2A1D">
              <w:t>bieżąca konserwacja</w:t>
            </w:r>
          </w:p>
        </w:tc>
      </w:tr>
      <w:tr w:rsidR="00002FBF" w:rsidRPr="00493F8C" w14:paraId="222D26CA" w14:textId="77777777" w:rsidTr="00DE2A1D">
        <w:tc>
          <w:tcPr>
            <w:tcW w:w="993" w:type="dxa"/>
            <w:shd w:val="clear" w:color="auto" w:fill="auto"/>
            <w:vAlign w:val="center"/>
          </w:tcPr>
          <w:p w14:paraId="34BBE3CA" w14:textId="77777777" w:rsidR="00002FBF" w:rsidRPr="00490DC0" w:rsidRDefault="00002FBF" w:rsidP="00B83E27">
            <w:pPr>
              <w:spacing w:before="120" w:after="120"/>
              <w:jc w:val="center"/>
            </w:pPr>
            <w:r w:rsidRPr="00002FBF">
              <w:t>3</w:t>
            </w:r>
          </w:p>
        </w:tc>
        <w:tc>
          <w:tcPr>
            <w:tcW w:w="4819" w:type="dxa"/>
            <w:shd w:val="clear" w:color="auto" w:fill="auto"/>
          </w:tcPr>
          <w:p w14:paraId="271E8C2F" w14:textId="6E9B2AA9" w:rsidR="00002FBF" w:rsidRPr="00E412E1" w:rsidRDefault="00002FBF" w:rsidP="00B83E27">
            <w:pPr>
              <w:spacing w:before="40"/>
              <w:rPr>
                <w:lang w:val="en-US"/>
              </w:rPr>
            </w:pPr>
            <w:r w:rsidRPr="00E412E1">
              <w:rPr>
                <w:lang w:val="en-US"/>
              </w:rPr>
              <w:t>MERKURY MR Development Poland</w:t>
            </w:r>
            <w:r w:rsidR="00E412E1">
              <w:rPr>
                <w:lang w:val="en-US"/>
              </w:rPr>
              <w:t xml:space="preserve"> TGS</w:t>
            </w:r>
          </w:p>
          <w:p w14:paraId="59F4ABB5" w14:textId="5EE0FAF0" w:rsidR="00002FBF" w:rsidRPr="00E412E1" w:rsidRDefault="00002FBF" w:rsidP="00B83E27">
            <w:pPr>
              <w:rPr>
                <w:lang w:val="en-US"/>
              </w:rPr>
            </w:pPr>
            <w:r w:rsidRPr="00E412E1">
              <w:rPr>
                <w:lang w:val="en-US"/>
              </w:rPr>
              <w:t>Skł</w:t>
            </w:r>
            <w:r w:rsidR="00E412E1">
              <w:rPr>
                <w:lang w:val="en-US"/>
              </w:rPr>
              <w:t>a</w:t>
            </w:r>
            <w:r w:rsidRPr="00E412E1">
              <w:rPr>
                <w:lang w:val="en-US"/>
              </w:rPr>
              <w:t>dowa</w:t>
            </w:r>
            <w:r w:rsidRPr="00E412E1">
              <w:rPr>
                <w:lang w:val="en-US"/>
              </w:rPr>
              <w:t xml:space="preserve"> </w:t>
            </w:r>
            <w:r w:rsidRPr="00E412E1">
              <w:rPr>
                <w:lang w:val="en-US"/>
              </w:rPr>
              <w:t>28</w:t>
            </w:r>
            <w:r w:rsidRPr="00E412E1">
              <w:rPr>
                <w:lang w:val="en-US"/>
              </w:rPr>
              <w:t xml:space="preserve"> </w:t>
            </w:r>
          </w:p>
          <w:p w14:paraId="1A6C2748" w14:textId="77777777" w:rsidR="00002FBF" w:rsidRPr="00490DC0" w:rsidRDefault="00002FBF" w:rsidP="00B83E27">
            <w:pPr>
              <w:spacing w:after="40"/>
              <w:jc w:val="both"/>
            </w:pPr>
            <w:r w:rsidRPr="00002FBF">
              <w:t>30-10</w:t>
            </w:r>
            <w:r w:rsidRPr="00490DC0">
              <w:t xml:space="preserve"> </w:t>
            </w:r>
            <w:r w:rsidRPr="00002FBF">
              <w:t>Kraków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7E84409" w14:textId="77777777" w:rsidR="00002FBF" w:rsidRDefault="00002FBF" w:rsidP="00B83E27">
            <w:pPr>
              <w:spacing w:before="120" w:after="120"/>
              <w:jc w:val="both"/>
            </w:pPr>
            <w:r w:rsidRPr="00002FBF">
              <w:t>390 159.00 zł</w:t>
            </w:r>
            <w:r w:rsidR="00E412E1">
              <w:t>, w tym:</w:t>
            </w:r>
          </w:p>
          <w:p w14:paraId="422BB78B" w14:textId="4F71BF91" w:rsidR="00E412E1" w:rsidRPr="00490DC0" w:rsidRDefault="00E412E1" w:rsidP="00B83E27">
            <w:pPr>
              <w:spacing w:before="120" w:after="120"/>
              <w:jc w:val="both"/>
            </w:pPr>
            <w:r>
              <w:t xml:space="preserve">129 600,00 zł </w:t>
            </w:r>
            <w:r w:rsidR="00DE2A1D">
              <w:t>bieżąca konserwacja</w:t>
            </w:r>
          </w:p>
        </w:tc>
      </w:tr>
    </w:tbl>
    <w:p w14:paraId="3935DE5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CDBD5" w14:textId="77777777" w:rsidR="00771B2C" w:rsidRDefault="00771B2C">
      <w:r>
        <w:separator/>
      </w:r>
    </w:p>
  </w:endnote>
  <w:endnote w:type="continuationSeparator" w:id="0">
    <w:p w14:paraId="78F6DA41" w14:textId="77777777" w:rsidR="00771B2C" w:rsidRDefault="00771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D7B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1289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6627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65D7DB">
        <v:line id="_x0000_s1025" style="position:absolute;left:0;text-align:left;z-index:251657728" from="-3.85pt,8.7pt" to="455.15pt,8.7pt"/>
      </w:pict>
    </w:r>
  </w:p>
  <w:p w14:paraId="2E3B83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60D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E51C92" w14:textId="77777777" w:rsidR="009F189D" w:rsidRDefault="009F189D">
    <w:pPr>
      <w:pStyle w:val="Stopka"/>
      <w:tabs>
        <w:tab w:val="clear" w:pos="4536"/>
      </w:tabs>
      <w:jc w:val="center"/>
    </w:pPr>
  </w:p>
  <w:p w14:paraId="2E85F3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E3916" w14:textId="77777777" w:rsidR="00771B2C" w:rsidRDefault="00771B2C">
      <w:r>
        <w:separator/>
      </w:r>
    </w:p>
  </w:footnote>
  <w:footnote w:type="continuationSeparator" w:id="0">
    <w:p w14:paraId="5B574116" w14:textId="77777777" w:rsidR="00771B2C" w:rsidRDefault="00771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DF49B" w14:textId="77777777" w:rsidR="00002FBF" w:rsidRDefault="00002F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69FD1" w14:textId="77777777" w:rsidR="00002FBF" w:rsidRDefault="00002F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CA08C" w14:textId="77777777" w:rsidR="00002FBF" w:rsidRDefault="00002F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B2C"/>
    <w:rsid w:val="00002FB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71B2C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E2A1D"/>
    <w:rsid w:val="00E412E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EBBE04"/>
  <w15:chartTrackingRefBased/>
  <w15:docId w15:val="{59ECFE6A-768A-4F70-A1D9-FE047FF7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177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4</cp:revision>
  <dcterms:created xsi:type="dcterms:W3CDTF">2023-12-18T10:32:00Z</dcterms:created>
  <dcterms:modified xsi:type="dcterms:W3CDTF">2023-12-18T10:38:00Z</dcterms:modified>
</cp:coreProperties>
</file>