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941D4B" w14:textId="605196E8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7334B523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815F953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0AB780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21A410A" w14:textId="77777777" w:rsidR="0055246F" w:rsidRPr="002E3DAE" w:rsidRDefault="0055246F" w:rsidP="0055246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E3DAE">
        <w:rPr>
          <w:sz w:val="22"/>
          <w:szCs w:val="22"/>
        </w:rPr>
        <w:t>NAZWA WYKONAWCY:……………………………………………………………………..</w:t>
      </w:r>
    </w:p>
    <w:p w14:paraId="043DEF0F" w14:textId="77777777" w:rsidR="0055246F" w:rsidRPr="002E3DAE" w:rsidRDefault="0055246F" w:rsidP="0055246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E3DAE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5708BE6E" w14:textId="77777777" w:rsidR="0055246F" w:rsidRPr="002E3DAE" w:rsidRDefault="0055246F" w:rsidP="0055246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E3DAE">
        <w:rPr>
          <w:sz w:val="22"/>
          <w:szCs w:val="22"/>
        </w:rPr>
        <w:t>ADRES:………………………………………………………………………………………….</w:t>
      </w:r>
    </w:p>
    <w:p w14:paraId="057E73B5" w14:textId="77777777" w:rsidR="0055246F" w:rsidRPr="002E3DAE" w:rsidRDefault="0055246F" w:rsidP="0055246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E3DAE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5F298FE3" w14:textId="77777777" w:rsidR="0055246F" w:rsidRPr="002E3DAE" w:rsidRDefault="0055246F" w:rsidP="0055246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E3DAE">
        <w:rPr>
          <w:sz w:val="22"/>
          <w:szCs w:val="22"/>
        </w:rPr>
        <w:t>TEL.………………………………………………………………………………………………</w:t>
      </w:r>
    </w:p>
    <w:p w14:paraId="5881ECF4" w14:textId="77777777" w:rsidR="0055246F" w:rsidRPr="002E3DAE" w:rsidRDefault="0055246F" w:rsidP="0055246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E3DAE">
        <w:rPr>
          <w:sz w:val="22"/>
          <w:szCs w:val="22"/>
        </w:rPr>
        <w:t>FAX ……………………………………………………………………………………………..</w:t>
      </w:r>
    </w:p>
    <w:p w14:paraId="0B6C1F4A" w14:textId="77777777" w:rsidR="0055246F" w:rsidRPr="002E3DAE" w:rsidRDefault="0055246F" w:rsidP="0055246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E3DAE">
        <w:rPr>
          <w:sz w:val="22"/>
          <w:szCs w:val="22"/>
        </w:rPr>
        <w:t>E-MAIL…………………………………………………………………………………………..</w:t>
      </w:r>
    </w:p>
    <w:p w14:paraId="4DF91AC5" w14:textId="77777777" w:rsidR="0055246F" w:rsidRPr="002E3DAE" w:rsidRDefault="0055246F" w:rsidP="0055246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E3DAE">
        <w:rPr>
          <w:sz w:val="22"/>
          <w:szCs w:val="22"/>
        </w:rPr>
        <w:t>NIP…………………………………. REGON:……………………………………………….....</w:t>
      </w:r>
    </w:p>
    <w:p w14:paraId="28C38398" w14:textId="6884DCF1" w:rsidR="008D2AB8" w:rsidRPr="0022732C" w:rsidRDefault="0055246F" w:rsidP="0055246F">
      <w:pPr>
        <w:tabs>
          <w:tab w:val="right" w:pos="9000"/>
        </w:tabs>
        <w:spacing w:line="360" w:lineRule="auto"/>
        <w:rPr>
          <w:sz w:val="22"/>
        </w:rPr>
      </w:pPr>
      <w:r w:rsidRPr="002E3DAE">
        <w:rPr>
          <w:sz w:val="22"/>
          <w:szCs w:val="22"/>
        </w:rPr>
        <w:t>BANK/ NR KONTA …………………………………………………………………………….</w:t>
      </w:r>
    </w:p>
    <w:p w14:paraId="6F9C24B9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5439CA7C" w14:textId="77777777" w:rsidR="006516E3" w:rsidRPr="006516E3" w:rsidRDefault="006516E3" w:rsidP="008D2AB8">
      <w:pPr>
        <w:ind w:right="-110"/>
        <w:rPr>
          <w:b/>
        </w:rPr>
      </w:pPr>
      <w:r w:rsidRPr="006516E3">
        <w:rPr>
          <w:b/>
        </w:rPr>
        <w:t>Akademia Górniczo - Hutnicza</w:t>
      </w:r>
    </w:p>
    <w:p w14:paraId="4819EBDC" w14:textId="77777777" w:rsidR="006516E3" w:rsidRPr="006516E3" w:rsidRDefault="006516E3" w:rsidP="008D2AB8">
      <w:pPr>
        <w:ind w:right="-110"/>
        <w:rPr>
          <w:b/>
        </w:rPr>
      </w:pPr>
      <w:r w:rsidRPr="006516E3">
        <w:rPr>
          <w:b/>
        </w:rPr>
        <w:t>im. Stanisława Staszica w Krakowie</w:t>
      </w:r>
    </w:p>
    <w:p w14:paraId="257A3795" w14:textId="77777777" w:rsidR="008D2AB8" w:rsidRDefault="006516E3" w:rsidP="008D2AB8">
      <w:pPr>
        <w:ind w:right="-110"/>
        <w:rPr>
          <w:b/>
        </w:rPr>
      </w:pPr>
      <w:r w:rsidRPr="006516E3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5CB30EBE" w14:textId="77777777" w:rsidR="008D2AB8" w:rsidRDefault="006516E3" w:rsidP="008D2AB8">
      <w:pPr>
        <w:ind w:right="-110"/>
        <w:rPr>
          <w:b/>
        </w:rPr>
      </w:pPr>
      <w:r w:rsidRPr="006516E3">
        <w:rPr>
          <w:b/>
        </w:rPr>
        <w:t>Al. Mickiewicza</w:t>
      </w:r>
      <w:r w:rsidR="008D2AB8">
        <w:rPr>
          <w:b/>
        </w:rPr>
        <w:t xml:space="preserve"> </w:t>
      </w:r>
      <w:r w:rsidRPr="006516E3">
        <w:rPr>
          <w:b/>
        </w:rPr>
        <w:t>30</w:t>
      </w:r>
      <w:r w:rsidR="008D2AB8">
        <w:rPr>
          <w:b/>
        </w:rPr>
        <w:t xml:space="preserve"> </w:t>
      </w:r>
    </w:p>
    <w:p w14:paraId="5C497107" w14:textId="77777777" w:rsidR="008D2AB8" w:rsidRDefault="006516E3" w:rsidP="008D2AB8">
      <w:pPr>
        <w:rPr>
          <w:b/>
        </w:rPr>
      </w:pPr>
      <w:r w:rsidRPr="006516E3">
        <w:rPr>
          <w:b/>
        </w:rPr>
        <w:t>30-059</w:t>
      </w:r>
      <w:r w:rsidR="008D2AB8">
        <w:rPr>
          <w:b/>
        </w:rPr>
        <w:t xml:space="preserve"> </w:t>
      </w:r>
      <w:r w:rsidRPr="006516E3">
        <w:rPr>
          <w:b/>
        </w:rPr>
        <w:t>Kraków</w:t>
      </w:r>
      <w:r w:rsidR="008D2AB8">
        <w:rPr>
          <w:b/>
        </w:rPr>
        <w:t xml:space="preserve">,  </w:t>
      </w:r>
    </w:p>
    <w:p w14:paraId="088209DD" w14:textId="77777777" w:rsidR="008D2AB8" w:rsidRDefault="008D2AB8" w:rsidP="008D2AB8">
      <w:pPr>
        <w:ind w:firstLine="3969"/>
        <w:rPr>
          <w:b/>
        </w:rPr>
      </w:pPr>
    </w:p>
    <w:p w14:paraId="7FC12179" w14:textId="48BE9024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6516E3" w:rsidRPr="006516E3">
        <w:rPr>
          <w:b/>
        </w:rPr>
        <w:t>dostawa dwukanałowego analizatora stężenia metanu z głowicami oraz oprogramowaniem wraz z montażem i instalacją - KC-zp.272-705/23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14:paraId="321023E6" w14:textId="77777777" w:rsidR="00E26131" w:rsidRDefault="00E26131" w:rsidP="008D2AB8">
      <w:pPr>
        <w:widowControl w:val="0"/>
        <w:ind w:right="1"/>
        <w:jc w:val="both"/>
      </w:pPr>
    </w:p>
    <w:p w14:paraId="1B81AE49" w14:textId="0578E9E7" w:rsidR="00E26131" w:rsidRPr="0019093A" w:rsidRDefault="00E26131" w:rsidP="00E26131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19093A">
        <w:rPr>
          <w:b/>
          <w:sz w:val="22"/>
          <w:szCs w:val="22"/>
        </w:rPr>
        <w:t xml:space="preserve">Cena netto: ......................................................................... </w:t>
      </w:r>
      <w:r>
        <w:rPr>
          <w:b/>
          <w:sz w:val="22"/>
          <w:szCs w:val="22"/>
        </w:rPr>
        <w:t>PLN</w:t>
      </w:r>
      <w:r w:rsidRPr="0019093A">
        <w:rPr>
          <w:b/>
          <w:sz w:val="22"/>
          <w:szCs w:val="22"/>
        </w:rPr>
        <w:t xml:space="preserve"> </w:t>
      </w:r>
      <w:r w:rsidR="00F076B8">
        <w:rPr>
          <w:b/>
          <w:sz w:val="22"/>
          <w:szCs w:val="22"/>
        </w:rPr>
        <w:t xml:space="preserve">lub EUR lub USD </w:t>
      </w:r>
      <w:r w:rsidRPr="00E26131">
        <w:rPr>
          <w:b/>
          <w:color w:val="FF0000"/>
          <w:sz w:val="22"/>
          <w:szCs w:val="22"/>
        </w:rPr>
        <w:t>*)</w:t>
      </w:r>
    </w:p>
    <w:p w14:paraId="5907E72E" w14:textId="77777777" w:rsidR="00E26131" w:rsidRPr="0019093A" w:rsidRDefault="00E26131" w:rsidP="00E26131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1F3CC68D" w14:textId="2C06954D" w:rsidR="00E26131" w:rsidRPr="0019093A" w:rsidRDefault="00E26131" w:rsidP="00E26131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19093A">
        <w:rPr>
          <w:b/>
          <w:sz w:val="22"/>
          <w:szCs w:val="22"/>
        </w:rPr>
        <w:t xml:space="preserve">Cena brutto: ......................................................................... </w:t>
      </w:r>
      <w:r>
        <w:rPr>
          <w:b/>
          <w:sz w:val="22"/>
          <w:szCs w:val="22"/>
        </w:rPr>
        <w:t>PLN</w:t>
      </w:r>
      <w:r w:rsidR="00F076B8">
        <w:rPr>
          <w:b/>
          <w:sz w:val="22"/>
          <w:szCs w:val="22"/>
        </w:rPr>
        <w:t xml:space="preserve"> lub EUR lub USD </w:t>
      </w:r>
      <w:r w:rsidR="00F076B8" w:rsidRPr="00E26131">
        <w:rPr>
          <w:b/>
          <w:color w:val="FF0000"/>
          <w:sz w:val="22"/>
          <w:szCs w:val="22"/>
        </w:rPr>
        <w:t>*)</w:t>
      </w:r>
    </w:p>
    <w:p w14:paraId="7999C5D8" w14:textId="77777777" w:rsidR="00E26131" w:rsidRPr="0019093A" w:rsidRDefault="00E26131" w:rsidP="00E26131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1B47D945" w14:textId="77777777" w:rsidR="00E26131" w:rsidRPr="0019093A" w:rsidRDefault="00E26131" w:rsidP="00E26131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19093A">
        <w:rPr>
          <w:sz w:val="22"/>
          <w:szCs w:val="22"/>
        </w:rPr>
        <w:t>Słownie brutto: .......................................................................................................................</w:t>
      </w:r>
      <w:r>
        <w:rPr>
          <w:sz w:val="22"/>
          <w:szCs w:val="22"/>
        </w:rPr>
        <w:t>.................</w:t>
      </w:r>
    </w:p>
    <w:p w14:paraId="2E66F1D3" w14:textId="77777777" w:rsidR="00E26131" w:rsidRPr="0019093A" w:rsidRDefault="00E26131" w:rsidP="00E26131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3E58099D" w14:textId="3EA5BDBF" w:rsidR="00E26131" w:rsidRPr="0019093A" w:rsidRDefault="00E26131" w:rsidP="00E26131">
      <w:pPr>
        <w:widowControl w:val="0"/>
        <w:spacing w:line="360" w:lineRule="auto"/>
        <w:rPr>
          <w:b/>
          <w:sz w:val="22"/>
          <w:szCs w:val="22"/>
        </w:rPr>
      </w:pPr>
      <w:r w:rsidRPr="0019093A">
        <w:rPr>
          <w:b/>
          <w:sz w:val="22"/>
          <w:szCs w:val="22"/>
        </w:rPr>
        <w:t xml:space="preserve">Powyższa cena zawiera podatek VAT w wysokości .......... % tj. ……………… </w:t>
      </w:r>
      <w:r>
        <w:rPr>
          <w:b/>
          <w:sz w:val="22"/>
          <w:szCs w:val="22"/>
        </w:rPr>
        <w:t>PLN</w:t>
      </w:r>
      <w:r w:rsidR="00F076B8">
        <w:rPr>
          <w:b/>
          <w:sz w:val="22"/>
          <w:szCs w:val="22"/>
        </w:rPr>
        <w:t xml:space="preserve"> </w:t>
      </w:r>
      <w:r w:rsidR="00F076B8">
        <w:rPr>
          <w:b/>
          <w:sz w:val="22"/>
          <w:szCs w:val="22"/>
        </w:rPr>
        <w:t>lub EUR lub USD</w:t>
      </w:r>
      <w:r w:rsidRPr="0019093A">
        <w:rPr>
          <w:b/>
          <w:sz w:val="22"/>
          <w:szCs w:val="22"/>
        </w:rPr>
        <w:t xml:space="preserve"> </w:t>
      </w:r>
      <w:r w:rsidRPr="00E26131">
        <w:rPr>
          <w:b/>
          <w:color w:val="FF0000"/>
          <w:sz w:val="22"/>
          <w:szCs w:val="22"/>
        </w:rPr>
        <w:t>*)</w:t>
      </w:r>
    </w:p>
    <w:p w14:paraId="0B0DE5DB" w14:textId="69708DB2" w:rsidR="00D03061" w:rsidRDefault="00E81FD3" w:rsidP="00D03061">
      <w:pPr>
        <w:jc w:val="both"/>
        <w:rPr>
          <w:sz w:val="18"/>
          <w:szCs w:val="18"/>
        </w:rPr>
      </w:pPr>
      <w:r w:rsidRPr="003969F5">
        <w:rPr>
          <w:color w:val="FF0000"/>
          <w:sz w:val="22"/>
          <w:szCs w:val="22"/>
        </w:rPr>
        <w:t>*)</w:t>
      </w:r>
      <w:r w:rsidRPr="003969F5">
        <w:rPr>
          <w:sz w:val="22"/>
          <w:szCs w:val="22"/>
        </w:rPr>
        <w:t xml:space="preserve"> </w:t>
      </w:r>
      <w:r w:rsidR="00D03061">
        <w:rPr>
          <w:b/>
          <w:sz w:val="22"/>
          <w:szCs w:val="22"/>
        </w:rPr>
        <w:t>*</w:t>
      </w:r>
      <w:r w:rsidR="00D03061">
        <w:rPr>
          <w:sz w:val="18"/>
          <w:szCs w:val="18"/>
        </w:rPr>
        <w:t xml:space="preserve">Do oceny i porównania ofert Zamawiający przeliczy w dniu otwarcia ofert cenę netto wg. kursu NBP z dnia otwarcia ofert. </w:t>
      </w:r>
      <w:r w:rsidR="00D03061">
        <w:rPr>
          <w:b/>
          <w:bCs/>
          <w:sz w:val="18"/>
          <w:szCs w:val="18"/>
        </w:rPr>
        <w:t xml:space="preserve"> **) </w:t>
      </w:r>
      <w:r w:rsidR="00D03061">
        <w:rPr>
          <w:sz w:val="18"/>
          <w:szCs w:val="18"/>
        </w:rPr>
        <w:t xml:space="preserve">Wykonawcy zagraniczni biorący udział w niniejszym postepowaniu, którzy na podstawie odrębnych przepisów nie są zobowiązani do uiszczenia podatku od towarów i usług na terytorium Polski, winni wpisać na formularzu oferty wartość zamówienia netto wyrażoną </w:t>
      </w:r>
      <w:r w:rsidR="00D03061">
        <w:rPr>
          <w:b/>
          <w:bCs/>
          <w:sz w:val="18"/>
          <w:szCs w:val="18"/>
        </w:rPr>
        <w:t xml:space="preserve">w </w:t>
      </w:r>
      <w:r w:rsidR="00F076B8">
        <w:rPr>
          <w:b/>
          <w:sz w:val="20"/>
          <w:szCs w:val="20"/>
        </w:rPr>
        <w:t>PLN</w:t>
      </w:r>
      <w:r w:rsidR="00D03061">
        <w:rPr>
          <w:b/>
          <w:sz w:val="20"/>
          <w:szCs w:val="20"/>
        </w:rPr>
        <w:t xml:space="preserve"> lub </w:t>
      </w:r>
      <w:r w:rsidR="00F076B8">
        <w:rPr>
          <w:b/>
          <w:sz w:val="20"/>
          <w:szCs w:val="20"/>
        </w:rPr>
        <w:t>EUR lub USD</w:t>
      </w:r>
      <w:r w:rsidR="00D03061">
        <w:rPr>
          <w:sz w:val="18"/>
          <w:szCs w:val="18"/>
        </w:rPr>
        <w:t>. Wyłącznie do oceny i porównania ofert Zamawiający doliczy na etapie oceny ofert należnego podatku VAT. Umowa zostanie podpisana na kwotę netto, podatek VAT Zamawiający odprowadzi we własnym zakresie.</w:t>
      </w:r>
    </w:p>
    <w:p w14:paraId="53AE2EB0" w14:textId="77777777" w:rsidR="00E81FD3" w:rsidRDefault="00E81FD3" w:rsidP="008D2AB8">
      <w:pPr>
        <w:tabs>
          <w:tab w:val="right" w:pos="9000"/>
        </w:tabs>
        <w:rPr>
          <w:sz w:val="22"/>
          <w:szCs w:val="22"/>
        </w:rPr>
      </w:pPr>
    </w:p>
    <w:p w14:paraId="2F9ECA10" w14:textId="77777777" w:rsidR="00F076B8" w:rsidRDefault="00F076B8" w:rsidP="008D2AB8">
      <w:pPr>
        <w:tabs>
          <w:tab w:val="right" w:pos="9000"/>
        </w:tabs>
      </w:pPr>
    </w:p>
    <w:p w14:paraId="0602F62C" w14:textId="37DF02EF" w:rsidR="00FE545C" w:rsidRDefault="00991009" w:rsidP="008D2AB8">
      <w:pPr>
        <w:pStyle w:val="Tekstpodstawowy"/>
      </w:pPr>
      <w:r>
        <w:lastRenderedPageBreak/>
        <w:t>P</w:t>
      </w:r>
      <w:r w:rsidR="00FE545C">
        <w:t xml:space="preserve">roducent/model zaoferowanego </w:t>
      </w:r>
      <w:r>
        <w:t>analizatora:</w:t>
      </w:r>
      <w:r w:rsidR="00FE545C">
        <w:t xml:space="preserve"> </w:t>
      </w:r>
      <w:r w:rsidR="00FE545C" w:rsidRPr="00FE545C">
        <w:rPr>
          <w:b w:val="0"/>
        </w:rPr>
        <w:t>…………………………………………..</w:t>
      </w:r>
    </w:p>
    <w:p w14:paraId="3AAA9A66" w14:textId="4321BABD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977F35" w:rsidRPr="00977F35">
        <w:rPr>
          <w:b/>
          <w:bCs/>
        </w:rPr>
        <w:t>do 112 dni od daty podpisania umowy.</w:t>
      </w:r>
    </w:p>
    <w:p w14:paraId="3DF21F89" w14:textId="1BE302F8" w:rsidR="008D2AB8" w:rsidRDefault="008D2AB8" w:rsidP="008D2AB8">
      <w:pPr>
        <w:widowControl w:val="0"/>
        <w:spacing w:line="360" w:lineRule="auto"/>
        <w:ind w:right="1"/>
        <w:jc w:val="both"/>
        <w:rPr>
          <w:i/>
        </w:rPr>
      </w:pPr>
      <w:r>
        <w:rPr>
          <w:b/>
        </w:rPr>
        <w:t>Okres udzielonej gwarancji wynosi:</w:t>
      </w:r>
      <w:r w:rsidRPr="00FB1B4F">
        <w:t xml:space="preserve"> </w:t>
      </w:r>
      <w:r w:rsidR="00C008B9" w:rsidRPr="00C008B9">
        <w:rPr>
          <w:b/>
          <w:bCs/>
        </w:rPr>
        <w:t>…………… miesięcy</w:t>
      </w:r>
      <w:r w:rsidR="00C008B9">
        <w:t xml:space="preserve"> </w:t>
      </w:r>
      <w:r w:rsidRPr="007A5695">
        <w:rPr>
          <w:highlight w:val="yellow"/>
        </w:rPr>
        <w:t>(</w:t>
      </w:r>
      <w:r w:rsidRPr="0022732C">
        <w:rPr>
          <w:i/>
          <w:highlight w:val="yellow"/>
        </w:rPr>
        <w:t>kryterium oceny ofert)</w:t>
      </w:r>
    </w:p>
    <w:p w14:paraId="5FBBF027" w14:textId="202586B8" w:rsidR="004507DA" w:rsidRDefault="00C008B9" w:rsidP="008D2AB8">
      <w:pPr>
        <w:widowControl w:val="0"/>
        <w:spacing w:line="360" w:lineRule="auto"/>
        <w:ind w:right="1"/>
        <w:jc w:val="both"/>
        <w:rPr>
          <w:b/>
          <w:bCs/>
          <w:iCs/>
        </w:rPr>
      </w:pPr>
      <w:r w:rsidRPr="00C008B9">
        <w:rPr>
          <w:b/>
          <w:bCs/>
          <w:iCs/>
        </w:rPr>
        <w:t>Udokumentowana instalacja na szybie kopalnianym</w:t>
      </w:r>
      <w:r w:rsidR="005B51C6">
        <w:rPr>
          <w:b/>
          <w:bCs/>
          <w:iCs/>
        </w:rPr>
        <w:t xml:space="preserve"> </w:t>
      </w:r>
      <w:r w:rsidR="005B51C6" w:rsidRPr="005B51C6">
        <w:rPr>
          <w:i/>
          <w:highlight w:val="yellow"/>
        </w:rPr>
        <w:t>(kryterium oceny ofert)</w:t>
      </w:r>
      <w:r w:rsidRPr="005B51C6">
        <w:rPr>
          <w:i/>
          <w:highlight w:val="yellow"/>
        </w:rPr>
        <w:t>:</w:t>
      </w:r>
    </w:p>
    <w:p w14:paraId="6084F989" w14:textId="42818ABC" w:rsidR="00C008B9" w:rsidRDefault="004507DA" w:rsidP="008D2AB8">
      <w:pPr>
        <w:widowControl w:val="0"/>
        <w:spacing w:line="360" w:lineRule="auto"/>
        <w:ind w:right="1"/>
        <w:jc w:val="both"/>
        <w:rPr>
          <w:iCs/>
        </w:rPr>
      </w:pPr>
      <w:r>
        <w:rPr>
          <w:b/>
          <w:bCs/>
          <w:iCs/>
        </w:rPr>
        <w:t xml:space="preserve">- </w:t>
      </w:r>
      <w:r w:rsidR="00C008B9">
        <w:rPr>
          <w:iCs/>
        </w:rPr>
        <w:t>istnieje dokume</w:t>
      </w:r>
      <w:r>
        <w:rPr>
          <w:iCs/>
        </w:rPr>
        <w:t>ntacja</w:t>
      </w:r>
      <w:r w:rsidR="008D2AA9">
        <w:rPr>
          <w:iCs/>
        </w:rPr>
        <w:t xml:space="preserve"> tj. protokół z instalacji</w:t>
      </w:r>
      <w:r>
        <w:rPr>
          <w:iCs/>
        </w:rPr>
        <w:t xml:space="preserve"> </w:t>
      </w:r>
      <w:r w:rsidRPr="009B15FC">
        <w:rPr>
          <w:iCs/>
          <w:color w:val="FF0000"/>
        </w:rPr>
        <w:t>*)</w:t>
      </w:r>
    </w:p>
    <w:p w14:paraId="35098781" w14:textId="0CB59873" w:rsidR="004507DA" w:rsidRDefault="004507DA" w:rsidP="008D2AB8">
      <w:pPr>
        <w:widowControl w:val="0"/>
        <w:spacing w:line="360" w:lineRule="auto"/>
        <w:ind w:right="1"/>
        <w:jc w:val="both"/>
        <w:rPr>
          <w:iCs/>
        </w:rPr>
      </w:pPr>
      <w:r>
        <w:rPr>
          <w:iCs/>
        </w:rPr>
        <w:t xml:space="preserve">- brak dokumentacji </w:t>
      </w:r>
      <w:r w:rsidRPr="009B15FC">
        <w:rPr>
          <w:iCs/>
          <w:color w:val="FF0000"/>
        </w:rPr>
        <w:t>*)</w:t>
      </w:r>
    </w:p>
    <w:p w14:paraId="1D568541" w14:textId="05BF778A" w:rsidR="004507DA" w:rsidRDefault="004507DA" w:rsidP="008D2AB8">
      <w:pPr>
        <w:widowControl w:val="0"/>
        <w:spacing w:line="360" w:lineRule="auto"/>
        <w:ind w:right="1"/>
        <w:jc w:val="both"/>
        <w:rPr>
          <w:iCs/>
        </w:rPr>
      </w:pPr>
      <w:r w:rsidRPr="009B15FC">
        <w:rPr>
          <w:iCs/>
          <w:color w:val="FF0000"/>
        </w:rPr>
        <w:t>*)</w:t>
      </w:r>
      <w:r>
        <w:rPr>
          <w:iCs/>
        </w:rPr>
        <w:t xml:space="preserve"> należy zaznaczyć odpowiednią opcję</w:t>
      </w:r>
    </w:p>
    <w:p w14:paraId="740D89C6" w14:textId="50D7FB3E" w:rsidR="009C431C" w:rsidRPr="004665B9" w:rsidRDefault="009C431C" w:rsidP="009C431C">
      <w:pPr>
        <w:suppressAutoHyphens/>
        <w:autoSpaceDN w:val="0"/>
        <w:jc w:val="both"/>
        <w:textAlignment w:val="baseline"/>
        <w:rPr>
          <w:color w:val="FF0000"/>
        </w:rPr>
      </w:pPr>
      <w:r w:rsidRPr="004665B9">
        <w:rPr>
          <w:color w:val="FF0000"/>
        </w:rPr>
        <w:t xml:space="preserve">- w </w:t>
      </w:r>
      <w:r w:rsidR="008D2AA9" w:rsidRPr="004665B9">
        <w:rPr>
          <w:color w:val="FF0000"/>
        </w:rPr>
        <w:t>przypadku zaznaczenia opcji „istnieje dokumentacja”</w:t>
      </w:r>
      <w:r w:rsidRPr="004665B9">
        <w:rPr>
          <w:color w:val="FF0000"/>
        </w:rPr>
        <w:t xml:space="preserve"> </w:t>
      </w:r>
      <w:r w:rsidR="008D2AA9" w:rsidRPr="004665B9">
        <w:rPr>
          <w:color w:val="FF0000"/>
        </w:rPr>
        <w:t xml:space="preserve">należy dołączyć do oferty </w:t>
      </w:r>
      <w:r w:rsidRPr="004665B9">
        <w:rPr>
          <w:color w:val="FF0000"/>
        </w:rPr>
        <w:t>protokół z instalacji</w:t>
      </w:r>
    </w:p>
    <w:p w14:paraId="2BA343AB" w14:textId="213D444D" w:rsidR="005E2F1B" w:rsidRPr="00EF3E15" w:rsidRDefault="005E2F1B" w:rsidP="008D2AB8">
      <w:pPr>
        <w:widowControl w:val="0"/>
        <w:spacing w:line="360" w:lineRule="auto"/>
        <w:ind w:right="1"/>
        <w:jc w:val="both"/>
        <w:rPr>
          <w:b/>
          <w:bCs/>
          <w:iCs/>
        </w:rPr>
      </w:pPr>
      <w:r w:rsidRPr="00EF3E15">
        <w:rPr>
          <w:b/>
          <w:bCs/>
          <w:iCs/>
        </w:rPr>
        <w:t>Posiadany Certyfikat ATEX II</w:t>
      </w:r>
      <w:r w:rsidR="005B51C6">
        <w:rPr>
          <w:b/>
          <w:bCs/>
          <w:iCs/>
        </w:rPr>
        <w:t xml:space="preserve"> </w:t>
      </w:r>
      <w:r w:rsidR="005B51C6" w:rsidRPr="005B51C6">
        <w:rPr>
          <w:i/>
          <w:highlight w:val="yellow"/>
        </w:rPr>
        <w:t>(kryterium oceny ofer</w:t>
      </w:r>
      <w:r w:rsidR="005B51C6" w:rsidRPr="00E81FD3">
        <w:rPr>
          <w:i/>
          <w:highlight w:val="yellow"/>
        </w:rPr>
        <w:t>t)</w:t>
      </w:r>
      <w:r w:rsidRPr="00E81FD3">
        <w:rPr>
          <w:b/>
          <w:bCs/>
          <w:iCs/>
          <w:highlight w:val="yellow"/>
        </w:rPr>
        <w:t>:</w:t>
      </w:r>
    </w:p>
    <w:p w14:paraId="353F3489" w14:textId="1913B4E7" w:rsidR="005E2F1B" w:rsidRDefault="005E2F1B" w:rsidP="008D2AB8">
      <w:pPr>
        <w:widowControl w:val="0"/>
        <w:spacing w:line="360" w:lineRule="auto"/>
        <w:ind w:right="1"/>
        <w:jc w:val="both"/>
        <w:rPr>
          <w:iCs/>
        </w:rPr>
      </w:pPr>
      <w:r>
        <w:rPr>
          <w:iCs/>
        </w:rPr>
        <w:t xml:space="preserve">- istnieje certyfikat </w:t>
      </w:r>
      <w:r w:rsidRPr="009B15FC">
        <w:rPr>
          <w:iCs/>
          <w:color w:val="FF0000"/>
        </w:rPr>
        <w:t>*)</w:t>
      </w:r>
    </w:p>
    <w:p w14:paraId="18920C2C" w14:textId="240FC55B" w:rsidR="005E2F1B" w:rsidRDefault="005E2F1B" w:rsidP="008D2AB8">
      <w:pPr>
        <w:widowControl w:val="0"/>
        <w:spacing w:line="360" w:lineRule="auto"/>
        <w:ind w:right="1"/>
        <w:jc w:val="both"/>
        <w:rPr>
          <w:iCs/>
        </w:rPr>
      </w:pPr>
      <w:r>
        <w:rPr>
          <w:iCs/>
        </w:rPr>
        <w:t xml:space="preserve">- brak certyfikatu </w:t>
      </w:r>
      <w:r w:rsidRPr="009B15FC">
        <w:rPr>
          <w:iCs/>
          <w:color w:val="FF0000"/>
        </w:rPr>
        <w:t>*)</w:t>
      </w:r>
    </w:p>
    <w:p w14:paraId="7B076501" w14:textId="77777777" w:rsidR="005E2F1B" w:rsidRDefault="005E2F1B" w:rsidP="005E2F1B">
      <w:pPr>
        <w:widowControl w:val="0"/>
        <w:spacing w:line="360" w:lineRule="auto"/>
        <w:ind w:right="1"/>
        <w:jc w:val="both"/>
        <w:rPr>
          <w:iCs/>
        </w:rPr>
      </w:pPr>
      <w:r w:rsidRPr="009B15FC">
        <w:rPr>
          <w:iCs/>
          <w:color w:val="FF0000"/>
        </w:rPr>
        <w:t>*)</w:t>
      </w:r>
      <w:r>
        <w:rPr>
          <w:iCs/>
        </w:rPr>
        <w:t xml:space="preserve"> należy zaznaczyć odpowiednią opcję</w:t>
      </w:r>
    </w:p>
    <w:p w14:paraId="3661D352" w14:textId="2810F088" w:rsidR="009C431C" w:rsidRPr="004665B9" w:rsidRDefault="009C431C" w:rsidP="009C431C">
      <w:pPr>
        <w:suppressAutoHyphens/>
        <w:autoSpaceDN w:val="0"/>
        <w:jc w:val="both"/>
        <w:textAlignment w:val="baseline"/>
        <w:rPr>
          <w:color w:val="FF0000"/>
        </w:rPr>
      </w:pPr>
      <w:r w:rsidRPr="004665B9">
        <w:rPr>
          <w:color w:val="FF0000"/>
        </w:rPr>
        <w:t xml:space="preserve">- </w:t>
      </w:r>
      <w:r w:rsidR="000F6C8F" w:rsidRPr="004665B9">
        <w:rPr>
          <w:color w:val="FF0000"/>
        </w:rPr>
        <w:t xml:space="preserve">w przypadku zaznaczenia opcji „istnieje certyfikat” należy dołączyć do oferty </w:t>
      </w:r>
      <w:r w:rsidRPr="004665B9">
        <w:rPr>
          <w:color w:val="FF0000"/>
        </w:rPr>
        <w:t>dokument potwierdzający, że urządzenie spełnia wymogi ATEX II wydany przez uprawniony organ nadający taki certyfikat</w:t>
      </w:r>
    </w:p>
    <w:p w14:paraId="0CB09481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6D3DC225" w14:textId="00E49A26" w:rsidR="008D2AB8" w:rsidRPr="00990AA5" w:rsidRDefault="008D2AB8" w:rsidP="00990AA5">
      <w:pPr>
        <w:ind w:right="-47"/>
        <w:jc w:val="both"/>
        <w:rPr>
          <w:bCs/>
          <w:sz w:val="22"/>
          <w:szCs w:val="22"/>
        </w:rPr>
      </w:pPr>
      <w:r w:rsidRPr="00FE545C">
        <w:rPr>
          <w:b/>
          <w:sz w:val="22"/>
        </w:rPr>
        <w:t xml:space="preserve">Termin płatności: </w:t>
      </w:r>
      <w:r w:rsidR="00923AB0" w:rsidRPr="002E3DAE">
        <w:rPr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754E08DD" w14:textId="77777777" w:rsidR="008D2AB8" w:rsidRDefault="008D2AB8" w:rsidP="008D2AB8">
      <w:pPr>
        <w:jc w:val="both"/>
        <w:rPr>
          <w:sz w:val="18"/>
          <w:szCs w:val="18"/>
        </w:rPr>
      </w:pPr>
    </w:p>
    <w:p w14:paraId="10371CF8" w14:textId="53A9F6E8"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30F9679F" w14:textId="77777777" w:rsidR="00214895" w:rsidRPr="002E3DAE" w:rsidRDefault="00214895" w:rsidP="00214895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E3DAE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6B08FA2D" w14:textId="76375A44" w:rsidR="00214895" w:rsidRPr="002E3DAE" w:rsidRDefault="00214895" w:rsidP="0021489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E3DAE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</w:t>
      </w:r>
      <w:r w:rsidR="00990AA5">
        <w:rPr>
          <w:color w:val="000000"/>
          <w:sz w:val="22"/>
          <w:szCs w:val="22"/>
          <w:lang w:eastAsia="ar-SA"/>
        </w:rPr>
        <w:t>, akceptujemy je</w:t>
      </w:r>
      <w:r w:rsidRPr="002E3DAE">
        <w:rPr>
          <w:color w:val="000000"/>
          <w:sz w:val="22"/>
          <w:szCs w:val="22"/>
          <w:lang w:eastAsia="ar-SA"/>
        </w:rPr>
        <w:t xml:space="preserve"> i zobowiązujemy się, w przypadku wyboru naszej oferty, </w:t>
      </w:r>
      <w:r w:rsidRPr="002E3DAE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2E3DAE">
        <w:rPr>
          <w:color w:val="000000"/>
          <w:sz w:val="22"/>
          <w:szCs w:val="22"/>
        </w:rPr>
        <w:t xml:space="preserve"> i nie wnosimy do nich żadnych zastrzeżeń.</w:t>
      </w:r>
    </w:p>
    <w:p w14:paraId="105CA02F" w14:textId="77777777" w:rsidR="00214895" w:rsidRPr="002E3DAE" w:rsidRDefault="00214895" w:rsidP="00214895">
      <w:pPr>
        <w:numPr>
          <w:ilvl w:val="0"/>
          <w:numId w:val="1"/>
        </w:numPr>
        <w:jc w:val="both"/>
        <w:rPr>
          <w:sz w:val="22"/>
          <w:szCs w:val="22"/>
        </w:rPr>
      </w:pPr>
      <w:r w:rsidRPr="002E3DAE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C79D449" w14:textId="77777777" w:rsidR="00214895" w:rsidRPr="002E3DAE" w:rsidRDefault="00214895" w:rsidP="00214895">
      <w:pPr>
        <w:ind w:left="360"/>
        <w:jc w:val="both"/>
        <w:rPr>
          <w:i/>
          <w:sz w:val="22"/>
          <w:szCs w:val="22"/>
        </w:rPr>
      </w:pPr>
      <w:r w:rsidRPr="002E3DAE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8D1CA9C" w14:textId="77777777" w:rsidR="00214895" w:rsidRPr="002E3DAE" w:rsidRDefault="00214895" w:rsidP="00214895">
      <w:pPr>
        <w:ind w:left="360"/>
        <w:jc w:val="both"/>
        <w:rPr>
          <w:i/>
          <w:sz w:val="22"/>
          <w:szCs w:val="22"/>
        </w:rPr>
      </w:pPr>
      <w:r w:rsidRPr="002E3DAE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356B790" w14:textId="77777777" w:rsidR="00214895" w:rsidRDefault="00214895" w:rsidP="00214895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Oświadczam/y, że zamierzam/y /nie zamierzam/y powierzyć realizację następujących części zamówienia podwykonawcom*:</w:t>
      </w:r>
    </w:p>
    <w:p w14:paraId="6D9EE592" w14:textId="77777777" w:rsidR="002E64F9" w:rsidRDefault="002E64F9" w:rsidP="002E64F9">
      <w:pPr>
        <w:spacing w:before="120" w:after="120"/>
        <w:jc w:val="both"/>
        <w:rPr>
          <w:sz w:val="22"/>
          <w:szCs w:val="22"/>
        </w:rPr>
      </w:pPr>
    </w:p>
    <w:p w14:paraId="60792094" w14:textId="77777777" w:rsidR="002E64F9" w:rsidRPr="002E3DAE" w:rsidRDefault="002E64F9" w:rsidP="002E64F9">
      <w:pPr>
        <w:spacing w:before="120" w:after="120"/>
        <w:jc w:val="both"/>
        <w:rPr>
          <w:sz w:val="22"/>
          <w:szCs w:val="22"/>
        </w:rPr>
      </w:pP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14895" w:rsidRPr="002E3DAE" w14:paraId="6BB96781" w14:textId="77777777" w:rsidTr="00B14F1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CCD093" w14:textId="77777777" w:rsidR="00214895" w:rsidRPr="002E3DAE" w:rsidRDefault="00214895" w:rsidP="00B14F1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E3DAE">
              <w:rPr>
                <w:sz w:val="22"/>
                <w:szCs w:val="22"/>
              </w:rPr>
              <w:lastRenderedPageBreak/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6A7942" w14:textId="77777777" w:rsidR="00214895" w:rsidRPr="002E3DAE" w:rsidRDefault="00214895" w:rsidP="00B14F1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E3DAE">
              <w:rPr>
                <w:sz w:val="22"/>
                <w:szCs w:val="22"/>
              </w:rPr>
              <w:t xml:space="preserve">Opis części zamówienia, którą wykonawca </w:t>
            </w:r>
          </w:p>
          <w:p w14:paraId="7BBABB5B" w14:textId="77777777" w:rsidR="00214895" w:rsidRPr="002E3DAE" w:rsidRDefault="00214895" w:rsidP="00B14F1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E3DAE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B27EDB" w14:textId="77777777" w:rsidR="00214895" w:rsidRPr="002E3DAE" w:rsidRDefault="00214895" w:rsidP="00B14F1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E3DAE">
              <w:rPr>
                <w:sz w:val="22"/>
                <w:szCs w:val="22"/>
              </w:rPr>
              <w:t>Nazwa podwykonawcy</w:t>
            </w:r>
            <w:r w:rsidRPr="002E3DAE">
              <w:rPr>
                <w:sz w:val="22"/>
                <w:szCs w:val="22"/>
              </w:rPr>
              <w:br/>
              <w:t>(o ile jest znana)</w:t>
            </w:r>
          </w:p>
        </w:tc>
      </w:tr>
      <w:tr w:rsidR="00214895" w:rsidRPr="002E3DAE" w14:paraId="10B7B40C" w14:textId="77777777" w:rsidTr="00B14F1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C4B8CC" w14:textId="77777777" w:rsidR="00214895" w:rsidRPr="002E3DAE" w:rsidRDefault="00214895" w:rsidP="00B14F1C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F24A8C" w14:textId="77777777" w:rsidR="00214895" w:rsidRPr="002E3DAE" w:rsidRDefault="00214895" w:rsidP="00B14F1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228791" w14:textId="77777777" w:rsidR="00214895" w:rsidRPr="002E3DAE" w:rsidRDefault="00214895" w:rsidP="00B14F1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14895" w:rsidRPr="002E3DAE" w14:paraId="52150870" w14:textId="77777777" w:rsidTr="00B14F1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82F930" w14:textId="77777777" w:rsidR="00214895" w:rsidRPr="002E3DAE" w:rsidRDefault="00214895" w:rsidP="00B14F1C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336990" w14:textId="77777777" w:rsidR="00214895" w:rsidRDefault="00214895" w:rsidP="00B14F1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  <w:p w14:paraId="259E958F" w14:textId="77777777" w:rsidR="00990AA5" w:rsidRPr="002E3DAE" w:rsidRDefault="00990AA5" w:rsidP="00B14F1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DC50D0" w14:textId="77777777" w:rsidR="00214895" w:rsidRPr="002E3DAE" w:rsidRDefault="00214895" w:rsidP="00B14F1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10904E7B" w14:textId="77777777" w:rsidR="00990AA5" w:rsidRDefault="00990AA5" w:rsidP="00990AA5">
      <w:pPr>
        <w:jc w:val="both"/>
        <w:rPr>
          <w:sz w:val="22"/>
          <w:szCs w:val="22"/>
        </w:rPr>
      </w:pPr>
    </w:p>
    <w:p w14:paraId="0A8E9B5C" w14:textId="77777777" w:rsidR="00990AA5" w:rsidRDefault="00990AA5" w:rsidP="00990AA5">
      <w:pPr>
        <w:jc w:val="both"/>
        <w:rPr>
          <w:sz w:val="22"/>
          <w:szCs w:val="22"/>
        </w:rPr>
      </w:pPr>
    </w:p>
    <w:p w14:paraId="0BF19877" w14:textId="312C05BB" w:rsidR="00214895" w:rsidRPr="002E3DAE" w:rsidRDefault="00214895" w:rsidP="00990AA5">
      <w:pPr>
        <w:numPr>
          <w:ilvl w:val="0"/>
          <w:numId w:val="1"/>
        </w:numPr>
        <w:jc w:val="both"/>
        <w:rPr>
          <w:sz w:val="22"/>
          <w:szCs w:val="22"/>
        </w:rPr>
      </w:pPr>
      <w:r w:rsidRPr="002E3DAE">
        <w:rPr>
          <w:sz w:val="22"/>
          <w:szCs w:val="22"/>
        </w:rPr>
        <w:t>Upoważnionymi do reprezentowania naszej firmy są następujące osoby:</w:t>
      </w:r>
    </w:p>
    <w:p w14:paraId="4E72D6A9" w14:textId="77777777" w:rsidR="00214895" w:rsidRPr="002E3DAE" w:rsidRDefault="00214895" w:rsidP="00214895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2E3DAE">
        <w:rPr>
          <w:b/>
          <w:bCs/>
          <w:kern w:val="32"/>
          <w:sz w:val="22"/>
          <w:szCs w:val="22"/>
        </w:rPr>
        <w:tab/>
        <w:t>Imię i Nazwisko</w:t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</w:p>
    <w:p w14:paraId="26A1EB89" w14:textId="77777777" w:rsidR="00214895" w:rsidRPr="002E3DAE" w:rsidRDefault="00214895" w:rsidP="0021489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E3DAE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E3DAE">
        <w:rPr>
          <w:sz w:val="22"/>
          <w:szCs w:val="22"/>
        </w:rPr>
        <w:tab/>
      </w:r>
      <w:r w:rsidRPr="002E3DAE">
        <w:rPr>
          <w:sz w:val="22"/>
          <w:szCs w:val="22"/>
        </w:rPr>
        <w:tab/>
      </w:r>
    </w:p>
    <w:p w14:paraId="2CD5ADF4" w14:textId="77777777" w:rsidR="00214895" w:rsidRPr="002E3DAE" w:rsidRDefault="00214895" w:rsidP="0021489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1C7F328C" w14:textId="77777777" w:rsidR="00214895" w:rsidRPr="002E3DAE" w:rsidRDefault="00214895" w:rsidP="0021489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E3DAE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E3DAE">
        <w:rPr>
          <w:sz w:val="22"/>
          <w:szCs w:val="22"/>
        </w:rPr>
        <w:tab/>
      </w:r>
      <w:r w:rsidRPr="002E3DAE">
        <w:rPr>
          <w:sz w:val="22"/>
          <w:szCs w:val="22"/>
        </w:rPr>
        <w:tab/>
        <w:t xml:space="preserve"> </w:t>
      </w:r>
    </w:p>
    <w:p w14:paraId="56C2F495" w14:textId="77777777" w:rsidR="00214895" w:rsidRPr="002E3DAE" w:rsidRDefault="00214895" w:rsidP="0021489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102DDC29" w14:textId="77777777" w:rsidR="00214895" w:rsidRPr="002E3DAE" w:rsidRDefault="00214895" w:rsidP="00214895">
      <w:pPr>
        <w:numPr>
          <w:ilvl w:val="0"/>
          <w:numId w:val="1"/>
        </w:numPr>
        <w:jc w:val="both"/>
        <w:rPr>
          <w:sz w:val="22"/>
          <w:szCs w:val="22"/>
        </w:rPr>
      </w:pPr>
      <w:r w:rsidRPr="002E3DAE">
        <w:rPr>
          <w:sz w:val="22"/>
          <w:szCs w:val="22"/>
        </w:rPr>
        <w:t>upoważnienie dla powyżej wskazanych osób wynika z następującego (</w:t>
      </w:r>
      <w:proofErr w:type="spellStart"/>
      <w:r w:rsidRPr="002E3DAE">
        <w:rPr>
          <w:sz w:val="22"/>
          <w:szCs w:val="22"/>
        </w:rPr>
        <w:t>ych</w:t>
      </w:r>
      <w:proofErr w:type="spellEnd"/>
      <w:r w:rsidRPr="002E3DAE">
        <w:rPr>
          <w:sz w:val="22"/>
          <w:szCs w:val="22"/>
        </w:rPr>
        <w:t>) dokumentu(ów)</w:t>
      </w:r>
    </w:p>
    <w:p w14:paraId="4A63D72D" w14:textId="77777777" w:rsidR="00214895" w:rsidRPr="002E3DAE" w:rsidRDefault="00214895" w:rsidP="00214895">
      <w:pPr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342C1B8" w14:textId="77777777" w:rsidR="00214895" w:rsidRPr="002E3DAE" w:rsidRDefault="00214895" w:rsidP="00214895">
      <w:pPr>
        <w:numPr>
          <w:ilvl w:val="0"/>
          <w:numId w:val="1"/>
        </w:numPr>
        <w:jc w:val="both"/>
        <w:rPr>
          <w:sz w:val="22"/>
          <w:szCs w:val="22"/>
        </w:rPr>
      </w:pPr>
      <w:r w:rsidRPr="002E3DAE">
        <w:rPr>
          <w:sz w:val="22"/>
          <w:szCs w:val="22"/>
        </w:rPr>
        <w:t>załącznikami do niniejszej oferty są:</w:t>
      </w:r>
    </w:p>
    <w:p w14:paraId="630EB105" w14:textId="77777777" w:rsidR="00214895" w:rsidRPr="002E3DAE" w:rsidRDefault="00214895" w:rsidP="0021489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………………………………………………………………………………………….</w:t>
      </w:r>
    </w:p>
    <w:p w14:paraId="45A9EC5A" w14:textId="77777777" w:rsidR="00214895" w:rsidRPr="002E3DAE" w:rsidRDefault="00214895" w:rsidP="0021489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……………………………………………..……………………………………………</w:t>
      </w:r>
    </w:p>
    <w:p w14:paraId="22DD02E0" w14:textId="77777777" w:rsidR="00214895" w:rsidRPr="002E3DAE" w:rsidRDefault="00214895" w:rsidP="0021489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13C41E79" w14:textId="77777777" w:rsidR="00214895" w:rsidRPr="002E3DAE" w:rsidRDefault="00214895" w:rsidP="0021489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………………………………………………………………………………………….</w:t>
      </w:r>
    </w:p>
    <w:p w14:paraId="65D1CC4A" w14:textId="77777777" w:rsidR="00214895" w:rsidRPr="002E3DAE" w:rsidRDefault="00214895" w:rsidP="0021489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……………………………………………..……………………………………………</w:t>
      </w:r>
    </w:p>
    <w:p w14:paraId="3C9725E6" w14:textId="77777777" w:rsidR="00214895" w:rsidRPr="002E3DAE" w:rsidRDefault="00214895" w:rsidP="00214895">
      <w:pPr>
        <w:jc w:val="both"/>
        <w:rPr>
          <w:sz w:val="22"/>
          <w:szCs w:val="22"/>
        </w:rPr>
      </w:pPr>
    </w:p>
    <w:p w14:paraId="0D95BB6E" w14:textId="77777777" w:rsidR="00214895" w:rsidRPr="002E3DAE" w:rsidRDefault="00214895" w:rsidP="00214895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 w:rsidRPr="002E3DAE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 w:rsidRPr="002E3DAE">
        <w:rPr>
          <w:color w:val="FF0000"/>
          <w:sz w:val="22"/>
          <w:szCs w:val="22"/>
          <w:lang w:eastAsia="zh-CN"/>
        </w:rPr>
        <w:t>.</w:t>
      </w:r>
    </w:p>
    <w:p w14:paraId="5AE8D327" w14:textId="77777777" w:rsidR="00214895" w:rsidRDefault="00214895" w:rsidP="00FE545C">
      <w:pPr>
        <w:rPr>
          <w:b/>
          <w:sz w:val="22"/>
          <w:szCs w:val="22"/>
          <w:u w:val="single"/>
        </w:rPr>
      </w:pPr>
    </w:p>
    <w:p w14:paraId="7BBA2CCD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100EC7" w14:textId="77777777" w:rsidR="007D5A46" w:rsidRDefault="007D5A46">
      <w:r>
        <w:separator/>
      </w:r>
    </w:p>
  </w:endnote>
  <w:endnote w:type="continuationSeparator" w:id="0">
    <w:p w14:paraId="1F84759D" w14:textId="77777777" w:rsidR="007D5A46" w:rsidRDefault="007D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97A65" w14:textId="77777777" w:rsidR="006516E3" w:rsidRDefault="006516E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D24F06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3BED1C" w14:textId="77777777" w:rsidR="006516E3" w:rsidRDefault="006516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8AE919" w14:textId="77777777" w:rsidR="007D5A46" w:rsidRDefault="007D5A46">
      <w:r>
        <w:separator/>
      </w:r>
    </w:p>
  </w:footnote>
  <w:footnote w:type="continuationSeparator" w:id="0">
    <w:p w14:paraId="0CBAD9F6" w14:textId="77777777" w:rsidR="007D5A46" w:rsidRDefault="007D5A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5FAB0" w14:textId="77777777" w:rsidR="006516E3" w:rsidRDefault="006516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001B35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79B02" w14:textId="77777777" w:rsidR="006516E3" w:rsidRDefault="006516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1623584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0495522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59180296">
    <w:abstractNumId w:val="0"/>
  </w:num>
  <w:num w:numId="4" w16cid:durableId="3607905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5A46"/>
    <w:rsid w:val="00012286"/>
    <w:rsid w:val="000704FC"/>
    <w:rsid w:val="00071CCC"/>
    <w:rsid w:val="000B731D"/>
    <w:rsid w:val="000D6134"/>
    <w:rsid w:val="000E09C7"/>
    <w:rsid w:val="000F6589"/>
    <w:rsid w:val="000F6C8F"/>
    <w:rsid w:val="00106636"/>
    <w:rsid w:val="00116EC6"/>
    <w:rsid w:val="00164AF2"/>
    <w:rsid w:val="001801DD"/>
    <w:rsid w:val="001D4612"/>
    <w:rsid w:val="00207E98"/>
    <w:rsid w:val="00214895"/>
    <w:rsid w:val="002723B0"/>
    <w:rsid w:val="002E64F9"/>
    <w:rsid w:val="00315A4A"/>
    <w:rsid w:val="004507DA"/>
    <w:rsid w:val="004665B9"/>
    <w:rsid w:val="004B7300"/>
    <w:rsid w:val="004C6753"/>
    <w:rsid w:val="0055246F"/>
    <w:rsid w:val="00595C87"/>
    <w:rsid w:val="005B51C6"/>
    <w:rsid w:val="005D2C65"/>
    <w:rsid w:val="005E2F1B"/>
    <w:rsid w:val="005E6D94"/>
    <w:rsid w:val="0063384F"/>
    <w:rsid w:val="00643C6F"/>
    <w:rsid w:val="00646202"/>
    <w:rsid w:val="006516E3"/>
    <w:rsid w:val="0065290F"/>
    <w:rsid w:val="006815F6"/>
    <w:rsid w:val="007748F0"/>
    <w:rsid w:val="007A4321"/>
    <w:rsid w:val="007A5695"/>
    <w:rsid w:val="007D5A46"/>
    <w:rsid w:val="00833933"/>
    <w:rsid w:val="00853083"/>
    <w:rsid w:val="008B2F0C"/>
    <w:rsid w:val="008B4928"/>
    <w:rsid w:val="008D2AA9"/>
    <w:rsid w:val="008D2AB8"/>
    <w:rsid w:val="008F1C66"/>
    <w:rsid w:val="00923AB0"/>
    <w:rsid w:val="00970FE4"/>
    <w:rsid w:val="00977F35"/>
    <w:rsid w:val="00990AA5"/>
    <w:rsid w:val="00991009"/>
    <w:rsid w:val="009B15FC"/>
    <w:rsid w:val="009C431C"/>
    <w:rsid w:val="00A0022B"/>
    <w:rsid w:val="00A346FE"/>
    <w:rsid w:val="00A47B4D"/>
    <w:rsid w:val="00A83018"/>
    <w:rsid w:val="00B774DC"/>
    <w:rsid w:val="00BE6D66"/>
    <w:rsid w:val="00C008B9"/>
    <w:rsid w:val="00C969A6"/>
    <w:rsid w:val="00CA7D36"/>
    <w:rsid w:val="00D03061"/>
    <w:rsid w:val="00D24208"/>
    <w:rsid w:val="00D60C38"/>
    <w:rsid w:val="00D66893"/>
    <w:rsid w:val="00D90ACB"/>
    <w:rsid w:val="00DC1500"/>
    <w:rsid w:val="00E26131"/>
    <w:rsid w:val="00E44371"/>
    <w:rsid w:val="00E81FD3"/>
    <w:rsid w:val="00E949B0"/>
    <w:rsid w:val="00EC0BEA"/>
    <w:rsid w:val="00EF3E15"/>
    <w:rsid w:val="00F00591"/>
    <w:rsid w:val="00F076B8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34EDF8"/>
  <w15:chartTrackingRefBased/>
  <w15:docId w15:val="{A30E3E26-1A35-4AFD-AA30-7B49FEC2C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691</Words>
  <Characters>5489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2023-12-08T11:51:00Z</dcterms:created>
  <dcterms:modified xsi:type="dcterms:W3CDTF">2023-12-08T11:51:00Z</dcterms:modified>
</cp:coreProperties>
</file>