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3E7FE2E1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502264">
        <w:rPr>
          <w:b/>
        </w:rPr>
        <w:t>Prenumerata czasopism zagranicznych w wersji drukowanej i elektronicznej na 2024 rok</w:t>
      </w:r>
      <w:r w:rsidR="00BC7133">
        <w:rPr>
          <w:b/>
        </w:rPr>
        <w:t xml:space="preserve"> dla </w:t>
      </w:r>
      <w:r w:rsidR="00502264">
        <w:rPr>
          <w:b/>
        </w:rPr>
        <w:t xml:space="preserve">Biblioteki Głównej - KC-zp.272-757/23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E12F0" w14:textId="77777777" w:rsidR="0019578A" w:rsidRDefault="0019578A" w:rsidP="0038231F">
      <w:pPr>
        <w:spacing w:after="0" w:line="240" w:lineRule="auto"/>
      </w:pPr>
      <w:r>
        <w:separator/>
      </w:r>
    </w:p>
  </w:endnote>
  <w:endnote w:type="continuationSeparator" w:id="0">
    <w:p w14:paraId="23D67A26" w14:textId="77777777" w:rsidR="0019578A" w:rsidRDefault="001957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7E9A8" w14:textId="77777777" w:rsidR="0019578A" w:rsidRDefault="0019578A" w:rsidP="0038231F">
      <w:pPr>
        <w:spacing w:after="0" w:line="240" w:lineRule="auto"/>
      </w:pPr>
      <w:r>
        <w:separator/>
      </w:r>
    </w:p>
  </w:footnote>
  <w:footnote w:type="continuationSeparator" w:id="0">
    <w:p w14:paraId="3C9A81F7" w14:textId="77777777" w:rsidR="0019578A" w:rsidRDefault="0019578A" w:rsidP="0038231F">
      <w:pPr>
        <w:spacing w:after="0" w:line="240" w:lineRule="auto"/>
      </w:pPr>
      <w:r>
        <w:continuationSeparator/>
      </w:r>
    </w:p>
  </w:footnote>
  <w:footnote w:id="1">
    <w:p w14:paraId="57DF507B" w14:textId="63E84E70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36C"/>
    <w:rsid w:val="00161D62"/>
    <w:rsid w:val="001902D2"/>
    <w:rsid w:val="0019578A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02264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26921"/>
    <w:rsid w:val="00734A52"/>
    <w:rsid w:val="00743494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A41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304"/>
    <w:rsid w:val="00B15FD3"/>
    <w:rsid w:val="00B319D2"/>
    <w:rsid w:val="00B34079"/>
    <w:rsid w:val="00B662A0"/>
    <w:rsid w:val="00B8005E"/>
    <w:rsid w:val="00B90E42"/>
    <w:rsid w:val="00BB0C3C"/>
    <w:rsid w:val="00BB1DF0"/>
    <w:rsid w:val="00BC5A7F"/>
    <w:rsid w:val="00BC7133"/>
    <w:rsid w:val="00C014B5"/>
    <w:rsid w:val="00C113BF"/>
    <w:rsid w:val="00C16A06"/>
    <w:rsid w:val="00C4103F"/>
    <w:rsid w:val="00C57DEB"/>
    <w:rsid w:val="00C737A7"/>
    <w:rsid w:val="00C75A4F"/>
    <w:rsid w:val="00C75AF4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452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0B3D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73F57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Bożena Jurowska</cp:lastModifiedBy>
  <cp:revision>4</cp:revision>
  <cp:lastPrinted>2016-07-26T10:32:00Z</cp:lastPrinted>
  <dcterms:created xsi:type="dcterms:W3CDTF">2022-11-08T11:28:00Z</dcterms:created>
  <dcterms:modified xsi:type="dcterms:W3CDTF">2023-12-12T07:48:00Z</dcterms:modified>
</cp:coreProperties>
</file>