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7D8EC388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18464A">
        <w:rPr>
          <w:b/>
          <w:bCs/>
          <w:sz w:val="22"/>
          <w:szCs w:val="22"/>
        </w:rPr>
        <w:t>sukcesywna d</w:t>
      </w:r>
      <w:r w:rsidR="00B66A62" w:rsidRPr="00B66A62">
        <w:rPr>
          <w:b/>
          <w:bCs/>
          <w:sz w:val="22"/>
          <w:szCs w:val="22"/>
        </w:rPr>
        <w:t>ostawa</w:t>
      </w:r>
      <w:r w:rsidR="00931B3D">
        <w:rPr>
          <w:b/>
          <w:bCs/>
          <w:sz w:val="22"/>
          <w:szCs w:val="22"/>
        </w:rPr>
        <w:t xml:space="preserve"> </w:t>
      </w:r>
      <w:r w:rsidR="00B67C30" w:rsidRPr="00B67C30">
        <w:rPr>
          <w:b/>
          <w:sz w:val="22"/>
          <w:szCs w:val="22"/>
        </w:rPr>
        <w:t>materiałów promocyjnych dla Uczelnianej Rady Samorządu Studentów - KC-</w:t>
      </w:r>
      <w:proofErr w:type="spellStart"/>
      <w:r w:rsidR="00B67C30" w:rsidRPr="00B67C30">
        <w:rPr>
          <w:b/>
          <w:sz w:val="22"/>
          <w:szCs w:val="22"/>
        </w:rPr>
        <w:t>zp</w:t>
      </w:r>
      <w:proofErr w:type="spellEnd"/>
      <w:r w:rsidR="00B67C30" w:rsidRPr="00B67C30">
        <w:rPr>
          <w:b/>
          <w:sz w:val="22"/>
          <w:szCs w:val="22"/>
        </w:rPr>
        <w:t>. 272-</w:t>
      </w:r>
      <w:r w:rsidR="0018464A">
        <w:rPr>
          <w:b/>
          <w:sz w:val="22"/>
          <w:szCs w:val="22"/>
        </w:rPr>
        <w:t>71</w:t>
      </w:r>
      <w:r w:rsidR="005D14E6">
        <w:rPr>
          <w:b/>
          <w:sz w:val="22"/>
          <w:szCs w:val="22"/>
        </w:rPr>
        <w:t>9</w:t>
      </w:r>
      <w:r w:rsidR="00B67C30" w:rsidRPr="00B67C30">
        <w:rPr>
          <w:b/>
          <w:sz w:val="22"/>
          <w:szCs w:val="22"/>
        </w:rPr>
        <w:t>/2</w:t>
      </w:r>
      <w:r w:rsidR="0018464A">
        <w:rPr>
          <w:b/>
          <w:sz w:val="22"/>
          <w:szCs w:val="22"/>
        </w:rPr>
        <w:t>3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 xml:space="preserve">oferuję realizację przedmiotu zamówienia, zgodnie </w:t>
      </w:r>
      <w:r w:rsidR="00D732CE">
        <w:rPr>
          <w:sz w:val="22"/>
          <w:szCs w:val="22"/>
        </w:rPr>
        <w:br/>
      </w:r>
      <w:r w:rsidRPr="00B66A62">
        <w:rPr>
          <w:sz w:val="22"/>
          <w:szCs w:val="22"/>
        </w:rPr>
        <w:t>z zasadami określonymi w specyfikacji warunków zamówienia.</w:t>
      </w:r>
    </w:p>
    <w:p w14:paraId="4A9E4B9B" w14:textId="77777777" w:rsidR="00835A34" w:rsidRDefault="00835A34" w:rsidP="00404400">
      <w:pPr>
        <w:jc w:val="both"/>
        <w:rPr>
          <w:sz w:val="22"/>
          <w:szCs w:val="22"/>
        </w:rPr>
      </w:pPr>
    </w:p>
    <w:p w14:paraId="29B871DC" w14:textId="63A7AC50" w:rsidR="00163BA1" w:rsidRPr="00163BA1" w:rsidRDefault="00163BA1" w:rsidP="00163BA1">
      <w:pPr>
        <w:jc w:val="both"/>
        <w:rPr>
          <w:b/>
          <w:bCs/>
          <w:sz w:val="22"/>
          <w:szCs w:val="22"/>
        </w:rPr>
      </w:pP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2239"/>
        <w:gridCol w:w="1679"/>
        <w:gridCol w:w="979"/>
        <w:gridCol w:w="1124"/>
        <w:gridCol w:w="980"/>
        <w:gridCol w:w="682"/>
        <w:gridCol w:w="1541"/>
      </w:tblGrid>
      <w:tr w:rsidR="00287CEE" w:rsidRPr="00FE4E3E" w14:paraId="2692F76B" w14:textId="77777777" w:rsidTr="003B7397">
        <w:trPr>
          <w:trHeight w:val="398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D732CE" w:rsidRDefault="00D732C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87CEE" w:rsidRPr="00FE4E3E" w:rsidRDefault="00287CE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3B7397">
        <w:trPr>
          <w:trHeight w:val="169"/>
        </w:trPr>
        <w:tc>
          <w:tcPr>
            <w:tcW w:w="7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3B7397">
        <w:trPr>
          <w:trHeight w:val="137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3B7397" w:rsidRDefault="00287CEE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3C4EC656" w:rsidR="00287CEE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608DE2CF" w:rsidR="00287CEE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C10B72">
              <w:rPr>
                <w:sz w:val="20"/>
                <w:szCs w:val="20"/>
              </w:rPr>
              <w:t>0</w:t>
            </w:r>
            <w:r w:rsidR="00287CEE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3B7397" w:rsidRDefault="00177518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10A17264" w:rsidR="00177518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5DB94A29" w:rsidR="00177518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9423F" w:rsidRPr="00FE4E3E">
              <w:rPr>
                <w:sz w:val="20"/>
                <w:szCs w:val="20"/>
              </w:rPr>
              <w:t>00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3BA34740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3B7397" w:rsidRDefault="00D9423F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4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6C20BBFD" w:rsidR="00D9423F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Balon gumowy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334902F3" w:rsidR="00D9423F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D9423F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07164CF0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D22F70" w14:textId="7D9248FC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5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A1AD" w14:textId="30833BE0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Naklejka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FFD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1D9" w14:textId="0536DAE9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450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1E4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FC62F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6EA0A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6A3473E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FE97EF" w14:textId="70F100AB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6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8870" w14:textId="35A4900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Koszulka z nadrukiem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F7A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4F4E" w14:textId="46E43B36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3F9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4E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2C0AB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39BF8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360D8759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0A356" w14:textId="400E32DB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7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D0CA" w14:textId="4573E59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z nadrukiem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83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DFDD" w14:textId="78C5241C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D88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C80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C3F8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5D658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C59030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21930" w14:textId="5139647E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8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BAB" w14:textId="7C2BD3E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Bloczek notesowy z nadrukiem w kratkę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1C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2F00" w14:textId="72B93BD5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3E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F9B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9FE4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6CB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57202FA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50A0F" w14:textId="61E91752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9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AF01" w14:textId="173D0D6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ceramiczny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6CC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5E8" w14:textId="5A2070FA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52CA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0399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EFD3E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A2390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A7B0F7A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2D17B" w14:textId="3B62148C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10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0139" w14:textId="2F9EC0F1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metalowy z nadrukiem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19F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966" w14:textId="45398056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49AF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B3B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923D1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F0A4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27B31764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70CAA3" w14:textId="20CE8457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B63E" w14:textId="425BC7DA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Krówki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38F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6B9F" w14:textId="0A6451DF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r w:rsidR="00D732CE">
              <w:rPr>
                <w:sz w:val="20"/>
                <w:szCs w:val="20"/>
              </w:rPr>
              <w:t>kg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9CA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E5F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49286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9F560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EA2BBA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F41C1" w14:textId="03CA30DF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C9C" w14:textId="242CE486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Płócienna torba na ramię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47C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3D9B" w14:textId="7F52E4AB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44D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BF28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3387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69623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E4A8736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4F8CD3" w14:textId="65AEBAAA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13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63A0" w14:textId="329CEA6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USB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DD5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77B8" w14:textId="69FE8BCC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9B0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EC1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D8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A147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213A8CCF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023CDD" w14:textId="17B91BB7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14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50E" w14:textId="58BD082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z kapturem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7426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852A" w14:textId="2ECBCFA8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47F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BE6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C1EED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F5152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51DD07F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835F81" w14:textId="4C6C8438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15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BB39" w14:textId="06A94D16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bez kaptura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27A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7F50" w14:textId="5A9F3A42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1DDD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A69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8DB9B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1A4034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26CF0D9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82258C" w14:textId="6EBB6982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16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27BA" w14:textId="7E0D088D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typu Baseball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E96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F926" w14:textId="0A22022F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1EF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B73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88652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D08F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4EBA9BDB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1AAF5" w14:textId="7B9D9182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17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693E" w14:textId="36FDF37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Otwieracz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7379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BDD9" w14:textId="2ABB94AA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265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E4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C3BC3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17E50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0DE6D92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E3606" w14:textId="47D7E139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18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364F" w14:textId="33648B3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Opask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materiałow</w:t>
            </w:r>
            <w:r w:rsidR="0091654A">
              <w:rPr>
                <w:sz w:val="20"/>
                <w:szCs w:val="20"/>
              </w:rPr>
              <w:t>a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3C0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5C0" w14:textId="71EDF57E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EE3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323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D273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674D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24BD328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740F69" w14:textId="6871CAB3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19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17AB" w14:textId="704A62D3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Czapka zimowa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E3F2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992D" w14:textId="68076904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1A2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3CF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B1675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D60A0A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1AFED325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18A24C" w14:textId="621E8B91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20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059D" w14:textId="6D8F79DB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Komin </w:t>
            </w:r>
            <w:proofErr w:type="spellStart"/>
            <w:r>
              <w:rPr>
                <w:sz w:val="20"/>
                <w:szCs w:val="20"/>
              </w:rPr>
              <w:t>polarowy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473A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6B31" w14:textId="4B81FA0F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F89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7EC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0CEAB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961DB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C7936D5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9116F6" w14:textId="126C43FD" w:rsidR="00C74451" w:rsidRPr="003B7397" w:rsidRDefault="00C74451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21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C338" w14:textId="40A902F5" w:rsidR="00C74451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Etui na karty kredytowe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0BE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0DC8" w14:textId="7B0C1FE4" w:rsidR="00C74451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975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846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F3314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7AD1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381290EA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B7582C" w14:textId="4037CAE8" w:rsidR="00D732CE" w:rsidRPr="003B7397" w:rsidRDefault="00D732CE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22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5B36" w14:textId="48ADB0F7" w:rsidR="00D732CE" w:rsidRDefault="003B7397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Ręcznik z </w:t>
            </w:r>
            <w:proofErr w:type="spellStart"/>
            <w:r>
              <w:rPr>
                <w:sz w:val="20"/>
                <w:szCs w:val="20"/>
              </w:rPr>
              <w:t>mikrofibry</w:t>
            </w:r>
            <w:proofErr w:type="spellEnd"/>
            <w:r>
              <w:rPr>
                <w:sz w:val="20"/>
                <w:szCs w:val="20"/>
              </w:rPr>
              <w:t xml:space="preserve"> z nadrukiem </w:t>
            </w:r>
            <w:proofErr w:type="spellStart"/>
            <w:r>
              <w:rPr>
                <w:sz w:val="20"/>
                <w:szCs w:val="20"/>
              </w:rPr>
              <w:t>full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0E8B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C1DC" w14:textId="7F79BEE7" w:rsidR="00D732CE" w:rsidRDefault="003B7397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732CE">
              <w:rPr>
                <w:sz w:val="20"/>
                <w:szCs w:val="20"/>
              </w:rPr>
              <w:t>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D2E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8C16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E2CA76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7DD9A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0A733A39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DFC364" w14:textId="23A63FA1" w:rsidR="00D732CE" w:rsidRPr="003B7397" w:rsidRDefault="00D732CE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24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ABB" w14:textId="355AE36D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64E2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20D8" w14:textId="3FF69860" w:rsidR="00D732CE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EA2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41AC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3D07C1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5F274C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29E49C11" w14:textId="77777777" w:rsidTr="003B7397">
        <w:trPr>
          <w:trHeight w:val="100"/>
        </w:trPr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E93FE6" w14:textId="4720C463" w:rsidR="00D732CE" w:rsidRPr="003B7397" w:rsidRDefault="00D732CE" w:rsidP="003B7397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B7397">
              <w:rPr>
                <w:sz w:val="20"/>
                <w:szCs w:val="20"/>
              </w:rPr>
              <w:t>25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17C6" w14:textId="6CD6C444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termiczny z nadrukiem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C9C4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3EF1" w14:textId="38B37E77" w:rsidR="00D732CE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7C1E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593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F5CC4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97B1B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3B7397">
        <w:trPr>
          <w:trHeight w:val="100"/>
        </w:trPr>
        <w:tc>
          <w:tcPr>
            <w:tcW w:w="677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3B7397">
        <w:trPr>
          <w:trHeight w:val="100"/>
        </w:trPr>
        <w:tc>
          <w:tcPr>
            <w:tcW w:w="677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835D5CC" w14:textId="77777777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C1CCE8E" w14:textId="05E90A1E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>12</w:t>
      </w:r>
      <w:r w:rsidRPr="00163BA1">
        <w:rPr>
          <w:bCs/>
          <w:sz w:val="22"/>
          <w:szCs w:val="22"/>
        </w:rPr>
        <w:t xml:space="preserve"> miesięcy od daty podpisania umowy</w:t>
      </w:r>
    </w:p>
    <w:p w14:paraId="2017F1F5" w14:textId="31E61B07" w:rsidR="00163BA1" w:rsidRPr="0091654A" w:rsidRDefault="0091654A" w:rsidP="00404400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</w:t>
      </w:r>
      <w:r w:rsidR="0018464A">
        <w:rPr>
          <w:bCs/>
          <w:sz w:val="22"/>
          <w:szCs w:val="22"/>
        </w:rPr>
        <w:t xml:space="preserve">dni </w:t>
      </w:r>
      <w:r>
        <w:rPr>
          <w:bCs/>
          <w:sz w:val="22"/>
          <w:szCs w:val="22"/>
        </w:rPr>
        <w:t>roboczych</w:t>
      </w:r>
      <w:r w:rsidRPr="00163BA1">
        <w:rPr>
          <w:bCs/>
          <w:sz w:val="22"/>
          <w:szCs w:val="22"/>
        </w:rPr>
        <w:t xml:space="preserve"> od daty </w:t>
      </w:r>
      <w:r w:rsidR="004F47E4" w:rsidRPr="004F47E4">
        <w:t>złożenia zamówienia cząstkowego</w:t>
      </w:r>
      <w:r w:rsidR="004F47E4" w:rsidRPr="00931942">
        <w:rPr>
          <w:bCs/>
          <w:sz w:val="22"/>
          <w:szCs w:val="22"/>
          <w:highlight w:val="yellow"/>
        </w:rPr>
        <w:t xml:space="preserve"> </w:t>
      </w:r>
      <w:r w:rsidRPr="00931942">
        <w:rPr>
          <w:bCs/>
          <w:sz w:val="22"/>
          <w:szCs w:val="22"/>
          <w:highlight w:val="yellow"/>
        </w:rPr>
        <w:t>(kryterium oceny ofert)</w:t>
      </w:r>
    </w:p>
    <w:p w14:paraId="27827BCF" w14:textId="50F7A167" w:rsidR="00163BA1" w:rsidRDefault="00163BA1" w:rsidP="00163BA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8172154" w14:textId="1025520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6C6000D1" w14:textId="77777777" w:rsidR="00FE3903" w:rsidRDefault="00FE3903" w:rsidP="00FE390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8EA4E" w14:textId="77777777" w:rsidR="00AA2A73" w:rsidRDefault="00AA2A73">
      <w:r>
        <w:separator/>
      </w:r>
    </w:p>
  </w:endnote>
  <w:endnote w:type="continuationSeparator" w:id="0">
    <w:p w14:paraId="2626B157" w14:textId="77777777" w:rsidR="00AA2A73" w:rsidRDefault="00AA2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D0D82" w14:textId="77777777" w:rsidR="00AA2A73" w:rsidRDefault="00AA2A73">
      <w:r>
        <w:separator/>
      </w:r>
    </w:p>
  </w:footnote>
  <w:footnote w:type="continuationSeparator" w:id="0">
    <w:p w14:paraId="4BD40806" w14:textId="77777777" w:rsidR="00AA2A73" w:rsidRDefault="00AA2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8369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05826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3843148">
    <w:abstractNumId w:val="0"/>
  </w:num>
  <w:num w:numId="4" w16cid:durableId="1432168164">
    <w:abstractNumId w:val="2"/>
  </w:num>
  <w:num w:numId="5" w16cid:durableId="576675632">
    <w:abstractNumId w:val="1"/>
  </w:num>
  <w:num w:numId="6" w16cid:durableId="1903250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8464A"/>
    <w:rsid w:val="001B44E8"/>
    <w:rsid w:val="001D4612"/>
    <w:rsid w:val="0020013C"/>
    <w:rsid w:val="00207E98"/>
    <w:rsid w:val="002357B6"/>
    <w:rsid w:val="002723B0"/>
    <w:rsid w:val="00287CEE"/>
    <w:rsid w:val="002B3295"/>
    <w:rsid w:val="002C78CE"/>
    <w:rsid w:val="002E7627"/>
    <w:rsid w:val="00315A4A"/>
    <w:rsid w:val="003A24EB"/>
    <w:rsid w:val="003B7397"/>
    <w:rsid w:val="00404400"/>
    <w:rsid w:val="004578E3"/>
    <w:rsid w:val="00475D3D"/>
    <w:rsid w:val="004B7300"/>
    <w:rsid w:val="004C6753"/>
    <w:rsid w:val="004F47E4"/>
    <w:rsid w:val="00595C87"/>
    <w:rsid w:val="005B51B0"/>
    <w:rsid w:val="005B6047"/>
    <w:rsid w:val="005D14E6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41298"/>
    <w:rsid w:val="00970FE4"/>
    <w:rsid w:val="009830D7"/>
    <w:rsid w:val="009C66FB"/>
    <w:rsid w:val="00A0022B"/>
    <w:rsid w:val="00A346FE"/>
    <w:rsid w:val="00A47B4D"/>
    <w:rsid w:val="00A83018"/>
    <w:rsid w:val="00AA2A73"/>
    <w:rsid w:val="00AD4380"/>
    <w:rsid w:val="00AF745E"/>
    <w:rsid w:val="00B2596E"/>
    <w:rsid w:val="00B336E8"/>
    <w:rsid w:val="00B66A62"/>
    <w:rsid w:val="00B67C30"/>
    <w:rsid w:val="00B774DC"/>
    <w:rsid w:val="00B87FF0"/>
    <w:rsid w:val="00C10B72"/>
    <w:rsid w:val="00C74451"/>
    <w:rsid w:val="00C969A6"/>
    <w:rsid w:val="00CA7D36"/>
    <w:rsid w:val="00CC02C5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B7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645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2022-02-28T12:31:00Z</cp:lastPrinted>
  <dcterms:created xsi:type="dcterms:W3CDTF">2023-11-30T11:32:00Z</dcterms:created>
  <dcterms:modified xsi:type="dcterms:W3CDTF">2023-11-30T11:32:00Z</dcterms:modified>
</cp:coreProperties>
</file>