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8BC2DA" w14:textId="77777777" w:rsidR="001C1FAB" w:rsidRDefault="001C1FAB" w:rsidP="001C1FAB">
      <w:pPr>
        <w:spacing w:line="360" w:lineRule="auto"/>
        <w:jc w:val="right"/>
        <w:rPr>
          <w:rFonts w:ascii="Arial" w:hAnsi="Arial"/>
          <w:b/>
          <w:sz w:val="22"/>
          <w:szCs w:val="22"/>
          <w:u w:val="single"/>
        </w:rPr>
      </w:pPr>
      <w:r>
        <w:rPr>
          <w:b/>
          <w:sz w:val="22"/>
          <w:szCs w:val="22"/>
        </w:rPr>
        <w:t>Załącznik nr 1</w:t>
      </w:r>
    </w:p>
    <w:p w14:paraId="63BF0421" w14:textId="77777777" w:rsidR="001C1FAB" w:rsidRDefault="001C1FAB" w:rsidP="001C1FAB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20E4526" w14:textId="77777777" w:rsidR="001C1FAB" w:rsidRDefault="001C1FAB" w:rsidP="001C1FAB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 FORMULARZ OFERTY</w:t>
      </w:r>
    </w:p>
    <w:p w14:paraId="687F9081" w14:textId="77777777" w:rsidR="001C1FAB" w:rsidRDefault="001C1FAB" w:rsidP="001C1FAB">
      <w:pPr>
        <w:widowControl w:val="0"/>
        <w:ind w:right="1"/>
        <w:jc w:val="both"/>
      </w:pPr>
      <w:r>
        <w:t>NAZWA WYKONAWCY:……………………………………………………………………..</w:t>
      </w:r>
    </w:p>
    <w:p w14:paraId="00D78C91" w14:textId="77777777" w:rsidR="001C1FAB" w:rsidRDefault="001C1FAB" w:rsidP="001C1FAB">
      <w:pPr>
        <w:widowControl w:val="0"/>
        <w:ind w:right="1"/>
        <w:jc w:val="both"/>
      </w:pPr>
      <w: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8385923" w14:textId="77777777" w:rsidR="001C1FAB" w:rsidRDefault="001C1FAB" w:rsidP="001C1FAB">
      <w:pPr>
        <w:widowControl w:val="0"/>
        <w:ind w:right="1"/>
        <w:jc w:val="both"/>
      </w:pPr>
      <w:r>
        <w:t>ADRES:…………………………………………………………………………………………</w:t>
      </w:r>
    </w:p>
    <w:p w14:paraId="54C071FA" w14:textId="77777777" w:rsidR="001C1FAB" w:rsidRDefault="001C1FAB" w:rsidP="001C1FAB">
      <w:pPr>
        <w:widowControl w:val="0"/>
        <w:ind w:right="1"/>
        <w:jc w:val="both"/>
      </w:pPr>
      <w:r>
        <w:t>WOJEWÓDZTWO ……………………………..........................................................................</w:t>
      </w:r>
    </w:p>
    <w:p w14:paraId="75E15617" w14:textId="77777777" w:rsidR="001C1FAB" w:rsidRDefault="001C1FAB" w:rsidP="001C1FAB">
      <w:pPr>
        <w:widowControl w:val="0"/>
        <w:ind w:right="1"/>
        <w:jc w:val="both"/>
      </w:pPr>
      <w:r>
        <w:t>TEL.……………………………………………………………………………………………..</w:t>
      </w:r>
    </w:p>
    <w:p w14:paraId="60B09B20" w14:textId="77777777" w:rsidR="001C1FAB" w:rsidRDefault="001C1FAB" w:rsidP="001C1FAB">
      <w:pPr>
        <w:widowControl w:val="0"/>
        <w:ind w:right="1"/>
        <w:jc w:val="both"/>
      </w:pPr>
      <w:r>
        <w:t>FAX …………………………………………………………………………………………….</w:t>
      </w:r>
    </w:p>
    <w:p w14:paraId="723C14AE" w14:textId="77777777" w:rsidR="001C1FAB" w:rsidRDefault="001C1FAB" w:rsidP="001C1FAB">
      <w:pPr>
        <w:widowControl w:val="0"/>
        <w:ind w:right="1"/>
        <w:jc w:val="both"/>
      </w:pPr>
      <w:r>
        <w:t>E-MAIL………………………………………………………………………………………….</w:t>
      </w:r>
    </w:p>
    <w:p w14:paraId="05F2534C" w14:textId="77777777" w:rsidR="001C1FAB" w:rsidRDefault="001C1FAB" w:rsidP="001C1FAB">
      <w:pPr>
        <w:widowControl w:val="0"/>
        <w:ind w:right="1"/>
        <w:jc w:val="both"/>
      </w:pPr>
      <w:r>
        <w:t>NIP…………………………………. REGON:………………………………………………...</w:t>
      </w:r>
    </w:p>
    <w:p w14:paraId="3C72364B" w14:textId="77777777" w:rsidR="001C1FAB" w:rsidRDefault="001C1FAB" w:rsidP="001C1FAB">
      <w:pPr>
        <w:widowControl w:val="0"/>
        <w:ind w:right="1"/>
        <w:jc w:val="both"/>
      </w:pPr>
      <w:r>
        <w:t>BANK/ NR KONTA ……………………………………………………………………………</w:t>
      </w:r>
    </w:p>
    <w:p w14:paraId="0499B11E" w14:textId="77777777" w:rsidR="001C1FAB" w:rsidRDefault="001C1FAB" w:rsidP="001C1FAB">
      <w:pPr>
        <w:widowControl w:val="0"/>
        <w:ind w:right="1"/>
        <w:jc w:val="both"/>
      </w:pPr>
      <w:r>
        <w:t>Do: Nazwa i siedziba Zamawiającego:</w:t>
      </w:r>
    </w:p>
    <w:p w14:paraId="172C8585" w14:textId="77777777" w:rsidR="001C1FAB" w:rsidRDefault="001C1FAB" w:rsidP="001C1FAB">
      <w:pPr>
        <w:widowControl w:val="0"/>
        <w:ind w:right="1"/>
        <w:jc w:val="both"/>
      </w:pPr>
      <w:r>
        <w:t>Akademia Górniczo - Hutnicza</w:t>
      </w:r>
    </w:p>
    <w:p w14:paraId="220B0CF2" w14:textId="77777777" w:rsidR="001C1FAB" w:rsidRDefault="001C1FAB" w:rsidP="001C1FAB">
      <w:pPr>
        <w:widowControl w:val="0"/>
        <w:ind w:right="1"/>
        <w:jc w:val="both"/>
      </w:pPr>
      <w:r>
        <w:t>im. Stanisława Staszica w Krakowie</w:t>
      </w:r>
    </w:p>
    <w:p w14:paraId="1CFC5A49" w14:textId="77777777" w:rsidR="001C1FAB" w:rsidRDefault="001C1FAB" w:rsidP="001C1FAB">
      <w:pPr>
        <w:widowControl w:val="0"/>
        <w:ind w:right="1"/>
        <w:jc w:val="both"/>
      </w:pPr>
      <w:r>
        <w:t xml:space="preserve">Dział Zamówień Publicznych  </w:t>
      </w:r>
    </w:p>
    <w:p w14:paraId="1820691B" w14:textId="77777777" w:rsidR="001C1FAB" w:rsidRDefault="001C1FAB" w:rsidP="001C1FAB">
      <w:pPr>
        <w:widowControl w:val="0"/>
        <w:ind w:right="1"/>
        <w:jc w:val="both"/>
      </w:pPr>
      <w:r>
        <w:t xml:space="preserve">Al. Mickiewicza 30 </w:t>
      </w:r>
    </w:p>
    <w:p w14:paraId="2E6CE855" w14:textId="77777777" w:rsidR="001C1FAB" w:rsidRDefault="001C1FAB" w:rsidP="001C1FAB">
      <w:pPr>
        <w:widowControl w:val="0"/>
        <w:ind w:right="1"/>
        <w:jc w:val="both"/>
      </w:pPr>
      <w:r>
        <w:t xml:space="preserve">30-059 Kraków,  </w:t>
      </w:r>
    </w:p>
    <w:p w14:paraId="2319CF36" w14:textId="4D2D7228" w:rsidR="001C1FAB" w:rsidRDefault="001C1FAB" w:rsidP="001C1FAB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Przystępując do postępowania o udzielenie zamówienia publicznego, którego przedmiotem jest </w:t>
      </w:r>
      <w:r>
        <w:rPr>
          <w:b/>
          <w:sz w:val="22"/>
          <w:szCs w:val="22"/>
        </w:rPr>
        <w:t xml:space="preserve">sukcesywna dostawa w okresie 24 miesięcy ciekłego azotu do zbiorników posiadanych przez Zamawiającego w ilości 30 000 litrów </w:t>
      </w:r>
      <w:r>
        <w:rPr>
          <w:b/>
          <w:sz w:val="22"/>
          <w:szCs w:val="22"/>
        </w:rPr>
        <w:t>na potrzeby</w:t>
      </w:r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ACMiN</w:t>
      </w:r>
      <w:proofErr w:type="spellEnd"/>
      <w:r>
        <w:rPr>
          <w:b/>
          <w:sz w:val="22"/>
          <w:szCs w:val="22"/>
        </w:rPr>
        <w:t>, nr sprawy:</w:t>
      </w:r>
      <w:r>
        <w:rPr>
          <w:b/>
          <w:sz w:val="22"/>
          <w:szCs w:val="22"/>
        </w:rPr>
        <w:t xml:space="preserve"> KC-zp.272-72</w:t>
      </w:r>
      <w:r>
        <w:rPr>
          <w:b/>
          <w:sz w:val="22"/>
          <w:szCs w:val="22"/>
        </w:rPr>
        <w:t>9</w:t>
      </w:r>
      <w:r>
        <w:rPr>
          <w:b/>
          <w:sz w:val="22"/>
          <w:szCs w:val="22"/>
        </w:rPr>
        <w:t>/2</w:t>
      </w:r>
      <w:r>
        <w:rPr>
          <w:b/>
          <w:sz w:val="22"/>
          <w:szCs w:val="22"/>
        </w:rPr>
        <w:t>3</w:t>
      </w:r>
      <w:r>
        <w:rPr>
          <w:b/>
          <w:sz w:val="22"/>
          <w:szCs w:val="22"/>
        </w:rPr>
        <w:t xml:space="preserve">, </w:t>
      </w:r>
      <w:r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302F054A" w14:textId="77777777" w:rsidR="001C1FAB" w:rsidRDefault="001C1FAB" w:rsidP="001C1FAB">
      <w:pPr>
        <w:tabs>
          <w:tab w:val="right" w:pos="9000"/>
        </w:tabs>
        <w:rPr>
          <w:b/>
          <w:sz w:val="22"/>
          <w:szCs w:val="22"/>
        </w:rPr>
      </w:pPr>
    </w:p>
    <w:p w14:paraId="16EAA3FA" w14:textId="77777777" w:rsidR="001C1FAB" w:rsidRDefault="001C1FAB" w:rsidP="001C1FAB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Cena brutto za 30 000 litrów ciekłego azotu:   .........................................................................PLN</w:t>
      </w:r>
    </w:p>
    <w:p w14:paraId="42A17B39" w14:textId="77777777" w:rsidR="001C1FAB" w:rsidRDefault="001C1FAB" w:rsidP="001C1FAB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48010589" w14:textId="77777777" w:rsidR="001C1FAB" w:rsidRDefault="001C1FAB" w:rsidP="001C1FAB">
      <w:pPr>
        <w:pStyle w:val="Tekstpodstawowy"/>
        <w:spacing w:line="240" w:lineRule="auto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Powyższa cena zawiera właściwą stawkę podatek VAT.</w:t>
      </w:r>
    </w:p>
    <w:p w14:paraId="6A3E2BB7" w14:textId="77777777" w:rsidR="001C1FAB" w:rsidRDefault="001C1FAB" w:rsidP="001C1FAB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za 1 litr ciekłego azotu:   .........................................................................PLN</w:t>
      </w:r>
    </w:p>
    <w:p w14:paraId="6E1FE83D" w14:textId="77777777" w:rsidR="001C1FAB" w:rsidRDefault="001C1FAB" w:rsidP="001C1FAB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591D676A" w14:textId="77777777" w:rsidR="001C1FAB" w:rsidRDefault="001C1FAB" w:rsidP="001C1FAB">
      <w:pPr>
        <w:pStyle w:val="Tekstpodstawowy"/>
        <w:spacing w:line="240" w:lineRule="auto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Powyższa cena zawiera właściwą stawkę podatek VAT.</w:t>
      </w:r>
    </w:p>
    <w:p w14:paraId="58154611" w14:textId="77777777" w:rsidR="001C1FAB" w:rsidRDefault="001C1FAB" w:rsidP="001C1FAB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Nazwa, producent:</w:t>
      </w:r>
      <w:r>
        <w:rPr>
          <w:sz w:val="22"/>
          <w:szCs w:val="22"/>
        </w:rPr>
        <w:t>............................................../................................................................</w:t>
      </w:r>
    </w:p>
    <w:p w14:paraId="432DDDFB" w14:textId="77777777" w:rsidR="001C1FAB" w:rsidRDefault="001C1FAB" w:rsidP="001C1FAB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Termin realizacji umowy: 24 m-</w:t>
      </w:r>
      <w:proofErr w:type="spellStart"/>
      <w:r>
        <w:rPr>
          <w:b/>
          <w:sz w:val="22"/>
          <w:szCs w:val="22"/>
        </w:rPr>
        <w:t>cy</w:t>
      </w:r>
      <w:proofErr w:type="spellEnd"/>
      <w:r>
        <w:rPr>
          <w:b/>
          <w:sz w:val="22"/>
          <w:szCs w:val="22"/>
        </w:rPr>
        <w:t xml:space="preserve">                                 </w:t>
      </w:r>
    </w:p>
    <w:p w14:paraId="51A9BDED" w14:textId="7889223A" w:rsidR="001C1FAB" w:rsidRDefault="001C1FAB" w:rsidP="001C1FAB">
      <w:pPr>
        <w:pStyle w:val="Tekstpodstawowy"/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dostawy w sytuacji awaryjnej </w:t>
      </w:r>
      <w:r w:rsidRPr="001C1FAB">
        <w:rPr>
          <w:b w:val="0"/>
          <w:sz w:val="22"/>
          <w:szCs w:val="22"/>
          <w:highlight w:val="yellow"/>
        </w:rPr>
        <w:t>(kryterium oceny ofert zgodnie z pkt 21.2.2 oraz 21.2.3 SWZ)</w:t>
      </w:r>
      <w:r>
        <w:rPr>
          <w:sz w:val="22"/>
          <w:szCs w:val="22"/>
        </w:rPr>
        <w:t>:</w:t>
      </w:r>
    </w:p>
    <w:p w14:paraId="77E7FB78" w14:textId="77777777" w:rsidR="001C1FAB" w:rsidRDefault="001C1FAB" w:rsidP="001C1FAB">
      <w:pPr>
        <w:pStyle w:val="Tekstpodstawowy"/>
        <w:numPr>
          <w:ilvl w:val="0"/>
          <w:numId w:val="5"/>
        </w:numPr>
        <w:spacing w:line="240" w:lineRule="auto"/>
        <w:jc w:val="both"/>
        <w:rPr>
          <w:b w:val="0"/>
          <w:sz w:val="22"/>
          <w:szCs w:val="22"/>
        </w:rPr>
      </w:pPr>
      <w:r>
        <w:rPr>
          <w:sz w:val="22"/>
          <w:szCs w:val="22"/>
        </w:rPr>
        <w:t>w odniesieniu do zamówienia składanego do godz. 11:00:</w:t>
      </w:r>
      <w:r>
        <w:rPr>
          <w:b w:val="0"/>
          <w:sz w:val="22"/>
          <w:szCs w:val="22"/>
        </w:rPr>
        <w:t xml:space="preserve">  do godz. 22:00 tego samego dnia, w którym nastąpiło złożenie zapotrzebowania niezależnie od dnia tygodnia (7 dni w tygodniu) – </w:t>
      </w:r>
      <w:r>
        <w:rPr>
          <w:b w:val="0"/>
          <w:color w:val="FF0000"/>
          <w:sz w:val="22"/>
          <w:szCs w:val="22"/>
        </w:rPr>
        <w:t>TAK / NIE*)</w:t>
      </w:r>
    </w:p>
    <w:p w14:paraId="19A72AA6" w14:textId="77777777" w:rsidR="001C1FAB" w:rsidRDefault="001C1FAB" w:rsidP="001C1FAB">
      <w:pPr>
        <w:pStyle w:val="Tekstpodstawowy"/>
        <w:numPr>
          <w:ilvl w:val="0"/>
          <w:numId w:val="5"/>
        </w:numPr>
        <w:spacing w:line="240" w:lineRule="auto"/>
        <w:jc w:val="both"/>
        <w:rPr>
          <w:b w:val="0"/>
          <w:sz w:val="22"/>
          <w:szCs w:val="22"/>
        </w:rPr>
      </w:pPr>
      <w:r>
        <w:rPr>
          <w:sz w:val="22"/>
          <w:szCs w:val="22"/>
        </w:rPr>
        <w:t xml:space="preserve"> w odniesieniu do zamówienia składanego po godz. 11:00:</w:t>
      </w:r>
      <w:r>
        <w:rPr>
          <w:b w:val="0"/>
          <w:sz w:val="22"/>
          <w:szCs w:val="22"/>
        </w:rPr>
        <w:t xml:space="preserve">  w godzinach od ………….. do ………… następnego dnia po dniu, w którym nastąpiło złożenie zapotrzebowania niezależnie od dnia tygodnia (7 dni w tygodniu) – </w:t>
      </w:r>
      <w:r>
        <w:rPr>
          <w:b w:val="0"/>
          <w:color w:val="FF0000"/>
          <w:sz w:val="22"/>
          <w:szCs w:val="22"/>
        </w:rPr>
        <w:t>TAK / NIE**)</w:t>
      </w:r>
    </w:p>
    <w:p w14:paraId="3D1BE61E" w14:textId="77777777" w:rsidR="001C1FAB" w:rsidRDefault="001C1FAB" w:rsidP="001C1FAB">
      <w:pPr>
        <w:pStyle w:val="Tekstpodstawowy"/>
        <w:spacing w:line="240" w:lineRule="auto"/>
        <w:ind w:left="360"/>
        <w:jc w:val="both"/>
        <w:rPr>
          <w:b w:val="0"/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* )UWAGA! Należy zaznaczyć właściwe w zależności od tego czy wykonawca oferuje lub nie takie rozwiązanie w zakresie dostawy w sytuacji awaryjnej</w:t>
      </w:r>
    </w:p>
    <w:p w14:paraId="7257CF22" w14:textId="77777777" w:rsidR="001C1FAB" w:rsidRDefault="001C1FAB" w:rsidP="001C1FAB">
      <w:pPr>
        <w:pStyle w:val="Tekstpodstawowy"/>
        <w:spacing w:line="240" w:lineRule="auto"/>
        <w:ind w:left="360"/>
        <w:jc w:val="both"/>
        <w:rPr>
          <w:b w:val="0"/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** )UWAGA! Należy wypełnić oferowany przedział czasowy realizacji dostawy w sytuacji awaryjnej.</w:t>
      </w:r>
    </w:p>
    <w:p w14:paraId="2DB23B12" w14:textId="77777777" w:rsidR="001C1FAB" w:rsidRDefault="001C1FAB" w:rsidP="001C1FAB">
      <w:pPr>
        <w:widowControl w:val="0"/>
        <w:ind w:right="1"/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390B954B" w14:textId="77777777" w:rsidR="001C1FAB" w:rsidRDefault="001C1FAB" w:rsidP="001C1FAB">
      <w:pPr>
        <w:tabs>
          <w:tab w:val="left" w:pos="426"/>
        </w:tabs>
        <w:jc w:val="both"/>
        <w:rPr>
          <w:sz w:val="16"/>
          <w:szCs w:val="18"/>
        </w:rPr>
      </w:pPr>
      <w:r>
        <w:rPr>
          <w:b/>
          <w:sz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5F11C49" w14:textId="2C45CC34" w:rsidR="00821937" w:rsidRDefault="00821937" w:rsidP="00821937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>
        <w:rPr>
          <w:b/>
          <w:sz w:val="22"/>
          <w:szCs w:val="22"/>
          <w:u w:val="single"/>
        </w:rPr>
        <w:lastRenderedPageBreak/>
        <w:t>Jednocześnie oświadczamy, że:</w:t>
      </w:r>
    </w:p>
    <w:p w14:paraId="7DD6DC21" w14:textId="77777777" w:rsidR="00821937" w:rsidRDefault="00821937" w:rsidP="0082193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C170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 xml:space="preserve">do 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36C7E65C" w14:textId="77777777" w:rsidR="00821937" w:rsidRPr="003C170E" w:rsidRDefault="00821937" w:rsidP="0082193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C170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 w:rsidRPr="003C170E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 w:rsidRPr="003C170E">
        <w:rPr>
          <w:color w:val="000000"/>
          <w:sz w:val="22"/>
          <w:szCs w:val="22"/>
        </w:rPr>
        <w:t xml:space="preserve"> i nie wnosimy do nich żadnych zastrzeżeń.</w:t>
      </w:r>
    </w:p>
    <w:p w14:paraId="2DDD2161" w14:textId="77777777" w:rsidR="00821937" w:rsidRDefault="00821937" w:rsidP="0082193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756446E" w14:textId="77777777" w:rsidR="00821937" w:rsidRDefault="00821937" w:rsidP="0082193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38C00A8" w14:textId="77777777" w:rsidR="00821937" w:rsidRDefault="00821937" w:rsidP="0082193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D021EED" w14:textId="77777777" w:rsidR="00821937" w:rsidRDefault="00821937" w:rsidP="0082193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21937" w14:paraId="7813FA6B" w14:textId="77777777" w:rsidTr="002305F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69212C" w14:textId="77777777" w:rsidR="00821937" w:rsidRDefault="00821937" w:rsidP="002305FB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2A5BDE" w14:textId="77777777" w:rsidR="00821937" w:rsidRDefault="00821937" w:rsidP="002305FB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6D13270B" w14:textId="77777777" w:rsidR="00821937" w:rsidRDefault="00821937" w:rsidP="002305FB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CDB135" w14:textId="77777777" w:rsidR="00821937" w:rsidRDefault="00821937" w:rsidP="002305FB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821937" w14:paraId="292D4FF4" w14:textId="77777777" w:rsidTr="002305F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7AD59B" w14:textId="77777777" w:rsidR="00821937" w:rsidRDefault="00821937" w:rsidP="002305FB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61632A" w14:textId="77777777" w:rsidR="00821937" w:rsidRDefault="00821937" w:rsidP="002305FB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262384" w14:textId="77777777" w:rsidR="00821937" w:rsidRDefault="00821937" w:rsidP="002305FB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821937" w14:paraId="75D033E2" w14:textId="77777777" w:rsidTr="002305F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104AE" w14:textId="77777777" w:rsidR="00821937" w:rsidRDefault="00821937" w:rsidP="002305FB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FD542B" w14:textId="77777777" w:rsidR="00821937" w:rsidRDefault="00821937" w:rsidP="002305FB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9297A4" w14:textId="77777777" w:rsidR="00821937" w:rsidRDefault="00821937" w:rsidP="002305FB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F6365FA" w14:textId="77777777" w:rsidR="00821937" w:rsidRDefault="00821937" w:rsidP="0082193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34C11D8" w14:textId="77777777" w:rsidR="00821937" w:rsidRDefault="00821937" w:rsidP="00821937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14:paraId="08556623" w14:textId="77777777" w:rsidR="00821937" w:rsidRDefault="00821937" w:rsidP="00821937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F3BF7F3" w14:textId="77777777" w:rsidR="00821937" w:rsidRDefault="00821937" w:rsidP="0082193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4AA3F7B3" w14:textId="77777777" w:rsidR="00821937" w:rsidRDefault="00821937" w:rsidP="0082193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F626060" w14:textId="77777777" w:rsidR="00821937" w:rsidRDefault="00821937" w:rsidP="0082193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4C180E41" w14:textId="77777777" w:rsidR="00821937" w:rsidRDefault="00821937" w:rsidP="0082193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1E7A31D" w14:textId="77777777" w:rsidR="00821937" w:rsidRDefault="00821937" w:rsidP="0082193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3E695EA9" w14:textId="77777777" w:rsidR="00821937" w:rsidRDefault="00821937" w:rsidP="00821937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B614C0A" w14:textId="77777777" w:rsidR="00821937" w:rsidRDefault="00821937" w:rsidP="0082193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EAF02E3" w14:textId="77777777" w:rsidR="00821937" w:rsidRDefault="00821937" w:rsidP="0082193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B0E7DA1" w14:textId="77777777" w:rsidR="00821937" w:rsidRDefault="00821937" w:rsidP="0082193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5F6680D" w14:textId="77777777" w:rsidR="00821937" w:rsidRDefault="00821937" w:rsidP="0082193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9027730" w14:textId="77777777" w:rsidR="00821937" w:rsidRDefault="00821937" w:rsidP="0082193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EA35CAD" w14:textId="77777777" w:rsidR="00821937" w:rsidRDefault="00821937" w:rsidP="0082193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C275CF3" w14:textId="77777777" w:rsidR="00821937" w:rsidRDefault="00821937" w:rsidP="0082193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5D2592BE" w14:textId="77777777" w:rsidR="00821937" w:rsidRDefault="00821937" w:rsidP="00821937">
      <w:pPr>
        <w:jc w:val="both"/>
        <w:rPr>
          <w:sz w:val="22"/>
          <w:szCs w:val="22"/>
        </w:rPr>
      </w:pPr>
    </w:p>
    <w:p w14:paraId="057B7345" w14:textId="77777777" w:rsidR="00821937" w:rsidRDefault="00821937" w:rsidP="00821937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6C01D549" w14:textId="77777777" w:rsidR="00821937" w:rsidRDefault="00821937" w:rsidP="00821937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1D604CB4" w14:textId="77777777" w:rsidR="00821937" w:rsidRDefault="00821937" w:rsidP="00821937"/>
    <w:p w14:paraId="126B608C" w14:textId="77777777" w:rsidR="00821937" w:rsidRDefault="00821937" w:rsidP="00821937"/>
    <w:p w14:paraId="3C639574" w14:textId="77777777" w:rsidR="00821937" w:rsidRPr="007D0A3E" w:rsidRDefault="00821937" w:rsidP="00821937"/>
    <w:p w14:paraId="53695EA1" w14:textId="77777777" w:rsidR="00821937" w:rsidRPr="00EA32A8" w:rsidRDefault="00821937" w:rsidP="00821937"/>
    <w:p w14:paraId="58CF3F8E" w14:textId="77777777" w:rsidR="00FE545C" w:rsidRPr="00821937" w:rsidRDefault="00FE545C" w:rsidP="00821937"/>
    <w:sectPr w:rsidR="00FE545C" w:rsidRPr="0082193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B26AA6" w14:textId="77777777" w:rsidR="001E188F" w:rsidRDefault="001E188F">
      <w:r>
        <w:separator/>
      </w:r>
    </w:p>
  </w:endnote>
  <w:endnote w:type="continuationSeparator" w:id="0">
    <w:p w14:paraId="4C3003CF" w14:textId="77777777" w:rsidR="001E188F" w:rsidRDefault="001E18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DEC53D" w14:textId="77777777" w:rsidR="00EC0538" w:rsidRDefault="00EC053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AF9B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61C51C" w14:textId="77777777" w:rsidR="00EC0538" w:rsidRDefault="00EC05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26B35A" w14:textId="77777777" w:rsidR="001E188F" w:rsidRDefault="001E188F">
      <w:r>
        <w:separator/>
      </w:r>
    </w:p>
  </w:footnote>
  <w:footnote w:type="continuationSeparator" w:id="0">
    <w:p w14:paraId="47A4A91C" w14:textId="77777777" w:rsidR="001E188F" w:rsidRDefault="001E18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D28A4" w14:textId="77777777" w:rsidR="00EC0538" w:rsidRDefault="00EC05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F866D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92618" w14:textId="77777777" w:rsidR="00EC0538" w:rsidRDefault="00EC05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C4E43"/>
    <w:multiLevelType w:val="hybridMultilevel"/>
    <w:tmpl w:val="E8A82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611276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154924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43271022">
    <w:abstractNumId w:val="1"/>
  </w:num>
  <w:num w:numId="4" w16cid:durableId="1871527505">
    <w:abstractNumId w:val="3"/>
  </w:num>
  <w:num w:numId="5" w16cid:durableId="2121097399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188F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C1FAB"/>
    <w:rsid w:val="001D4612"/>
    <w:rsid w:val="001E188F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859A9"/>
    <w:rsid w:val="007A4321"/>
    <w:rsid w:val="00821937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538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8F88E8"/>
  <w15:chartTrackingRefBased/>
  <w15:docId w15:val="{0191FB9A-83CC-460A-8C37-D7E2ADD09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193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65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623</Words>
  <Characters>5307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1899-12-31T23:00:00Z</cp:lastPrinted>
  <dcterms:created xsi:type="dcterms:W3CDTF">2023-12-04T11:02:00Z</dcterms:created>
  <dcterms:modified xsi:type="dcterms:W3CDTF">2023-12-04T11:02:00Z</dcterms:modified>
</cp:coreProperties>
</file>