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198E9" w14:textId="77777777" w:rsidR="00FB7F50" w:rsidRPr="002245BE" w:rsidRDefault="00E065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653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06531">
        <w:rPr>
          <w:sz w:val="22"/>
          <w:szCs w:val="22"/>
        </w:rPr>
        <w:t>2023-12-14</w:t>
      </w:r>
    </w:p>
    <w:p w14:paraId="62C3DAC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EAC6CEB" w14:textId="77777777" w:rsidR="00E06531" w:rsidRPr="00E06531" w:rsidRDefault="00E06531" w:rsidP="00FB7F50">
      <w:pPr>
        <w:spacing w:after="40"/>
        <w:rPr>
          <w:b/>
          <w:bCs/>
          <w:sz w:val="22"/>
          <w:szCs w:val="22"/>
        </w:rPr>
      </w:pPr>
      <w:r w:rsidRPr="00E06531">
        <w:rPr>
          <w:b/>
          <w:bCs/>
          <w:sz w:val="22"/>
          <w:szCs w:val="22"/>
        </w:rPr>
        <w:t>Akademia Górniczo - Hutnicza</w:t>
      </w:r>
    </w:p>
    <w:p w14:paraId="07DB3370" w14:textId="77777777" w:rsidR="00E06531" w:rsidRPr="00E06531" w:rsidRDefault="00E06531" w:rsidP="00FB7F50">
      <w:pPr>
        <w:spacing w:after="40"/>
        <w:rPr>
          <w:b/>
          <w:bCs/>
          <w:sz w:val="22"/>
          <w:szCs w:val="22"/>
        </w:rPr>
      </w:pPr>
      <w:r w:rsidRPr="00E06531">
        <w:rPr>
          <w:b/>
          <w:bCs/>
          <w:sz w:val="22"/>
          <w:szCs w:val="22"/>
        </w:rPr>
        <w:t>im. Stanisława Staszica w Krakowie</w:t>
      </w:r>
    </w:p>
    <w:p w14:paraId="7F510EC6" w14:textId="77777777" w:rsidR="00FB7F50" w:rsidRPr="002245BE" w:rsidRDefault="00E06531" w:rsidP="00FB7F50">
      <w:pPr>
        <w:spacing w:after="40"/>
        <w:rPr>
          <w:b/>
          <w:bCs/>
          <w:sz w:val="22"/>
          <w:szCs w:val="22"/>
        </w:rPr>
      </w:pPr>
      <w:r w:rsidRPr="00E06531">
        <w:rPr>
          <w:b/>
          <w:bCs/>
          <w:sz w:val="22"/>
          <w:szCs w:val="22"/>
        </w:rPr>
        <w:t>Dział Zamówień Publicznych</w:t>
      </w:r>
    </w:p>
    <w:p w14:paraId="63B0BFE2" w14:textId="77777777" w:rsidR="00FB7F50" w:rsidRPr="002245BE" w:rsidRDefault="00E06531" w:rsidP="00FB7F50">
      <w:pPr>
        <w:rPr>
          <w:sz w:val="22"/>
          <w:szCs w:val="22"/>
        </w:rPr>
      </w:pPr>
      <w:r w:rsidRPr="00E0653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06531">
        <w:rPr>
          <w:sz w:val="22"/>
          <w:szCs w:val="22"/>
        </w:rPr>
        <w:t>30</w:t>
      </w:r>
    </w:p>
    <w:p w14:paraId="0EBE27FB" w14:textId="77777777" w:rsidR="00FB7F50" w:rsidRPr="002245BE" w:rsidRDefault="00E06531" w:rsidP="00FB7F50">
      <w:pPr>
        <w:rPr>
          <w:sz w:val="22"/>
          <w:szCs w:val="22"/>
        </w:rPr>
      </w:pPr>
      <w:r w:rsidRPr="00E0653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06531">
        <w:rPr>
          <w:sz w:val="22"/>
          <w:szCs w:val="22"/>
        </w:rPr>
        <w:t>Kraków</w:t>
      </w:r>
    </w:p>
    <w:p w14:paraId="30108AB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A69A1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6531" w:rsidRPr="00607F9B" w14:paraId="55735BD6" w14:textId="77777777" w:rsidTr="00834F29">
        <w:trPr>
          <w:trHeight w:val="638"/>
        </w:trPr>
        <w:tc>
          <w:tcPr>
            <w:tcW w:w="959" w:type="dxa"/>
            <w:shd w:val="clear" w:color="auto" w:fill="auto"/>
          </w:tcPr>
          <w:p w14:paraId="63718D96" w14:textId="77777777" w:rsidR="00E06531" w:rsidRPr="00607F9B" w:rsidRDefault="00E06531" w:rsidP="00AA72F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51A6A9" w14:textId="37B495D9" w:rsidR="00E06531" w:rsidRPr="00607F9B" w:rsidRDefault="00E06531" w:rsidP="00AA72F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06531">
              <w:rPr>
                <w:sz w:val="22"/>
                <w:szCs w:val="22"/>
              </w:rPr>
              <w:t>podstawowy</w:t>
            </w:r>
            <w:r w:rsidR="00AA72F3">
              <w:rPr>
                <w:sz w:val="22"/>
                <w:szCs w:val="22"/>
              </w:rPr>
              <w:t>m</w:t>
            </w:r>
            <w:r w:rsidRPr="00E0653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0653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6531">
              <w:rPr>
                <w:b/>
                <w:bCs/>
                <w:sz w:val="22"/>
                <w:szCs w:val="22"/>
              </w:rPr>
              <w:t>Dostaw</w:t>
            </w:r>
            <w:r w:rsidR="00AA72F3">
              <w:rPr>
                <w:b/>
                <w:bCs/>
                <w:sz w:val="22"/>
                <w:szCs w:val="22"/>
              </w:rPr>
              <w:t>ę</w:t>
            </w:r>
            <w:r w:rsidRPr="00E06531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6531">
              <w:rPr>
                <w:b/>
                <w:sz w:val="22"/>
                <w:szCs w:val="22"/>
              </w:rPr>
              <w:t>KC-zp.272-710/23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9714A8" w14:textId="77777777" w:rsidR="008642B3" w:rsidRDefault="00C65E53" w:rsidP="00AA72F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6531" w14:paraId="5775C7DE" w14:textId="77777777" w:rsidTr="00834F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0004ACB" w14:textId="77777777" w:rsidR="00E06531" w:rsidRPr="00D26ED6" w:rsidRDefault="00E06531" w:rsidP="00834F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06531">
              <w:rPr>
                <w:b/>
                <w:sz w:val="22"/>
                <w:szCs w:val="22"/>
              </w:rPr>
              <w:t>Framko</w:t>
            </w:r>
            <w:proofErr w:type="spellEnd"/>
            <w:r w:rsidRPr="00E06531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36423ED0" w14:textId="77777777" w:rsidR="00E06531" w:rsidRPr="009F0E5C" w:rsidRDefault="00E06531" w:rsidP="00834F29">
            <w:pPr>
              <w:jc w:val="both"/>
              <w:rPr>
                <w:bCs/>
                <w:sz w:val="22"/>
                <w:szCs w:val="22"/>
              </w:rPr>
            </w:pPr>
            <w:r w:rsidRPr="00E06531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6531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708F13" w14:textId="77777777" w:rsidR="00E06531" w:rsidRPr="009F0E5C" w:rsidRDefault="00E06531" w:rsidP="00834F29">
            <w:pPr>
              <w:jc w:val="both"/>
              <w:rPr>
                <w:bCs/>
                <w:sz w:val="22"/>
                <w:szCs w:val="22"/>
              </w:rPr>
            </w:pPr>
            <w:r w:rsidRPr="00E06531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6531">
              <w:rPr>
                <w:bCs/>
                <w:sz w:val="22"/>
                <w:szCs w:val="22"/>
              </w:rPr>
              <w:t>Kielce</w:t>
            </w:r>
          </w:p>
          <w:p w14:paraId="472D99C1" w14:textId="77777777" w:rsidR="00E06531" w:rsidRPr="00D26ED6" w:rsidRDefault="00E06531" w:rsidP="00834F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705063" w14:textId="6E491335" w:rsidR="00E06531" w:rsidRPr="00D26ED6" w:rsidRDefault="00E06531" w:rsidP="00834F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06531">
              <w:rPr>
                <w:sz w:val="22"/>
                <w:szCs w:val="22"/>
              </w:rPr>
              <w:t>Dostaw</w:t>
            </w:r>
            <w:r w:rsidR="00AA72F3">
              <w:rPr>
                <w:sz w:val="22"/>
                <w:szCs w:val="22"/>
              </w:rPr>
              <w:t>ę</w:t>
            </w:r>
            <w:r w:rsidRPr="00E06531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06531">
              <w:rPr>
                <w:b/>
                <w:sz w:val="22"/>
                <w:szCs w:val="22"/>
              </w:rPr>
              <w:t>115 763.55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C8C68C" w14:textId="77777777" w:rsidR="00E06531" w:rsidRDefault="00E06531" w:rsidP="00834F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C8175C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A05E81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D901CD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CB07F1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A08545F" w14:textId="77777777" w:rsidR="002B6761" w:rsidRPr="008567C7" w:rsidRDefault="00E065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C999123" w14:textId="01B6235C" w:rsidR="002B6761" w:rsidRPr="008567C7" w:rsidRDefault="00E065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r w:rsidR="00AA72F3"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realizacji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zamówień cząstkowych</w:t>
            </w:r>
          </w:p>
        </w:tc>
        <w:tc>
          <w:tcPr>
            <w:tcW w:w="1134" w:type="dxa"/>
            <w:vAlign w:val="center"/>
          </w:tcPr>
          <w:p w14:paraId="4A61B04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B44EF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47066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CE0DC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F3CCD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06531" w:rsidRPr="008567C7" w14:paraId="224AD7B1" w14:textId="77777777" w:rsidTr="00834F29">
        <w:tc>
          <w:tcPr>
            <w:tcW w:w="709" w:type="dxa"/>
            <w:vAlign w:val="center"/>
          </w:tcPr>
          <w:p w14:paraId="1FA6671F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DCEC7C8" w14:textId="77777777" w:rsidR="00E06531" w:rsidRPr="002B6761" w:rsidRDefault="00E06531" w:rsidP="00834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06531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E0653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10D3345A" w14:textId="77777777" w:rsidR="00E06531" w:rsidRPr="008567C7" w:rsidRDefault="00E06531" w:rsidP="00834F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8C1B5E" w14:textId="77777777" w:rsidR="00E06531" w:rsidRPr="001B7815" w:rsidRDefault="00E06531" w:rsidP="00834F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4702A13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AF094ED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A8E13E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9F3E0C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1C08C3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88CF5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8841A3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06531" w:rsidRPr="008567C7" w14:paraId="13D4656F" w14:textId="77777777" w:rsidTr="00834F29">
        <w:tc>
          <w:tcPr>
            <w:tcW w:w="709" w:type="dxa"/>
            <w:vAlign w:val="center"/>
          </w:tcPr>
          <w:p w14:paraId="2C417419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60FB1E8" w14:textId="77777777" w:rsidR="00E06531" w:rsidRPr="002B6761" w:rsidRDefault="00E06531" w:rsidP="00834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/>
                <w:sz w:val="18"/>
                <w:szCs w:val="18"/>
              </w:rPr>
              <w:t>ZONEO OLEKSIEWICZ SPÓŁKA KOMANDYTOWO-AKCYJNA</w:t>
            </w:r>
          </w:p>
          <w:p w14:paraId="0328EE6C" w14:textId="77777777" w:rsidR="00E06531" w:rsidRPr="008567C7" w:rsidRDefault="00E06531" w:rsidP="00834F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4F503E" w14:textId="77777777" w:rsidR="00E06531" w:rsidRPr="001B7815" w:rsidRDefault="00E06531" w:rsidP="00834F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01C63E69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58,75</w:t>
            </w:r>
          </w:p>
        </w:tc>
        <w:tc>
          <w:tcPr>
            <w:tcW w:w="1134" w:type="dxa"/>
            <w:vAlign w:val="center"/>
          </w:tcPr>
          <w:p w14:paraId="2D54EB22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DCD388B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FEF806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7DDB9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B5F0347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0DB48D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98,75</w:t>
            </w:r>
          </w:p>
        </w:tc>
      </w:tr>
      <w:tr w:rsidR="00E06531" w:rsidRPr="008567C7" w14:paraId="40540EDC" w14:textId="77777777" w:rsidTr="00834F29">
        <w:tc>
          <w:tcPr>
            <w:tcW w:w="709" w:type="dxa"/>
            <w:vAlign w:val="center"/>
          </w:tcPr>
          <w:p w14:paraId="56440F7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C132925" w14:textId="77777777" w:rsidR="00E06531" w:rsidRPr="002B6761" w:rsidRDefault="00E06531" w:rsidP="00834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561E3826" w14:textId="77777777" w:rsidR="00E06531" w:rsidRPr="008567C7" w:rsidRDefault="00E06531" w:rsidP="00834F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5CDD20" w14:textId="518CF385" w:rsidR="00E06531" w:rsidRPr="001B7815" w:rsidRDefault="00E06531" w:rsidP="00834F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AA72F3" w:rsidRPr="00E06531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659BEDDD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58,68</w:t>
            </w:r>
          </w:p>
        </w:tc>
        <w:tc>
          <w:tcPr>
            <w:tcW w:w="1134" w:type="dxa"/>
            <w:vAlign w:val="center"/>
          </w:tcPr>
          <w:p w14:paraId="2A011DF0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7E65430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385A4E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ED23E6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A8705EB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FB00A2" w14:textId="77777777" w:rsidR="00E06531" w:rsidRPr="008567C7" w:rsidRDefault="00E06531" w:rsidP="00834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31">
              <w:rPr>
                <w:rFonts w:ascii="Times New Roman" w:hAnsi="Times New Roman" w:cs="Times New Roman"/>
                <w:sz w:val="18"/>
                <w:szCs w:val="18"/>
              </w:rPr>
              <w:t xml:space="preserve">  98,68</w:t>
            </w:r>
          </w:p>
        </w:tc>
      </w:tr>
    </w:tbl>
    <w:p w14:paraId="73CAD6C0" w14:textId="77777777" w:rsidR="00E85D70" w:rsidRDefault="00E85D70" w:rsidP="00AA72F3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315DE" w14:textId="77777777" w:rsidR="00D900E2" w:rsidRDefault="00D900E2">
      <w:r>
        <w:separator/>
      </w:r>
    </w:p>
  </w:endnote>
  <w:endnote w:type="continuationSeparator" w:id="0">
    <w:p w14:paraId="7D5E5AED" w14:textId="77777777" w:rsidR="00D900E2" w:rsidRDefault="00D9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B2F5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C1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C3F4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81F7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844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796BE" w14:textId="77777777" w:rsidR="00D900E2" w:rsidRDefault="00D900E2">
      <w:r>
        <w:separator/>
      </w:r>
    </w:p>
  </w:footnote>
  <w:footnote w:type="continuationSeparator" w:id="0">
    <w:p w14:paraId="17AFAB78" w14:textId="77777777" w:rsidR="00D900E2" w:rsidRDefault="00D9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B44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52C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960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0E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72F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900E2"/>
    <w:rsid w:val="00DE4BF6"/>
    <w:rsid w:val="00E0653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86B46"/>
  <w15:chartTrackingRefBased/>
  <w15:docId w15:val="{A4077BCB-6953-4724-9440-447E9D40D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2023-12-14T13:36:00Z</cp:lastPrinted>
  <dcterms:created xsi:type="dcterms:W3CDTF">2023-12-14T13:34:00Z</dcterms:created>
  <dcterms:modified xsi:type="dcterms:W3CDTF">2023-12-14T13:37:00Z</dcterms:modified>
</cp:coreProperties>
</file>