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C4021" w:rsidP="00AA404F">
      <w:pPr>
        <w:spacing w:after="240"/>
        <w:jc w:val="right"/>
        <w:rPr>
          <w:sz w:val="22"/>
          <w:szCs w:val="22"/>
        </w:rPr>
      </w:pPr>
      <w:bookmarkStart w:id="0" w:name="_Hlk53520193"/>
      <w:r w:rsidRPr="003C402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C4021">
        <w:rPr>
          <w:sz w:val="22"/>
          <w:szCs w:val="22"/>
        </w:rPr>
        <w:t>2023-12-14</w:t>
      </w:r>
    </w:p>
    <w:p w:rsidR="003C4021" w:rsidRPr="003C4021" w:rsidRDefault="003C4021" w:rsidP="00FB7F50">
      <w:pPr>
        <w:spacing w:after="40"/>
        <w:rPr>
          <w:b/>
          <w:bCs/>
          <w:sz w:val="22"/>
          <w:szCs w:val="22"/>
        </w:rPr>
      </w:pPr>
      <w:r w:rsidRPr="003C4021">
        <w:rPr>
          <w:b/>
          <w:bCs/>
          <w:sz w:val="22"/>
          <w:szCs w:val="22"/>
        </w:rPr>
        <w:t>Akademia Górniczo - Hutnicza</w:t>
      </w:r>
    </w:p>
    <w:p w:rsidR="003C4021" w:rsidRPr="003C4021" w:rsidRDefault="003C4021" w:rsidP="00FB7F50">
      <w:pPr>
        <w:spacing w:after="40"/>
        <w:rPr>
          <w:b/>
          <w:bCs/>
          <w:sz w:val="22"/>
          <w:szCs w:val="22"/>
        </w:rPr>
      </w:pPr>
      <w:r w:rsidRPr="003C4021">
        <w:rPr>
          <w:b/>
          <w:bCs/>
          <w:sz w:val="22"/>
          <w:szCs w:val="22"/>
        </w:rPr>
        <w:t>im. Stanisława Staszica w Krakowie</w:t>
      </w:r>
    </w:p>
    <w:p w:rsidR="00FB7F50" w:rsidRPr="002245BE" w:rsidRDefault="003C4021" w:rsidP="00FB7F50">
      <w:pPr>
        <w:spacing w:after="40"/>
        <w:rPr>
          <w:b/>
          <w:bCs/>
          <w:sz w:val="22"/>
          <w:szCs w:val="22"/>
        </w:rPr>
      </w:pPr>
      <w:r w:rsidRPr="003C4021">
        <w:rPr>
          <w:b/>
          <w:bCs/>
          <w:sz w:val="22"/>
          <w:szCs w:val="22"/>
        </w:rPr>
        <w:t>Dział Zamówień Publicznych</w:t>
      </w:r>
    </w:p>
    <w:p w:rsidR="00FB7F50" w:rsidRPr="002245BE" w:rsidRDefault="003C4021" w:rsidP="00FB7F50">
      <w:pPr>
        <w:rPr>
          <w:sz w:val="22"/>
          <w:szCs w:val="22"/>
        </w:rPr>
      </w:pPr>
      <w:r w:rsidRPr="003C402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C4021">
        <w:rPr>
          <w:sz w:val="22"/>
          <w:szCs w:val="22"/>
        </w:rPr>
        <w:t>30</w:t>
      </w:r>
    </w:p>
    <w:p w:rsidR="00FB7F50" w:rsidRPr="002245BE" w:rsidRDefault="003C4021" w:rsidP="00FB7F50">
      <w:pPr>
        <w:rPr>
          <w:sz w:val="22"/>
          <w:szCs w:val="22"/>
        </w:rPr>
      </w:pPr>
      <w:r w:rsidRPr="003C402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C4021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C4021" w:rsidRPr="00607F9B" w:rsidTr="00535E03">
        <w:trPr>
          <w:trHeight w:val="638"/>
        </w:trPr>
        <w:tc>
          <w:tcPr>
            <w:tcW w:w="959" w:type="dxa"/>
            <w:shd w:val="clear" w:color="auto" w:fill="auto"/>
          </w:tcPr>
          <w:p w:rsidR="003C4021" w:rsidRPr="00607F9B" w:rsidRDefault="003C4021" w:rsidP="00535E0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C4021" w:rsidRPr="00607F9B" w:rsidRDefault="003C4021" w:rsidP="00535E0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C402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C402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C4021">
              <w:rPr>
                <w:b/>
                <w:bCs/>
                <w:sz w:val="22"/>
                <w:szCs w:val="22"/>
              </w:rPr>
              <w:t>realizacja nagrań wideo na potrzeby kanału Bunkier Nauki na YouTube - KC-zp.272-657/23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C4021">
              <w:rPr>
                <w:b/>
                <w:sz w:val="22"/>
                <w:szCs w:val="22"/>
              </w:rPr>
              <w:t>KC-zp.272-657/23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AA404F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C4021" w:rsidTr="00535E03">
        <w:trPr>
          <w:cantSplit/>
        </w:trPr>
        <w:tc>
          <w:tcPr>
            <w:tcW w:w="10150" w:type="dxa"/>
          </w:tcPr>
          <w:p w:rsidR="003C4021" w:rsidRPr="00D26ED6" w:rsidRDefault="003C4021" w:rsidP="00535E0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3C4021">
              <w:rPr>
                <w:b/>
                <w:sz w:val="22"/>
                <w:szCs w:val="22"/>
              </w:rPr>
              <w:t>startREC</w:t>
            </w:r>
            <w:proofErr w:type="spellEnd"/>
            <w:r w:rsidRPr="003C4021">
              <w:rPr>
                <w:b/>
                <w:sz w:val="22"/>
                <w:szCs w:val="22"/>
              </w:rPr>
              <w:t xml:space="preserve"> Mateusz </w:t>
            </w:r>
            <w:proofErr w:type="spellStart"/>
            <w:r w:rsidRPr="003C4021">
              <w:rPr>
                <w:b/>
                <w:sz w:val="22"/>
                <w:szCs w:val="22"/>
              </w:rPr>
              <w:t>Rzędowski</w:t>
            </w:r>
            <w:proofErr w:type="spellEnd"/>
          </w:p>
          <w:p w:rsidR="003C4021" w:rsidRPr="009F0E5C" w:rsidRDefault="003C4021" w:rsidP="00535E03">
            <w:pPr>
              <w:jc w:val="both"/>
              <w:rPr>
                <w:bCs/>
                <w:sz w:val="22"/>
                <w:szCs w:val="22"/>
              </w:rPr>
            </w:pPr>
            <w:r w:rsidRPr="003C4021">
              <w:rPr>
                <w:bCs/>
                <w:sz w:val="22"/>
                <w:szCs w:val="22"/>
              </w:rPr>
              <w:t>Walerego Przyborowskiego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C4021">
              <w:rPr>
                <w:bCs/>
                <w:sz w:val="22"/>
                <w:szCs w:val="22"/>
              </w:rPr>
              <w:t>170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C4021" w:rsidRPr="009F0E5C" w:rsidRDefault="003C4021" w:rsidP="00535E03">
            <w:pPr>
              <w:jc w:val="both"/>
              <w:rPr>
                <w:bCs/>
                <w:sz w:val="22"/>
                <w:szCs w:val="22"/>
              </w:rPr>
            </w:pPr>
            <w:r w:rsidRPr="003C4021">
              <w:rPr>
                <w:bCs/>
                <w:sz w:val="22"/>
                <w:szCs w:val="22"/>
              </w:rPr>
              <w:t>25-351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C4021">
              <w:rPr>
                <w:bCs/>
                <w:sz w:val="22"/>
                <w:szCs w:val="22"/>
              </w:rPr>
              <w:t>Domaszowice</w:t>
            </w:r>
          </w:p>
          <w:p w:rsidR="003C4021" w:rsidRPr="00D26ED6" w:rsidRDefault="003C4021" w:rsidP="00535E0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C4021">
              <w:rPr>
                <w:b/>
                <w:sz w:val="22"/>
                <w:szCs w:val="22"/>
              </w:rPr>
              <w:t>88 590.00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C4021" w:rsidRDefault="003C4021" w:rsidP="00535E0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AA404F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418"/>
        <w:gridCol w:w="2977"/>
        <w:gridCol w:w="2268"/>
      </w:tblGrid>
      <w:tr w:rsidR="00AA404F" w:rsidRPr="008567C7" w:rsidTr="00AA404F">
        <w:trPr>
          <w:trHeight w:val="510"/>
        </w:trPr>
        <w:tc>
          <w:tcPr>
            <w:tcW w:w="709" w:type="dxa"/>
            <w:vAlign w:val="center"/>
          </w:tcPr>
          <w:p w:rsidR="00AA404F" w:rsidRPr="008567C7" w:rsidRDefault="00AA404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:rsidR="00AA404F" w:rsidRPr="008567C7" w:rsidRDefault="00AA404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AA404F" w:rsidRPr="008567C7" w:rsidRDefault="00AA404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977" w:type="dxa"/>
            <w:vAlign w:val="center"/>
          </w:tcPr>
          <w:p w:rsidR="00AA404F" w:rsidRPr="008567C7" w:rsidRDefault="00AA404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osób wyznaczonych do realizacji zamówienia</w:t>
            </w:r>
          </w:p>
        </w:tc>
        <w:tc>
          <w:tcPr>
            <w:tcW w:w="2268" w:type="dxa"/>
            <w:vAlign w:val="center"/>
          </w:tcPr>
          <w:p w:rsidR="00AA404F" w:rsidRPr="008567C7" w:rsidRDefault="00AA404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A404F" w:rsidRPr="008567C7" w:rsidTr="00AA404F">
        <w:tc>
          <w:tcPr>
            <w:tcW w:w="709" w:type="dxa"/>
            <w:vAlign w:val="center"/>
          </w:tcPr>
          <w:p w:rsidR="00AA404F" w:rsidRPr="008567C7" w:rsidRDefault="00AA404F" w:rsidP="00535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835" w:type="dxa"/>
            <w:vAlign w:val="center"/>
          </w:tcPr>
          <w:p w:rsidR="00AA404F" w:rsidRPr="002B6761" w:rsidRDefault="00AA404F" w:rsidP="00535E0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C4021">
              <w:rPr>
                <w:rFonts w:ascii="Times New Roman" w:hAnsi="Times New Roman" w:cs="Times New Roman"/>
                <w:b/>
                <w:sz w:val="18"/>
                <w:szCs w:val="18"/>
              </w:rPr>
              <w:t>startREC</w:t>
            </w:r>
            <w:proofErr w:type="spellEnd"/>
            <w:r w:rsidRPr="003C402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Mateusz </w:t>
            </w:r>
            <w:proofErr w:type="spellStart"/>
            <w:r w:rsidRPr="003C4021">
              <w:rPr>
                <w:rFonts w:ascii="Times New Roman" w:hAnsi="Times New Roman" w:cs="Times New Roman"/>
                <w:b/>
                <w:sz w:val="18"/>
                <w:szCs w:val="18"/>
              </w:rPr>
              <w:t>Rzędowski</w:t>
            </w:r>
            <w:proofErr w:type="spellEnd"/>
          </w:p>
          <w:p w:rsidR="00AA404F" w:rsidRPr="008567C7" w:rsidRDefault="00AA404F" w:rsidP="00535E0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Walerego Przyborowskiego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170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A404F" w:rsidRPr="001B7815" w:rsidRDefault="00AA404F" w:rsidP="00535E0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25-351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Domaszowice</w:t>
            </w:r>
          </w:p>
        </w:tc>
        <w:tc>
          <w:tcPr>
            <w:tcW w:w="1418" w:type="dxa"/>
            <w:vAlign w:val="center"/>
          </w:tcPr>
          <w:p w:rsidR="00AA404F" w:rsidRPr="008567C7" w:rsidRDefault="00AA404F" w:rsidP="00535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977" w:type="dxa"/>
            <w:vAlign w:val="center"/>
          </w:tcPr>
          <w:p w:rsidR="00AA404F" w:rsidRPr="008567C7" w:rsidRDefault="00AA404F" w:rsidP="00535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AA404F" w:rsidRPr="008567C7" w:rsidRDefault="00AA404F" w:rsidP="00535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A404F" w:rsidRPr="008567C7" w:rsidTr="00AA404F">
        <w:tc>
          <w:tcPr>
            <w:tcW w:w="709" w:type="dxa"/>
            <w:vAlign w:val="center"/>
          </w:tcPr>
          <w:p w:rsidR="00AA404F" w:rsidRPr="008567C7" w:rsidRDefault="00AA404F" w:rsidP="00535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835" w:type="dxa"/>
            <w:vAlign w:val="center"/>
          </w:tcPr>
          <w:p w:rsidR="00AA404F" w:rsidRPr="002B6761" w:rsidRDefault="00AA404F" w:rsidP="00535E0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C4021">
              <w:rPr>
                <w:rFonts w:ascii="Times New Roman" w:hAnsi="Times New Roman" w:cs="Times New Roman"/>
                <w:b/>
                <w:sz w:val="18"/>
                <w:szCs w:val="18"/>
              </w:rPr>
              <w:t>Cast</w:t>
            </w:r>
            <w:proofErr w:type="spellEnd"/>
            <w:r w:rsidRPr="003C402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Live Karolina </w:t>
            </w:r>
            <w:proofErr w:type="spellStart"/>
            <w:r w:rsidRPr="003C4021">
              <w:rPr>
                <w:rFonts w:ascii="Times New Roman" w:hAnsi="Times New Roman" w:cs="Times New Roman"/>
                <w:b/>
                <w:sz w:val="18"/>
                <w:szCs w:val="18"/>
              </w:rPr>
              <w:t>Opęchowska</w:t>
            </w:r>
            <w:proofErr w:type="spellEnd"/>
          </w:p>
          <w:p w:rsidR="00AA404F" w:rsidRPr="008567C7" w:rsidRDefault="00AA404F" w:rsidP="00535E0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Obrzeżna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7a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/72</w:t>
            </w:r>
          </w:p>
          <w:p w:rsidR="00AA404F" w:rsidRPr="001B7815" w:rsidRDefault="00AA404F" w:rsidP="00535E0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02-691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418" w:type="dxa"/>
            <w:vAlign w:val="center"/>
          </w:tcPr>
          <w:p w:rsidR="00AA404F" w:rsidRPr="008567C7" w:rsidRDefault="00AA404F" w:rsidP="00535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sz w:val="18"/>
                <w:szCs w:val="18"/>
              </w:rPr>
              <w:t xml:space="preserve">  50,53</w:t>
            </w:r>
          </w:p>
        </w:tc>
        <w:tc>
          <w:tcPr>
            <w:tcW w:w="2977" w:type="dxa"/>
            <w:vAlign w:val="center"/>
          </w:tcPr>
          <w:p w:rsidR="00AA404F" w:rsidRPr="008567C7" w:rsidRDefault="00AA404F" w:rsidP="00535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sz w:val="18"/>
                <w:szCs w:val="18"/>
              </w:rPr>
              <w:t xml:space="preserve">  34,66</w:t>
            </w:r>
          </w:p>
        </w:tc>
        <w:tc>
          <w:tcPr>
            <w:tcW w:w="2268" w:type="dxa"/>
            <w:vAlign w:val="center"/>
          </w:tcPr>
          <w:p w:rsidR="00AA404F" w:rsidRPr="008567C7" w:rsidRDefault="00AA404F" w:rsidP="00535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sz w:val="18"/>
                <w:szCs w:val="18"/>
              </w:rPr>
              <w:t xml:space="preserve">  85,19</w:t>
            </w:r>
          </w:p>
        </w:tc>
      </w:tr>
      <w:tr w:rsidR="00AA404F" w:rsidRPr="008567C7" w:rsidTr="00AA404F">
        <w:tc>
          <w:tcPr>
            <w:tcW w:w="709" w:type="dxa"/>
            <w:vAlign w:val="center"/>
          </w:tcPr>
          <w:p w:rsidR="00AA404F" w:rsidRPr="008567C7" w:rsidRDefault="00AA404F" w:rsidP="00535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835" w:type="dxa"/>
            <w:vAlign w:val="center"/>
          </w:tcPr>
          <w:p w:rsidR="00AA404F" w:rsidRPr="002B6761" w:rsidRDefault="00AA404F" w:rsidP="00535E0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Agencja filmowo-reklamowa </w:t>
            </w:r>
            <w:proofErr w:type="spellStart"/>
            <w:r w:rsidRPr="003C4021">
              <w:rPr>
                <w:rFonts w:ascii="Times New Roman" w:hAnsi="Times New Roman" w:cs="Times New Roman"/>
                <w:b/>
                <w:sz w:val="18"/>
                <w:szCs w:val="18"/>
              </w:rPr>
              <w:t>Aimart</w:t>
            </w:r>
            <w:proofErr w:type="spellEnd"/>
            <w:r w:rsidRPr="003C402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Lech </w:t>
            </w:r>
            <w:proofErr w:type="spellStart"/>
            <w:r w:rsidRPr="003C4021">
              <w:rPr>
                <w:rFonts w:ascii="Times New Roman" w:hAnsi="Times New Roman" w:cs="Times New Roman"/>
                <w:b/>
                <w:sz w:val="18"/>
                <w:szCs w:val="18"/>
              </w:rPr>
              <w:t>Wilczaszek</w:t>
            </w:r>
            <w:proofErr w:type="spellEnd"/>
          </w:p>
          <w:p w:rsidR="00AA404F" w:rsidRPr="008567C7" w:rsidRDefault="00AA404F" w:rsidP="00535E0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Glinki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79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/131</w:t>
            </w:r>
          </w:p>
          <w:p w:rsidR="00AA404F" w:rsidRPr="001B7815" w:rsidRDefault="00AA404F" w:rsidP="00535E0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85-861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Bydgoszcz</w:t>
            </w:r>
          </w:p>
        </w:tc>
        <w:tc>
          <w:tcPr>
            <w:tcW w:w="1418" w:type="dxa"/>
            <w:vAlign w:val="center"/>
          </w:tcPr>
          <w:p w:rsidR="00AA404F" w:rsidRPr="008567C7" w:rsidRDefault="00AA404F" w:rsidP="00535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sz w:val="18"/>
                <w:szCs w:val="18"/>
              </w:rPr>
              <w:t xml:space="preserve">  32,74</w:t>
            </w:r>
          </w:p>
        </w:tc>
        <w:tc>
          <w:tcPr>
            <w:tcW w:w="2977" w:type="dxa"/>
            <w:vAlign w:val="center"/>
          </w:tcPr>
          <w:p w:rsidR="00AA404F" w:rsidRPr="008567C7" w:rsidRDefault="00AA404F" w:rsidP="00535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AA404F" w:rsidRPr="008567C7" w:rsidRDefault="00AA404F" w:rsidP="00535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sz w:val="18"/>
                <w:szCs w:val="18"/>
              </w:rPr>
              <w:t xml:space="preserve">  72,74</w:t>
            </w:r>
          </w:p>
        </w:tc>
      </w:tr>
      <w:tr w:rsidR="00AA404F" w:rsidRPr="008567C7" w:rsidTr="00AA404F">
        <w:tc>
          <w:tcPr>
            <w:tcW w:w="709" w:type="dxa"/>
            <w:vAlign w:val="center"/>
          </w:tcPr>
          <w:p w:rsidR="00AA404F" w:rsidRPr="008567C7" w:rsidRDefault="00AA404F" w:rsidP="00535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835" w:type="dxa"/>
            <w:vAlign w:val="center"/>
          </w:tcPr>
          <w:p w:rsidR="00AA404F" w:rsidRPr="002B6761" w:rsidRDefault="00AA404F" w:rsidP="00535E0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b/>
                <w:sz w:val="18"/>
                <w:szCs w:val="18"/>
              </w:rPr>
              <w:t>NICE Maciej Poznański</w:t>
            </w:r>
          </w:p>
          <w:p w:rsidR="00AA404F" w:rsidRPr="008567C7" w:rsidRDefault="00AA404F" w:rsidP="00535E0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Al. Grottgera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32b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/8</w:t>
            </w:r>
          </w:p>
          <w:p w:rsidR="00AA404F" w:rsidRPr="001B7815" w:rsidRDefault="00AA404F" w:rsidP="00535E0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30-043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AA404F" w:rsidRPr="008567C7" w:rsidRDefault="00AA404F" w:rsidP="00535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sz w:val="18"/>
                <w:szCs w:val="18"/>
              </w:rPr>
              <w:t xml:space="preserve">  29,53</w:t>
            </w:r>
          </w:p>
        </w:tc>
        <w:tc>
          <w:tcPr>
            <w:tcW w:w="2977" w:type="dxa"/>
            <w:vAlign w:val="center"/>
          </w:tcPr>
          <w:p w:rsidR="00AA404F" w:rsidRPr="008567C7" w:rsidRDefault="00AA404F" w:rsidP="00535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AA404F" w:rsidRPr="008567C7" w:rsidRDefault="00AA404F" w:rsidP="00535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sz w:val="18"/>
                <w:szCs w:val="18"/>
              </w:rPr>
              <w:t xml:space="preserve">  69,53</w:t>
            </w:r>
          </w:p>
        </w:tc>
      </w:tr>
      <w:tr w:rsidR="00AA404F" w:rsidRPr="008567C7" w:rsidTr="00AA404F">
        <w:tc>
          <w:tcPr>
            <w:tcW w:w="709" w:type="dxa"/>
            <w:vAlign w:val="center"/>
          </w:tcPr>
          <w:p w:rsidR="00AA404F" w:rsidRPr="008567C7" w:rsidRDefault="00AA404F" w:rsidP="00535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835" w:type="dxa"/>
            <w:vAlign w:val="center"/>
          </w:tcPr>
          <w:p w:rsidR="00AA404F" w:rsidRPr="002B6761" w:rsidRDefault="00AA404F" w:rsidP="00535E0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C4021">
              <w:rPr>
                <w:rFonts w:ascii="Times New Roman" w:hAnsi="Times New Roman" w:cs="Times New Roman"/>
                <w:b/>
                <w:sz w:val="18"/>
                <w:szCs w:val="18"/>
              </w:rPr>
              <w:t>Highkey</w:t>
            </w:r>
            <w:proofErr w:type="spellEnd"/>
            <w:r w:rsidRPr="003C402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 z o.o.</w:t>
            </w:r>
          </w:p>
          <w:p w:rsidR="00AA404F" w:rsidRPr="008567C7" w:rsidRDefault="00AA404F" w:rsidP="00535E0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/58</w:t>
            </w:r>
          </w:p>
          <w:p w:rsidR="00AA404F" w:rsidRPr="001B7815" w:rsidRDefault="00AA404F" w:rsidP="00535E0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01-625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418" w:type="dxa"/>
            <w:vAlign w:val="center"/>
          </w:tcPr>
          <w:p w:rsidR="00AA404F" w:rsidRPr="008567C7" w:rsidRDefault="00AA404F" w:rsidP="00535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sz w:val="18"/>
                <w:szCs w:val="18"/>
              </w:rPr>
              <w:t xml:space="preserve">  27,18</w:t>
            </w:r>
          </w:p>
        </w:tc>
        <w:tc>
          <w:tcPr>
            <w:tcW w:w="2977" w:type="dxa"/>
            <w:vAlign w:val="center"/>
          </w:tcPr>
          <w:p w:rsidR="00AA404F" w:rsidRPr="008567C7" w:rsidRDefault="00AA404F" w:rsidP="00535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AA404F" w:rsidRPr="008567C7" w:rsidRDefault="00AA404F" w:rsidP="00535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sz w:val="18"/>
                <w:szCs w:val="18"/>
              </w:rPr>
              <w:t xml:space="preserve">  67,18</w:t>
            </w:r>
          </w:p>
        </w:tc>
      </w:tr>
      <w:tr w:rsidR="00AA404F" w:rsidRPr="008567C7" w:rsidTr="00AA404F">
        <w:tc>
          <w:tcPr>
            <w:tcW w:w="709" w:type="dxa"/>
            <w:vAlign w:val="center"/>
          </w:tcPr>
          <w:p w:rsidR="00AA404F" w:rsidRPr="008567C7" w:rsidRDefault="00AA404F" w:rsidP="00535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AA404F" w:rsidRPr="002B6761" w:rsidRDefault="00AA404F" w:rsidP="00535E0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b/>
                <w:sz w:val="18"/>
                <w:szCs w:val="18"/>
              </w:rPr>
              <w:t>MOTION SMASH ANTONI BRZESKI</w:t>
            </w:r>
          </w:p>
          <w:p w:rsidR="00AA404F" w:rsidRPr="008567C7" w:rsidRDefault="00AA404F" w:rsidP="00535E0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ŁUŻYCKA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10B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A404F" w:rsidRPr="001B7815" w:rsidRDefault="00AA404F" w:rsidP="00535E0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81-537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GDYNIA</w:t>
            </w:r>
          </w:p>
        </w:tc>
        <w:tc>
          <w:tcPr>
            <w:tcW w:w="1418" w:type="dxa"/>
            <w:vAlign w:val="center"/>
          </w:tcPr>
          <w:p w:rsidR="00AA404F" w:rsidRPr="008567C7" w:rsidRDefault="00AA404F" w:rsidP="00535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sz w:val="18"/>
                <w:szCs w:val="18"/>
              </w:rPr>
              <w:t xml:space="preserve">  27,12</w:t>
            </w:r>
          </w:p>
        </w:tc>
        <w:tc>
          <w:tcPr>
            <w:tcW w:w="2977" w:type="dxa"/>
            <w:vAlign w:val="center"/>
          </w:tcPr>
          <w:p w:rsidR="00AA404F" w:rsidRPr="008567C7" w:rsidRDefault="00AA404F" w:rsidP="00535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AA404F" w:rsidRPr="008567C7" w:rsidRDefault="00AA404F" w:rsidP="00535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sz w:val="18"/>
                <w:szCs w:val="18"/>
              </w:rPr>
              <w:t xml:space="preserve">  67,12</w:t>
            </w:r>
          </w:p>
        </w:tc>
      </w:tr>
      <w:tr w:rsidR="00AA404F" w:rsidRPr="008567C7" w:rsidTr="00AA404F">
        <w:tc>
          <w:tcPr>
            <w:tcW w:w="709" w:type="dxa"/>
            <w:vAlign w:val="center"/>
          </w:tcPr>
          <w:p w:rsidR="00AA404F" w:rsidRPr="008567C7" w:rsidRDefault="00AA404F" w:rsidP="00535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</w:t>
            </w:r>
          </w:p>
        </w:tc>
        <w:tc>
          <w:tcPr>
            <w:tcW w:w="2835" w:type="dxa"/>
            <w:vAlign w:val="center"/>
          </w:tcPr>
          <w:p w:rsidR="00AA404F" w:rsidRPr="002B6761" w:rsidRDefault="00AA404F" w:rsidP="00535E0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b/>
                <w:sz w:val="18"/>
                <w:szCs w:val="18"/>
              </w:rPr>
              <w:t>MMWGROUP MARIUSZ WILK</w:t>
            </w:r>
          </w:p>
          <w:p w:rsidR="00AA404F" w:rsidRPr="008567C7" w:rsidRDefault="00AA404F" w:rsidP="00535E0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Torfowa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/14</w:t>
            </w:r>
          </w:p>
          <w:p w:rsidR="00AA404F" w:rsidRPr="001B7815" w:rsidRDefault="00AA404F" w:rsidP="00535E0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30-384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AA404F" w:rsidRPr="008567C7" w:rsidRDefault="00AA404F" w:rsidP="00535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sz w:val="18"/>
                <w:szCs w:val="18"/>
              </w:rPr>
              <w:t xml:space="preserve">  24,75</w:t>
            </w:r>
          </w:p>
        </w:tc>
        <w:tc>
          <w:tcPr>
            <w:tcW w:w="2977" w:type="dxa"/>
            <w:vAlign w:val="center"/>
          </w:tcPr>
          <w:p w:rsidR="00AA404F" w:rsidRPr="008567C7" w:rsidRDefault="00AA404F" w:rsidP="00535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sz w:val="18"/>
                <w:szCs w:val="18"/>
              </w:rPr>
              <w:t xml:space="preserve">  24,00</w:t>
            </w:r>
          </w:p>
        </w:tc>
        <w:tc>
          <w:tcPr>
            <w:tcW w:w="2268" w:type="dxa"/>
            <w:vAlign w:val="center"/>
          </w:tcPr>
          <w:p w:rsidR="00AA404F" w:rsidRPr="008567C7" w:rsidRDefault="00AA404F" w:rsidP="00535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sz w:val="18"/>
                <w:szCs w:val="18"/>
              </w:rPr>
              <w:t xml:space="preserve">  48,75</w:t>
            </w:r>
          </w:p>
        </w:tc>
      </w:tr>
      <w:tr w:rsidR="00AA404F" w:rsidRPr="008567C7" w:rsidTr="00AA404F">
        <w:tc>
          <w:tcPr>
            <w:tcW w:w="709" w:type="dxa"/>
            <w:vAlign w:val="center"/>
          </w:tcPr>
          <w:p w:rsidR="00AA404F" w:rsidRPr="008567C7" w:rsidRDefault="00AA404F" w:rsidP="00535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835" w:type="dxa"/>
            <w:vAlign w:val="center"/>
          </w:tcPr>
          <w:p w:rsidR="00AA404F" w:rsidRPr="002B6761" w:rsidRDefault="00AA404F" w:rsidP="00535E0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C4021">
              <w:rPr>
                <w:rFonts w:ascii="Times New Roman" w:hAnsi="Times New Roman" w:cs="Times New Roman"/>
                <w:b/>
                <w:sz w:val="18"/>
                <w:szCs w:val="18"/>
              </w:rPr>
              <w:t>Rafaello</w:t>
            </w:r>
            <w:proofErr w:type="spellEnd"/>
            <w:r w:rsidRPr="003C402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Film Rafał Maćkowiak</w:t>
            </w:r>
          </w:p>
          <w:p w:rsidR="00AA404F" w:rsidRPr="008567C7" w:rsidRDefault="00AA404F" w:rsidP="00535E0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Grabiszyńska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192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/15</w:t>
            </w:r>
          </w:p>
          <w:p w:rsidR="00AA404F" w:rsidRPr="001B7815" w:rsidRDefault="00AA404F" w:rsidP="00535E0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53-501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418" w:type="dxa"/>
            <w:vAlign w:val="center"/>
          </w:tcPr>
          <w:p w:rsidR="00AA404F" w:rsidRPr="008567C7" w:rsidRDefault="00AA404F" w:rsidP="00535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977" w:type="dxa"/>
            <w:vAlign w:val="center"/>
          </w:tcPr>
          <w:p w:rsidR="00AA404F" w:rsidRPr="008567C7" w:rsidRDefault="00AA404F" w:rsidP="00535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268" w:type="dxa"/>
            <w:vAlign w:val="center"/>
          </w:tcPr>
          <w:p w:rsidR="00AA404F" w:rsidRPr="008567C7" w:rsidRDefault="00AA404F" w:rsidP="00535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AA404F" w:rsidRPr="008567C7" w:rsidTr="00AA404F">
        <w:tc>
          <w:tcPr>
            <w:tcW w:w="709" w:type="dxa"/>
            <w:vAlign w:val="center"/>
          </w:tcPr>
          <w:p w:rsidR="00AA404F" w:rsidRPr="008567C7" w:rsidRDefault="00AA404F" w:rsidP="00535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835" w:type="dxa"/>
            <w:vAlign w:val="center"/>
          </w:tcPr>
          <w:p w:rsidR="00AA404F" w:rsidRPr="002B6761" w:rsidRDefault="00AA404F" w:rsidP="00535E0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b/>
                <w:sz w:val="18"/>
                <w:szCs w:val="18"/>
              </w:rPr>
              <w:t>Wojciech Koperski</w:t>
            </w:r>
          </w:p>
          <w:p w:rsidR="00AA404F" w:rsidRPr="008567C7" w:rsidRDefault="00AA404F" w:rsidP="00535E0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Kujawska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</w:p>
          <w:p w:rsidR="00AA404F" w:rsidRPr="001B7815" w:rsidRDefault="00AA404F" w:rsidP="00535E0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30-042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402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AA404F" w:rsidRPr="008567C7" w:rsidRDefault="00AA404F" w:rsidP="00535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977" w:type="dxa"/>
            <w:vAlign w:val="center"/>
          </w:tcPr>
          <w:p w:rsidR="00AA404F" w:rsidRPr="008567C7" w:rsidRDefault="00AA404F" w:rsidP="00535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268" w:type="dxa"/>
            <w:vAlign w:val="center"/>
          </w:tcPr>
          <w:p w:rsidR="00AA404F" w:rsidRPr="008567C7" w:rsidRDefault="00AA404F" w:rsidP="00535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02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AA404F" w:rsidRDefault="00AA404F" w:rsidP="00F33C66">
      <w:pPr>
        <w:spacing w:line="276" w:lineRule="auto"/>
        <w:jc w:val="both"/>
        <w:rPr>
          <w:i/>
          <w:sz w:val="22"/>
          <w:szCs w:val="22"/>
        </w:rPr>
      </w:pPr>
      <w:r w:rsidRPr="00AA404F">
        <w:rPr>
          <w:i/>
          <w:sz w:val="22"/>
          <w:szCs w:val="22"/>
        </w:rPr>
        <w:t>*nie przyznano punktów, gdyż oferta podlega odrzuceniu</w:t>
      </w:r>
    </w:p>
    <w:p w:rsidR="00F960D7" w:rsidRDefault="00F960D7" w:rsidP="00F960D7">
      <w:pPr>
        <w:spacing w:line="360" w:lineRule="auto"/>
        <w:jc w:val="both"/>
        <w:rPr>
          <w:bCs/>
        </w:rPr>
      </w:pPr>
      <w:bookmarkStart w:id="2" w:name="_GoBack"/>
      <w:bookmarkEnd w:id="0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4CD4" w:rsidRDefault="00234CD4">
      <w:r>
        <w:separator/>
      </w:r>
    </w:p>
  </w:endnote>
  <w:endnote w:type="continuationSeparator" w:id="0">
    <w:p w:rsidR="00234CD4" w:rsidRDefault="00234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4CD4" w:rsidRDefault="00234CD4">
      <w:r>
        <w:separator/>
      </w:r>
    </w:p>
  </w:footnote>
  <w:footnote w:type="continuationSeparator" w:id="0">
    <w:p w:rsidR="00234CD4" w:rsidRDefault="00234C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4CD4"/>
    <w:rsid w:val="00005838"/>
    <w:rsid w:val="00022322"/>
    <w:rsid w:val="00042497"/>
    <w:rsid w:val="000C1E6F"/>
    <w:rsid w:val="000E4E56"/>
    <w:rsid w:val="001A1468"/>
    <w:rsid w:val="001B7815"/>
    <w:rsid w:val="001C31ED"/>
    <w:rsid w:val="00234CD4"/>
    <w:rsid w:val="002B1E4F"/>
    <w:rsid w:val="002B6761"/>
    <w:rsid w:val="003445A0"/>
    <w:rsid w:val="003A0AFC"/>
    <w:rsid w:val="003C4021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A404F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959899"/>
  <w15:chartTrackingRefBased/>
  <w15:docId w15:val="{8F785DF3-FA42-41E3-869F-C1AA33D1A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286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2023-12-14T11:30:00Z</cp:lastPrinted>
  <dcterms:created xsi:type="dcterms:W3CDTF">2023-12-14T11:30:00Z</dcterms:created>
  <dcterms:modified xsi:type="dcterms:W3CDTF">2023-12-14T11:30:00Z</dcterms:modified>
</cp:coreProperties>
</file>