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9AC65" w14:textId="4E15A1B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338C3D6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3BDC1AF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1BC21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9585E2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E21AE1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D2004E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069622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65E6F6E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89A4D5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294DF0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43D487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E11E22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7234641E" w14:textId="59AA7220" w:rsidR="007B0A71" w:rsidRPr="00442AF2" w:rsidRDefault="007B0A71" w:rsidP="008D2AB8">
      <w:pPr>
        <w:ind w:right="-110"/>
        <w:rPr>
          <w:b/>
          <w:sz w:val="22"/>
          <w:szCs w:val="22"/>
        </w:rPr>
      </w:pPr>
      <w:r w:rsidRPr="00442AF2">
        <w:rPr>
          <w:b/>
          <w:sz w:val="22"/>
          <w:szCs w:val="22"/>
        </w:rPr>
        <w:t xml:space="preserve">Akademia Górniczo </w:t>
      </w:r>
      <w:r w:rsidR="00146FFB" w:rsidRPr="00442AF2">
        <w:rPr>
          <w:b/>
          <w:sz w:val="22"/>
          <w:szCs w:val="22"/>
        </w:rPr>
        <w:t>–</w:t>
      </w:r>
      <w:r w:rsidRPr="00442AF2">
        <w:rPr>
          <w:b/>
          <w:sz w:val="22"/>
          <w:szCs w:val="22"/>
        </w:rPr>
        <w:t xml:space="preserve"> Hutnicza</w:t>
      </w:r>
      <w:r w:rsidR="00146FFB" w:rsidRPr="00442AF2">
        <w:rPr>
          <w:b/>
          <w:sz w:val="22"/>
          <w:szCs w:val="22"/>
        </w:rPr>
        <w:t xml:space="preserve"> </w:t>
      </w:r>
      <w:r w:rsidRPr="00442AF2">
        <w:rPr>
          <w:b/>
          <w:sz w:val="22"/>
          <w:szCs w:val="22"/>
        </w:rPr>
        <w:t>im. Stanisława Staszica w Krakowie</w:t>
      </w:r>
    </w:p>
    <w:p w14:paraId="5EF1D965" w14:textId="77777777" w:rsidR="008D2AB8" w:rsidRPr="00442AF2" w:rsidRDefault="007B0A71" w:rsidP="008D2AB8">
      <w:pPr>
        <w:ind w:right="-110"/>
        <w:rPr>
          <w:b/>
          <w:sz w:val="22"/>
          <w:szCs w:val="22"/>
        </w:rPr>
      </w:pPr>
      <w:r w:rsidRPr="00442AF2">
        <w:rPr>
          <w:b/>
          <w:sz w:val="22"/>
          <w:szCs w:val="22"/>
        </w:rPr>
        <w:t>Dział Zamówień Publicznych</w:t>
      </w:r>
      <w:r w:rsidR="008D2AB8" w:rsidRPr="00442AF2">
        <w:rPr>
          <w:b/>
          <w:sz w:val="22"/>
          <w:szCs w:val="22"/>
        </w:rPr>
        <w:t xml:space="preserve">  </w:t>
      </w:r>
    </w:p>
    <w:p w14:paraId="1C111CFA" w14:textId="6EF44504" w:rsidR="008D2AB8" w:rsidRPr="00442AF2" w:rsidRDefault="007B0A71" w:rsidP="00146FFB">
      <w:pPr>
        <w:ind w:right="-110"/>
        <w:rPr>
          <w:b/>
          <w:sz w:val="22"/>
          <w:szCs w:val="22"/>
        </w:rPr>
      </w:pPr>
      <w:r w:rsidRPr="00442AF2">
        <w:rPr>
          <w:b/>
          <w:sz w:val="22"/>
          <w:szCs w:val="22"/>
        </w:rPr>
        <w:t>Al. Mickiewicza</w:t>
      </w:r>
      <w:r w:rsidR="008D2AB8" w:rsidRPr="00442AF2">
        <w:rPr>
          <w:b/>
          <w:sz w:val="22"/>
          <w:szCs w:val="22"/>
        </w:rPr>
        <w:t xml:space="preserve"> </w:t>
      </w:r>
      <w:r w:rsidRPr="00442AF2">
        <w:rPr>
          <w:b/>
          <w:sz w:val="22"/>
          <w:szCs w:val="22"/>
        </w:rPr>
        <w:t>30</w:t>
      </w:r>
      <w:r w:rsidR="00146FFB" w:rsidRPr="00442AF2">
        <w:rPr>
          <w:b/>
          <w:sz w:val="22"/>
          <w:szCs w:val="22"/>
        </w:rPr>
        <w:t xml:space="preserve">, </w:t>
      </w:r>
      <w:r w:rsidRPr="00442AF2">
        <w:rPr>
          <w:b/>
          <w:sz w:val="22"/>
          <w:szCs w:val="22"/>
        </w:rPr>
        <w:t>30-059</w:t>
      </w:r>
      <w:r w:rsidR="008D2AB8" w:rsidRPr="00442AF2">
        <w:rPr>
          <w:b/>
          <w:sz w:val="22"/>
          <w:szCs w:val="22"/>
        </w:rPr>
        <w:t xml:space="preserve"> </w:t>
      </w:r>
      <w:r w:rsidRPr="00442AF2">
        <w:rPr>
          <w:b/>
          <w:sz w:val="22"/>
          <w:szCs w:val="22"/>
        </w:rPr>
        <w:t>Kraków</w:t>
      </w:r>
      <w:r w:rsidR="008D2AB8" w:rsidRPr="00442AF2">
        <w:rPr>
          <w:b/>
          <w:sz w:val="22"/>
          <w:szCs w:val="22"/>
        </w:rPr>
        <w:t xml:space="preserve">,  </w:t>
      </w:r>
    </w:p>
    <w:p w14:paraId="5791662E" w14:textId="77777777" w:rsidR="008D2AB8" w:rsidRPr="00442AF2" w:rsidRDefault="008D2AB8" w:rsidP="008D2AB8">
      <w:pPr>
        <w:ind w:firstLine="3969"/>
        <w:rPr>
          <w:b/>
          <w:sz w:val="22"/>
          <w:szCs w:val="22"/>
        </w:rPr>
      </w:pPr>
    </w:p>
    <w:p w14:paraId="0009D7DE" w14:textId="5F7CEF55" w:rsidR="008D2AB8" w:rsidRPr="00442AF2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442AF2">
        <w:rPr>
          <w:sz w:val="22"/>
          <w:szCs w:val="22"/>
        </w:rPr>
        <w:t xml:space="preserve">Przystępując do postępowania o udzielenie zamówienia publicznego, którego przedmiotem jest </w:t>
      </w:r>
      <w:r w:rsidR="007B0A71" w:rsidRPr="00442AF2">
        <w:rPr>
          <w:b/>
          <w:sz w:val="22"/>
          <w:szCs w:val="22"/>
        </w:rPr>
        <w:t xml:space="preserve">dostawa systemu kriostatu do spektroskopii </w:t>
      </w:r>
      <w:proofErr w:type="spellStart"/>
      <w:r w:rsidR="007B0A71" w:rsidRPr="00442AF2">
        <w:rPr>
          <w:b/>
          <w:sz w:val="22"/>
          <w:szCs w:val="22"/>
        </w:rPr>
        <w:t>Mossbauera</w:t>
      </w:r>
      <w:proofErr w:type="spellEnd"/>
      <w:r w:rsidR="007B0A71" w:rsidRPr="00442AF2">
        <w:rPr>
          <w:b/>
          <w:sz w:val="22"/>
          <w:szCs w:val="22"/>
        </w:rPr>
        <w:t xml:space="preserve"> z próbką w przepływających parach helu - KC-zp.272-753/23</w:t>
      </w:r>
      <w:r w:rsidRPr="00442AF2">
        <w:rPr>
          <w:b/>
          <w:sz w:val="22"/>
          <w:szCs w:val="22"/>
        </w:rPr>
        <w:t xml:space="preserve">, </w:t>
      </w:r>
      <w:r w:rsidRPr="00442AF2">
        <w:rPr>
          <w:sz w:val="22"/>
          <w:szCs w:val="22"/>
        </w:rPr>
        <w:t>oferuję realizację przedmiotu zamówienia, zgodnie z zasadami określonymi w specyfikacji warunków zamówienia.</w:t>
      </w:r>
    </w:p>
    <w:p w14:paraId="14AB1B5F" w14:textId="77777777" w:rsidR="008D2AB8" w:rsidRPr="00442AF2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5B316836" w14:textId="77777777" w:rsidR="008F1669" w:rsidRPr="00442AF2" w:rsidRDefault="008F1669" w:rsidP="008F1669">
      <w:pPr>
        <w:widowControl w:val="0"/>
        <w:ind w:right="1"/>
        <w:rPr>
          <w:b/>
          <w:sz w:val="22"/>
          <w:szCs w:val="22"/>
        </w:rPr>
      </w:pPr>
      <w:r w:rsidRPr="00442AF2">
        <w:rPr>
          <w:b/>
          <w:sz w:val="22"/>
          <w:szCs w:val="22"/>
        </w:rPr>
        <w:t>Cena netto za całość przedmiotu zamówienia:   ..................................................... PLN lub EURO*</w:t>
      </w:r>
    </w:p>
    <w:p w14:paraId="1177C167" w14:textId="77777777" w:rsidR="008F1669" w:rsidRPr="00442AF2" w:rsidRDefault="008F1669" w:rsidP="008F1669">
      <w:pPr>
        <w:widowControl w:val="0"/>
        <w:ind w:right="1"/>
        <w:rPr>
          <w:b/>
          <w:sz w:val="22"/>
          <w:szCs w:val="22"/>
        </w:rPr>
      </w:pPr>
    </w:p>
    <w:p w14:paraId="3A434178" w14:textId="77777777" w:rsidR="008F1669" w:rsidRPr="00442AF2" w:rsidRDefault="008F1669" w:rsidP="008F1669">
      <w:pPr>
        <w:widowControl w:val="0"/>
        <w:ind w:right="1"/>
        <w:rPr>
          <w:b/>
          <w:sz w:val="22"/>
          <w:szCs w:val="22"/>
        </w:rPr>
      </w:pPr>
      <w:r w:rsidRPr="00442AF2">
        <w:rPr>
          <w:b/>
          <w:sz w:val="22"/>
          <w:szCs w:val="22"/>
        </w:rPr>
        <w:t>Cena brutto: za całość przedmiotu zamówienia:   .................................................. PLN lub EURO*</w:t>
      </w:r>
    </w:p>
    <w:p w14:paraId="41336326" w14:textId="77777777" w:rsidR="008F1669" w:rsidRPr="00442AF2" w:rsidRDefault="008F1669" w:rsidP="008F1669">
      <w:pPr>
        <w:widowControl w:val="0"/>
        <w:ind w:right="1"/>
        <w:jc w:val="both"/>
        <w:rPr>
          <w:b/>
          <w:sz w:val="22"/>
          <w:szCs w:val="22"/>
        </w:rPr>
      </w:pPr>
    </w:p>
    <w:p w14:paraId="6B6F7860" w14:textId="77777777" w:rsidR="008F1669" w:rsidRPr="00442AF2" w:rsidRDefault="008F1669" w:rsidP="008F1669">
      <w:pPr>
        <w:widowControl w:val="0"/>
        <w:ind w:right="1"/>
        <w:jc w:val="both"/>
        <w:rPr>
          <w:sz w:val="22"/>
          <w:szCs w:val="22"/>
        </w:rPr>
      </w:pPr>
      <w:r w:rsidRPr="00442AF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E69F755" w14:textId="77777777" w:rsidR="008F1669" w:rsidRPr="00442AF2" w:rsidRDefault="008F1669" w:rsidP="008F1669">
      <w:pPr>
        <w:widowControl w:val="0"/>
        <w:ind w:right="1"/>
        <w:jc w:val="both"/>
        <w:rPr>
          <w:b/>
          <w:sz w:val="22"/>
          <w:szCs w:val="22"/>
        </w:rPr>
      </w:pPr>
    </w:p>
    <w:p w14:paraId="3242467B" w14:textId="77777777" w:rsidR="008F1669" w:rsidRPr="00442AF2" w:rsidRDefault="008F1669" w:rsidP="008F1669">
      <w:pPr>
        <w:pStyle w:val="Tekstpodstawowy"/>
        <w:spacing w:line="240" w:lineRule="auto"/>
        <w:rPr>
          <w:sz w:val="22"/>
          <w:szCs w:val="22"/>
        </w:rPr>
      </w:pPr>
      <w:r w:rsidRPr="00442AF2">
        <w:rPr>
          <w:sz w:val="22"/>
          <w:szCs w:val="22"/>
        </w:rPr>
        <w:t>Powyższa cena zawiera podatek VAT w wysokości .......... % tj.…………………PLN lub EURO*</w:t>
      </w:r>
    </w:p>
    <w:p w14:paraId="3396A4EA" w14:textId="77777777" w:rsidR="008F1669" w:rsidRPr="00442AF2" w:rsidRDefault="008F1669" w:rsidP="008F1669">
      <w:pPr>
        <w:jc w:val="both"/>
        <w:rPr>
          <w:sz w:val="22"/>
          <w:szCs w:val="22"/>
        </w:rPr>
      </w:pPr>
      <w:r w:rsidRPr="00442AF2">
        <w:rPr>
          <w:b/>
          <w:sz w:val="22"/>
          <w:szCs w:val="22"/>
        </w:rPr>
        <w:t>*</w:t>
      </w:r>
      <w:r w:rsidRPr="00442AF2">
        <w:rPr>
          <w:sz w:val="22"/>
          <w:szCs w:val="22"/>
        </w:rPr>
        <w:t xml:space="preserve">Do oceny i porównania ofert Zamawiający przeliczy w dniu otwarcia ofert cenę netto wg. kursu NBP z dnia otwarcia ofert. </w:t>
      </w:r>
      <w:r w:rsidRPr="00442AF2">
        <w:rPr>
          <w:b/>
          <w:bCs/>
          <w:sz w:val="22"/>
          <w:szCs w:val="22"/>
        </w:rPr>
        <w:t xml:space="preserve"> **) </w:t>
      </w:r>
      <w:r w:rsidRPr="00442AF2">
        <w:rPr>
          <w:sz w:val="22"/>
          <w:szCs w:val="22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Pr="00442AF2">
        <w:rPr>
          <w:b/>
          <w:bCs/>
          <w:sz w:val="22"/>
          <w:szCs w:val="22"/>
        </w:rPr>
        <w:t xml:space="preserve">w </w:t>
      </w:r>
      <w:r w:rsidRPr="00442AF2">
        <w:rPr>
          <w:b/>
          <w:sz w:val="22"/>
          <w:szCs w:val="22"/>
        </w:rPr>
        <w:t>EUR lub PLN</w:t>
      </w:r>
      <w:r w:rsidRPr="00442AF2">
        <w:rPr>
          <w:sz w:val="22"/>
          <w:szCs w:val="22"/>
        </w:rPr>
        <w:t>. Wyłącznie do oceny i porównania ofert Zamawiający doliczy na etapie oceny ofert należnego podatku VAT. Umowa zostanie podpisana na kwotę netto, podatek VAT Zamawiający odprowadzi we własnym zakresie.</w:t>
      </w:r>
    </w:p>
    <w:p w14:paraId="354182BE" w14:textId="77777777" w:rsidR="008F1669" w:rsidRPr="00442AF2" w:rsidRDefault="008F1669" w:rsidP="008F1669">
      <w:pPr>
        <w:pStyle w:val="Tekstpodstawowy"/>
        <w:spacing w:line="240" w:lineRule="auto"/>
        <w:rPr>
          <w:sz w:val="22"/>
          <w:szCs w:val="22"/>
        </w:rPr>
      </w:pPr>
    </w:p>
    <w:p w14:paraId="2D4195C8" w14:textId="41B72674" w:rsidR="008F1669" w:rsidRDefault="008F1669" w:rsidP="008F1669">
      <w:pPr>
        <w:pStyle w:val="Tekstpodstawowy"/>
        <w:spacing w:line="240" w:lineRule="auto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Producent/model zaoferowanego systemu </w:t>
      </w:r>
      <w:proofErr w:type="spellStart"/>
      <w:r w:rsidR="00525D9B" w:rsidRPr="00442AF2">
        <w:rPr>
          <w:sz w:val="22"/>
          <w:szCs w:val="22"/>
        </w:rPr>
        <w:t>systemu</w:t>
      </w:r>
      <w:proofErr w:type="spellEnd"/>
      <w:r w:rsidR="00525D9B" w:rsidRPr="00442AF2">
        <w:rPr>
          <w:sz w:val="22"/>
          <w:szCs w:val="22"/>
        </w:rPr>
        <w:t xml:space="preserve"> kriostatu do spektroskopii </w:t>
      </w:r>
      <w:proofErr w:type="spellStart"/>
      <w:r w:rsidR="00525D9B" w:rsidRPr="00442AF2">
        <w:rPr>
          <w:sz w:val="22"/>
          <w:szCs w:val="22"/>
        </w:rPr>
        <w:t>Mossbauera</w:t>
      </w:r>
      <w:proofErr w:type="spellEnd"/>
      <w:r w:rsidR="00525D9B" w:rsidRPr="00442AF2">
        <w:rPr>
          <w:sz w:val="22"/>
          <w:szCs w:val="22"/>
        </w:rPr>
        <w:t xml:space="preserve"> z próbką w przepływających parach helu</w:t>
      </w:r>
      <w:r>
        <w:rPr>
          <w:b w:val="0"/>
          <w:color w:val="FF0000"/>
          <w:sz w:val="22"/>
          <w:szCs w:val="22"/>
        </w:rPr>
        <w:t xml:space="preserve"> </w:t>
      </w:r>
      <w:r w:rsidRPr="00442AF2">
        <w:rPr>
          <w:b w:val="0"/>
          <w:sz w:val="22"/>
          <w:szCs w:val="22"/>
        </w:rPr>
        <w:t>…………………………………………..</w:t>
      </w:r>
    </w:p>
    <w:p w14:paraId="481BDC91" w14:textId="77777777" w:rsidR="008F1669" w:rsidRDefault="008F1669" w:rsidP="008F1669">
      <w:pPr>
        <w:widowControl w:val="0"/>
        <w:ind w:right="1"/>
        <w:jc w:val="both"/>
        <w:rPr>
          <w:b/>
          <w:sz w:val="22"/>
          <w:szCs w:val="22"/>
        </w:rPr>
      </w:pPr>
    </w:p>
    <w:p w14:paraId="6FE98861" w14:textId="53BC9D91" w:rsidR="008F1669" w:rsidRDefault="008F1669" w:rsidP="008F1669">
      <w:pPr>
        <w:widowControl w:val="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……………miesięcy</w:t>
      </w:r>
      <w:r w:rsidR="000E7E6A">
        <w:rPr>
          <w:sz w:val="22"/>
          <w:szCs w:val="22"/>
        </w:rPr>
        <w:t xml:space="preserve"> od daty podpisania umowy</w:t>
      </w:r>
      <w:r w:rsidR="00442AF2">
        <w:rPr>
          <w:sz w:val="22"/>
          <w:szCs w:val="22"/>
        </w:rPr>
        <w:t xml:space="preserve"> (</w:t>
      </w:r>
      <w:r w:rsidR="00442AF2">
        <w:rPr>
          <w:i/>
          <w:sz w:val="22"/>
          <w:szCs w:val="22"/>
          <w:highlight w:val="yellow"/>
        </w:rPr>
        <w:t>kryterium oceny ofert)</w:t>
      </w:r>
    </w:p>
    <w:p w14:paraId="6D21EC0B" w14:textId="77777777" w:rsidR="008F1669" w:rsidRDefault="008F1669" w:rsidP="008F1669">
      <w:pPr>
        <w:widowControl w:val="0"/>
        <w:ind w:right="1"/>
        <w:jc w:val="both"/>
        <w:rPr>
          <w:b/>
          <w:sz w:val="22"/>
          <w:szCs w:val="22"/>
        </w:rPr>
      </w:pPr>
    </w:p>
    <w:p w14:paraId="4969571C" w14:textId="77777777" w:rsidR="008F1669" w:rsidRDefault="008F1669" w:rsidP="008F1669">
      <w:pPr>
        <w:widowControl w:val="0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Okres udzielonej gwarancji wynosi:</w:t>
      </w:r>
      <w:r>
        <w:rPr>
          <w:sz w:val="22"/>
          <w:szCs w:val="22"/>
        </w:rPr>
        <w:t xml:space="preserve"> ……………………miesięcy (</w:t>
      </w:r>
      <w:r>
        <w:rPr>
          <w:i/>
          <w:sz w:val="22"/>
          <w:szCs w:val="22"/>
          <w:highlight w:val="yellow"/>
        </w:rPr>
        <w:t>kryterium oceny ofert)</w:t>
      </w:r>
    </w:p>
    <w:p w14:paraId="74250A79" w14:textId="6C31BF9C" w:rsidR="008F1669" w:rsidRDefault="00AD4E0D" w:rsidP="008F1669">
      <w:pPr>
        <w:widowControl w:val="0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W przypadku niewpisania terminu gwarancji Zamawiający przyjmie minimalny termin gwarancji</w:t>
      </w:r>
    </w:p>
    <w:p w14:paraId="18060FDF" w14:textId="77777777" w:rsidR="00AD4E0D" w:rsidRDefault="00AD4E0D" w:rsidP="008F1669">
      <w:pPr>
        <w:widowControl w:val="0"/>
        <w:ind w:right="1"/>
        <w:jc w:val="both"/>
        <w:rPr>
          <w:i/>
          <w:color w:val="FF0000"/>
          <w:sz w:val="22"/>
          <w:szCs w:val="22"/>
        </w:rPr>
      </w:pPr>
    </w:p>
    <w:p w14:paraId="4C0FCCED" w14:textId="77777777" w:rsidR="008F1669" w:rsidRDefault="008F1669" w:rsidP="008F166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15357B70" w14:textId="77777777" w:rsidR="008F1669" w:rsidRDefault="008F1669" w:rsidP="008F1669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FCD3B46" w14:textId="77777777" w:rsidR="008F1669" w:rsidRDefault="008F1669" w:rsidP="008F1669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</w:p>
    <w:p w14:paraId="3F67C020" w14:textId="77777777" w:rsidR="008F1669" w:rsidRDefault="008F1669" w:rsidP="008F1669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A426159" w14:textId="77777777" w:rsidR="008F1669" w:rsidRDefault="008F1669" w:rsidP="008F1669">
      <w:pPr>
        <w:rPr>
          <w:b/>
          <w:sz w:val="22"/>
          <w:szCs w:val="22"/>
          <w:u w:val="single"/>
        </w:rPr>
      </w:pPr>
    </w:p>
    <w:p w14:paraId="2F9D3F04" w14:textId="77777777" w:rsidR="008F1669" w:rsidRDefault="008F1669" w:rsidP="008F166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3E875252" w14:textId="77777777" w:rsidR="008F1669" w:rsidRDefault="008F1669" w:rsidP="008F166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86DF3C5" w14:textId="77777777" w:rsidR="008F1669" w:rsidRDefault="008F1669" w:rsidP="008F16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D2DC08E" w14:textId="77777777" w:rsidR="008F1669" w:rsidRDefault="008F1669" w:rsidP="008F1669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F40E852" w14:textId="77777777" w:rsidR="008F1669" w:rsidRDefault="008F1669" w:rsidP="008F16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Oświadczamy, że usługa gwarancyjna i pogwarancyjna świadczona będzie przez producenta lub autoryzowanego partnera serwisowego producenta tj. …………………………………....</w:t>
      </w:r>
    </w:p>
    <w:p w14:paraId="381D585F" w14:textId="77777777" w:rsidR="008F1669" w:rsidRDefault="008F1669" w:rsidP="008F1669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8D41265" w14:textId="77777777" w:rsidR="008F1669" w:rsidRDefault="008F1669" w:rsidP="008F166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D29D62" w14:textId="77777777" w:rsidR="008F1669" w:rsidRDefault="008F1669" w:rsidP="008F1669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CEC99A2" w14:textId="77777777" w:rsidR="008F1669" w:rsidRDefault="008F1669" w:rsidP="008F1669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BCEBE4E" w14:textId="77777777" w:rsidR="008F1669" w:rsidRDefault="008F1669" w:rsidP="008F1669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F1669" w14:paraId="41B28450" w14:textId="77777777" w:rsidTr="008F16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567AA1A" w14:textId="77777777" w:rsidR="008F1669" w:rsidRDefault="008F166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4F57359" w14:textId="77777777" w:rsidR="008F1669" w:rsidRDefault="008F166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756F73F" w14:textId="77777777" w:rsidR="008F1669" w:rsidRDefault="008F1669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80486" w14:textId="77777777" w:rsidR="008F1669" w:rsidRDefault="008F1669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8F1669" w14:paraId="47B40BEB" w14:textId="77777777" w:rsidTr="008F16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88ABFCF" w14:textId="77777777" w:rsidR="008F1669" w:rsidRDefault="008F166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DED64BA" w14:textId="77777777" w:rsidR="008F1669" w:rsidRDefault="008F16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3E2F94" w14:textId="77777777" w:rsidR="008F1669" w:rsidRDefault="008F16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13A1754" w14:textId="77777777" w:rsidR="008F1669" w:rsidRDefault="008F1669" w:rsidP="008F1669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F1669" w14:paraId="04B130D8" w14:textId="77777777" w:rsidTr="008F16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C9DCD02" w14:textId="77777777" w:rsidR="008F1669" w:rsidRDefault="008F1669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CCE70E3" w14:textId="77777777" w:rsidR="008F1669" w:rsidRDefault="008F166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CD7FEB" w14:textId="0DE739AA" w:rsidR="008F1669" w:rsidRDefault="008F1669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 (zakres), który wykonają poszczególni wykonawcy </w:t>
            </w:r>
          </w:p>
        </w:tc>
      </w:tr>
      <w:tr w:rsidR="008F1669" w14:paraId="487BCD41" w14:textId="77777777" w:rsidTr="008F16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CAB731C" w14:textId="77777777" w:rsidR="008F1669" w:rsidRDefault="008F166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86BCC30" w14:textId="77777777" w:rsidR="008F1669" w:rsidRDefault="008F16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55787" w14:textId="77777777" w:rsidR="008F1669" w:rsidRDefault="008F16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8F1669" w14:paraId="549C9CDA" w14:textId="77777777" w:rsidTr="008F166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07E1014" w14:textId="77777777" w:rsidR="008F1669" w:rsidRDefault="008F1669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3BA476" w14:textId="77777777" w:rsidR="008F1669" w:rsidRDefault="008F16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10A7F" w14:textId="77777777" w:rsidR="008F1669" w:rsidRDefault="008F1669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73A34A2" w14:textId="77777777" w:rsidR="008F1669" w:rsidRDefault="008F1669" w:rsidP="008F1669">
      <w:pPr>
        <w:ind w:left="720"/>
        <w:jc w:val="both"/>
        <w:rPr>
          <w:lang w:eastAsia="zh-CN"/>
        </w:rPr>
      </w:pPr>
    </w:p>
    <w:p w14:paraId="2F01F1BC" w14:textId="77777777" w:rsidR="008F1669" w:rsidRDefault="008F1669" w:rsidP="008F1669">
      <w:pPr>
        <w:jc w:val="both"/>
      </w:pPr>
    </w:p>
    <w:p w14:paraId="78A38CB0" w14:textId="77777777" w:rsidR="008F1669" w:rsidRDefault="008F1669" w:rsidP="008F1669">
      <w:pPr>
        <w:numPr>
          <w:ilvl w:val="0"/>
          <w:numId w:val="5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35594282" w14:textId="77777777" w:rsidR="008F1669" w:rsidRDefault="008F1669" w:rsidP="008F1669">
      <w:pPr>
        <w:pStyle w:val="Nagwek1"/>
        <w:numPr>
          <w:ilvl w:val="0"/>
          <w:numId w:val="6"/>
        </w:numPr>
        <w:tabs>
          <w:tab w:val="clear" w:pos="0"/>
          <w:tab w:val="num" w:pos="720"/>
          <w:tab w:val="num" w:pos="1080"/>
        </w:tabs>
        <w:ind w:left="720" w:hanging="360"/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C5957C2" w14:textId="77777777" w:rsidR="008F1669" w:rsidRDefault="008F1669" w:rsidP="008F166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4A8881D8" w14:textId="77777777" w:rsidR="008F1669" w:rsidRDefault="008F1669" w:rsidP="008F166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71EA2989" w14:textId="77777777" w:rsidR="008F1669" w:rsidRDefault="008F1669" w:rsidP="008F166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F486674" w14:textId="77777777" w:rsidR="008F1669" w:rsidRDefault="008F1669" w:rsidP="008F1669">
      <w:pPr>
        <w:numPr>
          <w:ilvl w:val="0"/>
          <w:numId w:val="5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78F4961" w14:textId="77777777" w:rsidR="008F1669" w:rsidRDefault="008F1669" w:rsidP="008F1669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2EFEF4E4" w14:textId="77777777" w:rsidR="008F1669" w:rsidRDefault="008F1669" w:rsidP="008F1669">
      <w:pPr>
        <w:numPr>
          <w:ilvl w:val="0"/>
          <w:numId w:val="5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0605A2D4" w14:textId="77777777" w:rsidR="008F1669" w:rsidRDefault="008F1669" w:rsidP="008F1669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14443E2" w14:textId="77777777" w:rsidR="008F1669" w:rsidRDefault="008F1669" w:rsidP="008F1669">
      <w:pPr>
        <w:numPr>
          <w:ilvl w:val="1"/>
          <w:numId w:val="7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2ECF6AA" w14:textId="77777777" w:rsidR="008F1669" w:rsidRDefault="008F1669" w:rsidP="008F1669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  <w:lang w:eastAsia="zh-CN"/>
        </w:rPr>
        <w:t>.</w:t>
      </w:r>
    </w:p>
    <w:p w14:paraId="67BFAF1F" w14:textId="77777777" w:rsidR="008F1669" w:rsidRDefault="008F1669" w:rsidP="008F1669"/>
    <w:p w14:paraId="5ACF4EF0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F0B4DD" w14:textId="77777777" w:rsidR="00F35823" w:rsidRDefault="00F35823">
      <w:r>
        <w:separator/>
      </w:r>
    </w:p>
  </w:endnote>
  <w:endnote w:type="continuationSeparator" w:id="0">
    <w:p w14:paraId="589550DA" w14:textId="77777777" w:rsidR="00F35823" w:rsidRDefault="00F35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A29E2" w14:textId="77777777" w:rsidR="007B0A71" w:rsidRDefault="007B0A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1E2C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CA170" w14:textId="77777777" w:rsidR="007B0A71" w:rsidRDefault="007B0A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7E4458" w14:textId="77777777" w:rsidR="00F35823" w:rsidRDefault="00F35823">
      <w:r>
        <w:separator/>
      </w:r>
    </w:p>
  </w:footnote>
  <w:footnote w:type="continuationSeparator" w:id="0">
    <w:p w14:paraId="30A43976" w14:textId="77777777" w:rsidR="00F35823" w:rsidRDefault="00F35823">
      <w:r>
        <w:continuationSeparator/>
      </w:r>
    </w:p>
  </w:footnote>
  <w:footnote w:id="1">
    <w:p w14:paraId="3FAE3086" w14:textId="77777777" w:rsidR="008F1669" w:rsidRDefault="008F1669" w:rsidP="008F166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51E6B" w14:textId="77777777" w:rsidR="007B0A71" w:rsidRDefault="007B0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533E3" w14:textId="4925E6D7" w:rsidR="00F53146" w:rsidRDefault="00F53146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FCAA1" w14:textId="77777777" w:rsidR="007B0A71" w:rsidRDefault="007B0A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869028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77092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42345663">
    <w:abstractNumId w:val="2"/>
  </w:num>
  <w:num w:numId="4" w16cid:durableId="477380186">
    <w:abstractNumId w:val="5"/>
  </w:num>
  <w:num w:numId="5" w16cid:durableId="49094791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243313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580733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823"/>
    <w:rsid w:val="00012286"/>
    <w:rsid w:val="000704FC"/>
    <w:rsid w:val="00071CCC"/>
    <w:rsid w:val="000B731D"/>
    <w:rsid w:val="000D6134"/>
    <w:rsid w:val="000E09C7"/>
    <w:rsid w:val="000E7E6A"/>
    <w:rsid w:val="000F6589"/>
    <w:rsid w:val="00106636"/>
    <w:rsid w:val="00116EC6"/>
    <w:rsid w:val="00146FFB"/>
    <w:rsid w:val="001801DD"/>
    <w:rsid w:val="001D4612"/>
    <w:rsid w:val="00207E98"/>
    <w:rsid w:val="002723B0"/>
    <w:rsid w:val="00315A4A"/>
    <w:rsid w:val="00442AF2"/>
    <w:rsid w:val="004B7300"/>
    <w:rsid w:val="004C6753"/>
    <w:rsid w:val="00525D9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B0A71"/>
    <w:rsid w:val="00833933"/>
    <w:rsid w:val="00853083"/>
    <w:rsid w:val="008B2F0C"/>
    <w:rsid w:val="008B4928"/>
    <w:rsid w:val="008D2AB8"/>
    <w:rsid w:val="008F1669"/>
    <w:rsid w:val="008F1C66"/>
    <w:rsid w:val="00970FE4"/>
    <w:rsid w:val="00A0022B"/>
    <w:rsid w:val="00A346FE"/>
    <w:rsid w:val="00A47B4D"/>
    <w:rsid w:val="00A83018"/>
    <w:rsid w:val="00AD4E0D"/>
    <w:rsid w:val="00B774DC"/>
    <w:rsid w:val="00C969A6"/>
    <w:rsid w:val="00CA7D36"/>
    <w:rsid w:val="00D24208"/>
    <w:rsid w:val="00D57CFC"/>
    <w:rsid w:val="00D60C38"/>
    <w:rsid w:val="00D66893"/>
    <w:rsid w:val="00D90ACB"/>
    <w:rsid w:val="00DC1500"/>
    <w:rsid w:val="00E44371"/>
    <w:rsid w:val="00E949B0"/>
    <w:rsid w:val="00EC0BEA"/>
    <w:rsid w:val="00F00591"/>
    <w:rsid w:val="00F3582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EC0F56"/>
  <w15:chartTrackingRefBased/>
  <w15:docId w15:val="{6E5EF6DD-B0B0-47D5-BC40-01FABB55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2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720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2023-12-13T09:38:00Z</cp:lastPrinted>
  <dcterms:created xsi:type="dcterms:W3CDTF">2023-12-13T09:38:00Z</dcterms:created>
  <dcterms:modified xsi:type="dcterms:W3CDTF">2023-12-13T09:38:00Z</dcterms:modified>
</cp:coreProperties>
</file>