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16EE4" w14:textId="77777777" w:rsidR="00D0613A" w:rsidRPr="00515AFA" w:rsidRDefault="00D0613A" w:rsidP="00D0613A">
      <w:pPr>
        <w:jc w:val="right"/>
        <w:rPr>
          <w:b/>
          <w:sz w:val="22"/>
          <w:szCs w:val="22"/>
          <w:lang w:val="pl-PL"/>
        </w:rPr>
      </w:pPr>
      <w:r w:rsidRPr="00515AFA">
        <w:rPr>
          <w:b/>
          <w:sz w:val="22"/>
          <w:szCs w:val="22"/>
          <w:lang w:val="pl-PL"/>
        </w:rPr>
        <w:t>Załącznik nr 3</w:t>
      </w:r>
    </w:p>
    <w:p w14:paraId="69F7CF22" w14:textId="77777777" w:rsidR="00D0613A" w:rsidRPr="00515AFA" w:rsidRDefault="00D0613A" w:rsidP="00D0613A">
      <w:pPr>
        <w:jc w:val="right"/>
        <w:rPr>
          <w:b/>
          <w:sz w:val="22"/>
          <w:szCs w:val="22"/>
          <w:lang w:val="pl-PL"/>
        </w:rPr>
      </w:pPr>
    </w:p>
    <w:p w14:paraId="62D22EEE" w14:textId="59C90BD6" w:rsidR="00D0613A" w:rsidRPr="00515AFA" w:rsidRDefault="004D2844" w:rsidP="00D0613A">
      <w:pPr>
        <w:jc w:val="center"/>
        <w:rPr>
          <w:b/>
          <w:sz w:val="22"/>
          <w:szCs w:val="22"/>
          <w:lang w:val="pl-PL"/>
        </w:rPr>
      </w:pPr>
      <w:r>
        <w:rPr>
          <w:b/>
          <w:sz w:val="22"/>
          <w:szCs w:val="22"/>
          <w:lang w:val="pl-PL"/>
        </w:rPr>
        <w:t xml:space="preserve">ZMODYFIKOWANY </w:t>
      </w:r>
      <w:r w:rsidR="00D0613A" w:rsidRPr="00515AFA">
        <w:rPr>
          <w:b/>
          <w:sz w:val="22"/>
          <w:szCs w:val="22"/>
          <w:lang w:val="pl-PL"/>
        </w:rPr>
        <w:t>WZÓR UMOWY</w:t>
      </w:r>
    </w:p>
    <w:p w14:paraId="345F49A9" w14:textId="77777777" w:rsidR="00D0613A" w:rsidRPr="00515AFA" w:rsidRDefault="00D0613A" w:rsidP="00D0613A">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4699B322" w14:textId="77777777" w:rsidR="00D0613A" w:rsidRPr="00515AFA" w:rsidRDefault="00D0613A" w:rsidP="00D0613A">
      <w:pPr>
        <w:jc w:val="center"/>
        <w:rPr>
          <w:b/>
          <w:sz w:val="22"/>
          <w:szCs w:val="22"/>
          <w:lang w:val="pl-PL"/>
        </w:rPr>
      </w:pPr>
    </w:p>
    <w:p w14:paraId="1179F7EC" w14:textId="712D2BF9" w:rsidR="00D0613A" w:rsidRPr="00515AFA" w:rsidRDefault="00D0613A" w:rsidP="00D0613A">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nr sprawy: KC-zp.272-</w:t>
      </w:r>
      <w:r>
        <w:rPr>
          <w:sz w:val="22"/>
          <w:szCs w:val="22"/>
          <w:lang w:val="pl-PL"/>
        </w:rPr>
        <w:t>629</w:t>
      </w:r>
      <w:r w:rsidRPr="005140A1">
        <w:rPr>
          <w:sz w:val="22"/>
          <w:szCs w:val="22"/>
          <w:lang w:val="pl-PL"/>
        </w:rPr>
        <w:t>/23</w:t>
      </w:r>
      <w:r w:rsidRPr="00515AFA">
        <w:rPr>
          <w:sz w:val="22"/>
          <w:szCs w:val="22"/>
          <w:lang w:val="pl-PL"/>
        </w:rPr>
        <w:t xml:space="preserve"> pomiędzy:</w:t>
      </w:r>
    </w:p>
    <w:p w14:paraId="0F28C0AD" w14:textId="77777777" w:rsidR="00D0613A" w:rsidRPr="00515AFA" w:rsidRDefault="00D0613A" w:rsidP="00D0613A">
      <w:pPr>
        <w:pStyle w:val="Tekstpodstawowywcity"/>
        <w:spacing w:after="0"/>
        <w:ind w:left="0"/>
        <w:jc w:val="both"/>
        <w:rPr>
          <w:sz w:val="22"/>
          <w:szCs w:val="22"/>
          <w:lang w:val="pl-PL"/>
        </w:rPr>
      </w:pPr>
    </w:p>
    <w:p w14:paraId="29745935"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6F8F0E1C"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E1D296D"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1FCB321C" w14:textId="77777777" w:rsidR="00D0613A" w:rsidRPr="00515AFA" w:rsidRDefault="00D0613A" w:rsidP="00D0613A">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514E2B25"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3EDA1584"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4F783215"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51263442"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41AF9FA5"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098C445A"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6526E824"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20A496CE"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653A1BA0" w14:textId="77777777" w:rsidR="00D0613A" w:rsidRPr="00515AFA" w:rsidRDefault="00D0613A" w:rsidP="00D0613A">
      <w:pPr>
        <w:pStyle w:val="Tekstpodstawowy"/>
        <w:spacing w:line="240" w:lineRule="auto"/>
        <w:ind w:right="-47"/>
        <w:jc w:val="center"/>
        <w:rPr>
          <w:rFonts w:ascii="Times New Roman" w:hAnsi="Times New Roman"/>
          <w:b/>
          <w:sz w:val="22"/>
          <w:szCs w:val="22"/>
        </w:rPr>
      </w:pPr>
    </w:p>
    <w:p w14:paraId="0142AB36"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75AEE12C" w14:textId="5BAA2D84" w:rsidR="00D0613A" w:rsidRPr="00515AFA" w:rsidRDefault="00D0613A" w:rsidP="00D0613A">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FF5866" w:rsidRPr="00FF5866">
        <w:rPr>
          <w:b/>
          <w:sz w:val="22"/>
          <w:szCs w:val="22"/>
          <w:lang w:val="pl-PL"/>
        </w:rPr>
        <w:t xml:space="preserve">Dostawa i budowa wirtualnego laboratorium komputerowego (Storage klaster) składającego się z </w:t>
      </w:r>
      <w:r w:rsidR="00DE4D1B">
        <w:rPr>
          <w:b/>
          <w:sz w:val="22"/>
          <w:szCs w:val="22"/>
          <w:lang w:val="pl-PL"/>
        </w:rPr>
        <w:t>3</w:t>
      </w:r>
      <w:r w:rsidR="00FF5866" w:rsidRPr="00FF5866">
        <w:rPr>
          <w:b/>
          <w:sz w:val="22"/>
          <w:szCs w:val="22"/>
          <w:lang w:val="pl-PL"/>
        </w:rPr>
        <w:t xml:space="preserve"> serwerów wraz z oprogramowaniem nadzorczym oraz kartami USB/TB na potrzeby </w:t>
      </w:r>
      <w:proofErr w:type="spellStart"/>
      <w:r w:rsidR="00FF5866" w:rsidRPr="00FF5866">
        <w:rPr>
          <w:b/>
          <w:sz w:val="22"/>
          <w:szCs w:val="22"/>
          <w:lang w:val="pl-PL"/>
        </w:rPr>
        <w:t>WIMiR</w:t>
      </w:r>
      <w:proofErr w:type="spellEnd"/>
      <w:r w:rsidRPr="00FF5866">
        <w:rPr>
          <w:b/>
          <w:sz w:val="22"/>
          <w:szCs w:val="22"/>
          <w:lang w:val="pl-PL"/>
        </w:rPr>
        <w:t>.</w:t>
      </w:r>
    </w:p>
    <w:p w14:paraId="51015BC8" w14:textId="77777777" w:rsidR="00D0613A" w:rsidRPr="00515AFA" w:rsidRDefault="00D0613A" w:rsidP="00D0613A">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3C2AE458"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5486D1E5" w14:textId="3E974CBE" w:rsidR="00D0613A" w:rsidRPr="008F2196" w:rsidRDefault="00D0613A" w:rsidP="00D0613A">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Sprzedawca zobowiązuje się dostarczyć</w:t>
      </w:r>
      <w:r w:rsidR="008F2196">
        <w:rPr>
          <w:rFonts w:ascii="Times New Roman" w:hAnsi="Times New Roman"/>
          <w:sz w:val="22"/>
          <w:szCs w:val="22"/>
        </w:rPr>
        <w:t>, zainstalować, wdrożyć (skonfigurować ze sobą i z istniejącą aparaturą</w:t>
      </w:r>
      <w:r w:rsidR="008F2196" w:rsidRPr="008F2196">
        <w:rPr>
          <w:rFonts w:ascii="Times New Roman" w:hAnsi="Times New Roman"/>
          <w:sz w:val="22"/>
          <w:szCs w:val="22"/>
        </w:rPr>
        <w:t xml:space="preserve"> </w:t>
      </w:r>
      <w:r w:rsidR="008F2196">
        <w:rPr>
          <w:rFonts w:ascii="Times New Roman" w:hAnsi="Times New Roman"/>
          <w:sz w:val="22"/>
          <w:szCs w:val="22"/>
        </w:rPr>
        <w:t>dostarczone elementy)</w:t>
      </w:r>
      <w:r w:rsidRPr="00515AFA">
        <w:rPr>
          <w:rFonts w:ascii="Times New Roman" w:hAnsi="Times New Roman"/>
          <w:sz w:val="22"/>
          <w:szCs w:val="22"/>
        </w:rPr>
        <w:t xml:space="preserve"> sprzęt</w:t>
      </w:r>
      <w:r w:rsidR="00FF5866">
        <w:rPr>
          <w:rFonts w:ascii="Times New Roman" w:hAnsi="Times New Roman"/>
          <w:sz w:val="22"/>
          <w:szCs w:val="22"/>
        </w:rPr>
        <w:t xml:space="preserve"> wchodzący w skład wirtualnego laboratorium oraz wykonać zabudowę pomieszczenia przeznaczonego na laboratorium komputerowe</w:t>
      </w:r>
      <w:r w:rsidRPr="00515AFA">
        <w:rPr>
          <w:rFonts w:ascii="Times New Roman" w:hAnsi="Times New Roman"/>
          <w:sz w:val="22"/>
          <w:szCs w:val="22"/>
        </w:rPr>
        <w:t xml:space="preserve">, o którym mowa w § 1 w terminie do </w:t>
      </w:r>
      <w:r w:rsidR="00154081">
        <w:rPr>
          <w:rFonts w:ascii="Times New Roman" w:hAnsi="Times New Roman"/>
          <w:sz w:val="22"/>
          <w:szCs w:val="22"/>
        </w:rPr>
        <w:t xml:space="preserve"> ………………..</w:t>
      </w:r>
      <w:r w:rsidR="00154081">
        <w:rPr>
          <w:rFonts w:ascii="Times New Roman" w:hAnsi="Times New Roman"/>
          <w:b/>
        </w:rPr>
        <w:t>dni</w:t>
      </w:r>
      <w:r w:rsidR="008F2196" w:rsidRPr="008F2196">
        <w:rPr>
          <w:rFonts w:ascii="Times New Roman" w:hAnsi="Times New Roman"/>
          <w:b/>
        </w:rPr>
        <w:t xml:space="preserve"> przez </w:t>
      </w:r>
      <w:proofErr w:type="spellStart"/>
      <w:r w:rsidR="008F2196" w:rsidRPr="008F2196">
        <w:rPr>
          <w:rFonts w:ascii="Times New Roman" w:hAnsi="Times New Roman"/>
          <w:b/>
        </w:rPr>
        <w:t>MEiN</w:t>
      </w:r>
      <w:proofErr w:type="spellEnd"/>
      <w:r w:rsidR="00154081">
        <w:rPr>
          <w:rFonts w:ascii="Times New Roman" w:hAnsi="Times New Roman"/>
          <w:b/>
        </w:rPr>
        <w:t xml:space="preserve"> w zakresie</w:t>
      </w:r>
      <w:r w:rsidR="008F2196" w:rsidRPr="008F2196">
        <w:rPr>
          <w:rFonts w:ascii="Times New Roman" w:hAnsi="Times New Roman"/>
          <w:b/>
        </w:rPr>
        <w:t xml:space="preserve"> serwerów i przełączników sieciowych</w:t>
      </w:r>
      <w:r w:rsidRPr="008F2196">
        <w:rPr>
          <w:rFonts w:ascii="Times New Roman" w:hAnsi="Times New Roman"/>
          <w:sz w:val="22"/>
          <w:szCs w:val="22"/>
        </w:rPr>
        <w:t xml:space="preserve"> do siedziby Kupującego.</w:t>
      </w:r>
    </w:p>
    <w:p w14:paraId="532F146F" w14:textId="77777777" w:rsidR="00D0613A" w:rsidRPr="00515AFA" w:rsidRDefault="00D0613A" w:rsidP="00D0613A">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502FC2C9" w14:textId="77777777" w:rsidR="00D0613A" w:rsidRPr="00515AFA" w:rsidRDefault="00D0613A" w:rsidP="00D0613A">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53507867" w14:textId="77777777" w:rsidR="00D0613A" w:rsidRPr="00515AFA" w:rsidRDefault="00D0613A" w:rsidP="00D0613A">
      <w:pPr>
        <w:pStyle w:val="Tekstpodstawowy"/>
        <w:spacing w:line="240" w:lineRule="auto"/>
        <w:ind w:right="-47"/>
        <w:jc w:val="center"/>
        <w:rPr>
          <w:rFonts w:ascii="Times New Roman" w:hAnsi="Times New Roman"/>
          <w:b/>
          <w:sz w:val="22"/>
          <w:szCs w:val="22"/>
        </w:rPr>
      </w:pPr>
    </w:p>
    <w:p w14:paraId="5127EA06"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349C385" w14:textId="77777777" w:rsidR="00D0613A" w:rsidRPr="00515AFA" w:rsidRDefault="00D0613A" w:rsidP="00D0613A">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3FDE88E7" w14:textId="77777777" w:rsidR="00D0613A" w:rsidRPr="00515AFA" w:rsidRDefault="00D0613A" w:rsidP="00D0613A">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5736D99D" w14:textId="77777777" w:rsidR="00D0613A" w:rsidRPr="00515AFA" w:rsidRDefault="00D0613A" w:rsidP="00D0613A">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E4748C1" w14:textId="4308E880" w:rsidR="00D0613A" w:rsidRPr="00515AFA" w:rsidRDefault="00D0613A" w:rsidP="00D0613A">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 xml:space="preserve">i usług (Dz.U. z dnia 5 kwietnia 2004 r.) będzie ubiegał się o zgodę na zastosowanie stawki podatku VAT w wysokości 0% </w:t>
      </w:r>
      <w:r w:rsidRPr="00515AFA">
        <w:rPr>
          <w:rFonts w:eastAsia="Calibri"/>
          <w:b/>
          <w:sz w:val="22"/>
          <w:szCs w:val="22"/>
          <w:lang w:val="pl-PL" w:eastAsia="en-US"/>
        </w:rPr>
        <w:t xml:space="preserve">na </w:t>
      </w:r>
      <w:r w:rsidR="008F2196">
        <w:rPr>
          <w:rFonts w:eastAsia="Calibri"/>
          <w:b/>
          <w:sz w:val="22"/>
          <w:szCs w:val="22"/>
          <w:lang w:val="pl-PL" w:eastAsia="en-US"/>
        </w:rPr>
        <w:t>serwery</w:t>
      </w:r>
      <w:r>
        <w:rPr>
          <w:rFonts w:eastAsia="Calibri"/>
          <w:b/>
          <w:sz w:val="22"/>
          <w:szCs w:val="22"/>
          <w:lang w:val="pl-PL" w:eastAsia="en-US"/>
        </w:rPr>
        <w:t xml:space="preserve"> i </w:t>
      </w:r>
      <w:r w:rsidR="008F2196">
        <w:rPr>
          <w:rFonts w:eastAsia="Calibri"/>
          <w:b/>
          <w:sz w:val="22"/>
          <w:szCs w:val="22"/>
          <w:lang w:val="pl-PL" w:eastAsia="en-US"/>
        </w:rPr>
        <w:t>przełączniki sieciowe</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e</w:t>
      </w:r>
      <w:r w:rsidRPr="00515AFA">
        <w:rPr>
          <w:rFonts w:eastAsia="Calibri"/>
          <w:sz w:val="22"/>
          <w:szCs w:val="22"/>
          <w:lang w:val="pl-PL" w:eastAsia="en-US"/>
        </w:rPr>
        <w:t xml:space="preserve"> w zakres niniejszej umowy. Po przedstawieniu przez Kupującego zamówienia potwierdzonego przez organ nadzorujący Kupującego Sprzedawca uwzględni w wystawionej fakturze 0% stawkę podatku VAT.</w:t>
      </w:r>
    </w:p>
    <w:p w14:paraId="3FBF0375" w14:textId="77777777" w:rsidR="00D0613A" w:rsidRPr="00515AFA" w:rsidRDefault="00D0613A" w:rsidP="00D0613A">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1DF47659" w14:textId="77777777" w:rsidR="00D0613A" w:rsidRPr="00515AFA" w:rsidRDefault="00D0613A" w:rsidP="00D0613A">
      <w:pPr>
        <w:pStyle w:val="Tekstpodstawowy"/>
        <w:spacing w:line="240" w:lineRule="auto"/>
        <w:ind w:left="340" w:right="-47"/>
        <w:jc w:val="both"/>
        <w:rPr>
          <w:rFonts w:ascii="Times New Roman" w:hAnsi="Times New Roman"/>
          <w:i/>
          <w:sz w:val="22"/>
          <w:szCs w:val="22"/>
        </w:rPr>
      </w:pPr>
    </w:p>
    <w:p w14:paraId="466CFBD0" w14:textId="77777777" w:rsidR="00D0613A" w:rsidRPr="00515AFA" w:rsidRDefault="00D0613A" w:rsidP="00D0613A">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5E053F57" w14:textId="77777777" w:rsidR="00D0613A" w:rsidRPr="00515AFA" w:rsidRDefault="00D0613A" w:rsidP="00D0613A">
      <w:pPr>
        <w:pStyle w:val="Tekstpodstawowy"/>
        <w:spacing w:line="240" w:lineRule="auto"/>
        <w:ind w:right="-47"/>
        <w:jc w:val="center"/>
        <w:rPr>
          <w:rFonts w:ascii="Times New Roman" w:hAnsi="Times New Roman"/>
          <w:b/>
          <w:sz w:val="22"/>
          <w:szCs w:val="22"/>
        </w:rPr>
      </w:pPr>
    </w:p>
    <w:p w14:paraId="0A5BD236"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7F9C20C7" w14:textId="77777777" w:rsidR="00D0613A" w:rsidRDefault="00D0613A" w:rsidP="00D0613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AC45BD0" w14:textId="77777777" w:rsidR="00D0613A" w:rsidRPr="00515AFA" w:rsidRDefault="00D0613A" w:rsidP="00D0613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4A030471" w14:textId="77777777" w:rsidR="00D0613A" w:rsidRPr="00515AFA" w:rsidRDefault="00D0613A" w:rsidP="00D0613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0CE40A2" w14:textId="77777777" w:rsidR="00D0613A" w:rsidRPr="00515AFA" w:rsidRDefault="00D0613A" w:rsidP="00D0613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33928209" w14:textId="77777777" w:rsidR="00D0613A" w:rsidRPr="00515AFA" w:rsidRDefault="00D0613A" w:rsidP="00D0613A">
      <w:pPr>
        <w:pStyle w:val="Tekstpodstawowy"/>
        <w:spacing w:line="240" w:lineRule="auto"/>
        <w:ind w:right="-47"/>
        <w:jc w:val="center"/>
        <w:rPr>
          <w:rFonts w:ascii="Times New Roman" w:hAnsi="Times New Roman"/>
          <w:b/>
          <w:sz w:val="22"/>
          <w:szCs w:val="22"/>
        </w:rPr>
      </w:pPr>
    </w:p>
    <w:p w14:paraId="16935E6D"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2E9A3631" w14:textId="77777777" w:rsidR="00D0613A" w:rsidRPr="00515AFA" w:rsidRDefault="00D0613A" w:rsidP="00D0613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D1DD149" w14:textId="77777777" w:rsidR="00D0613A" w:rsidRPr="00515AFA" w:rsidRDefault="00D0613A" w:rsidP="00D0613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2BF2D568" w14:textId="77777777" w:rsidR="00D0613A" w:rsidRPr="00515AFA" w:rsidRDefault="00D0613A" w:rsidP="00D0613A">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DF1C23D" w14:textId="77777777" w:rsidR="00D0613A" w:rsidRPr="00515AFA" w:rsidRDefault="00D0613A" w:rsidP="00D0613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5EB54E43" w14:textId="77777777" w:rsidR="00D0613A" w:rsidRPr="00515AFA" w:rsidRDefault="00D0613A" w:rsidP="00D0613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6C8851B4" w14:textId="77777777" w:rsidR="00D0613A" w:rsidRPr="00515AFA" w:rsidRDefault="00D0613A" w:rsidP="00D0613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44B35FC6" w14:textId="77777777" w:rsidR="00D0613A" w:rsidRPr="00515AFA" w:rsidRDefault="00D0613A" w:rsidP="00D0613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306E12A9" w14:textId="77777777" w:rsidR="00D0613A" w:rsidRPr="00515AFA" w:rsidRDefault="00D0613A" w:rsidP="00D0613A">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09CEAE2C" w14:textId="77777777" w:rsidR="00D0613A" w:rsidRPr="00515AFA" w:rsidRDefault="00D0613A" w:rsidP="00D0613A">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58FC7A1E" w14:textId="77777777" w:rsidR="00D0613A" w:rsidRPr="00515AFA" w:rsidRDefault="00D0613A" w:rsidP="00D0613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68E5AA36" w14:textId="77777777" w:rsidR="00D0613A" w:rsidRPr="00515AFA" w:rsidRDefault="00D0613A" w:rsidP="00D0613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4DBFC73D" w14:textId="77777777" w:rsidR="00D0613A" w:rsidRPr="00515AFA" w:rsidRDefault="00D0613A" w:rsidP="00D0613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14B3F08" w14:textId="77777777" w:rsidR="00D0613A" w:rsidRPr="00515AFA" w:rsidRDefault="00D0613A" w:rsidP="00D0613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EBE07DF" w14:textId="77777777" w:rsidR="00D0613A" w:rsidRPr="00515AFA" w:rsidRDefault="00D0613A" w:rsidP="00D0613A">
      <w:pPr>
        <w:pStyle w:val="Tekstpodstawowy"/>
        <w:ind w:right="-47"/>
        <w:jc w:val="center"/>
        <w:rPr>
          <w:rFonts w:ascii="Times New Roman" w:hAnsi="Times New Roman"/>
          <w:b/>
          <w:sz w:val="22"/>
          <w:szCs w:val="22"/>
        </w:rPr>
      </w:pPr>
    </w:p>
    <w:p w14:paraId="6B40DA6A" w14:textId="77777777" w:rsidR="00D0613A" w:rsidRPr="00515AFA" w:rsidRDefault="00D0613A" w:rsidP="00D0613A">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3207FDA2" w14:textId="77777777" w:rsidR="00D0613A" w:rsidRPr="00515AFA" w:rsidRDefault="00D0613A" w:rsidP="00D0613A">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779A03B1" w14:textId="77777777" w:rsidR="00D0613A" w:rsidRPr="00515AFA" w:rsidRDefault="00D0613A" w:rsidP="00D0613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6A8CA751" w14:textId="77777777" w:rsidR="00D0613A" w:rsidRPr="00515AFA" w:rsidRDefault="00D0613A" w:rsidP="00D0613A">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certyfikaty i etykiety producenta oprogramowania, którymi jest oznakowany sprzęt są oryginalne.   </w:t>
      </w:r>
    </w:p>
    <w:p w14:paraId="30FBBEBF" w14:textId="77777777" w:rsidR="00D0613A" w:rsidRPr="00515AFA" w:rsidRDefault="00D0613A" w:rsidP="00D0613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4D16394" w14:textId="77777777" w:rsidR="00D0613A" w:rsidRPr="00515AFA" w:rsidRDefault="00D0613A" w:rsidP="00D0613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FE5F577" w14:textId="77777777" w:rsidR="00D0613A" w:rsidRPr="00515AFA" w:rsidRDefault="00D0613A" w:rsidP="00D0613A">
      <w:pPr>
        <w:rPr>
          <w:color w:val="00000A"/>
          <w:sz w:val="22"/>
          <w:szCs w:val="22"/>
          <w:lang w:val="pl-PL"/>
        </w:rPr>
      </w:pPr>
    </w:p>
    <w:p w14:paraId="2406A1C3" w14:textId="77777777" w:rsidR="00D0613A" w:rsidRPr="00515AFA" w:rsidRDefault="00D0613A" w:rsidP="00D0613A">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2D786CEA" w14:textId="77777777" w:rsidR="00D0613A" w:rsidRPr="00515AFA" w:rsidRDefault="00D0613A" w:rsidP="00D0613A">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FF713E3" w14:textId="77777777" w:rsidR="00D0613A" w:rsidRPr="00515AFA" w:rsidRDefault="00D0613A" w:rsidP="00D0613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4C2E539" w14:textId="77777777" w:rsidR="00D0613A" w:rsidRPr="00515AFA" w:rsidRDefault="00D0613A" w:rsidP="00D0613A">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3E09BFE" w14:textId="77777777" w:rsidR="00D0613A" w:rsidRPr="00515AFA" w:rsidRDefault="00D0613A" w:rsidP="00D0613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ACD2268" w14:textId="77777777" w:rsidR="00D0613A" w:rsidRPr="00515AFA" w:rsidRDefault="00D0613A" w:rsidP="00D0613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0AADE665" w14:textId="77777777" w:rsidR="00D0613A" w:rsidRPr="00515AFA" w:rsidRDefault="00D0613A" w:rsidP="00D0613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C6C78C6" w14:textId="77777777" w:rsidR="00D0613A" w:rsidRPr="00515AFA" w:rsidRDefault="00D0613A" w:rsidP="00D0613A">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786213BA" w14:textId="77777777" w:rsidR="00D0613A" w:rsidRPr="00515AFA" w:rsidRDefault="00D0613A" w:rsidP="00D0613A">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59BB191" w14:textId="77777777" w:rsidR="00D0613A" w:rsidRPr="00515AFA" w:rsidRDefault="00D0613A" w:rsidP="00D0613A">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0F7F034" w14:textId="77777777" w:rsidR="00D0613A" w:rsidRPr="00515AFA" w:rsidRDefault="00D0613A" w:rsidP="00D0613A">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62C6BD46" w14:textId="77777777" w:rsidR="00D0613A" w:rsidRPr="00515AFA" w:rsidRDefault="00D0613A" w:rsidP="00D0613A">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7D582415" w14:textId="77777777" w:rsidR="00D0613A" w:rsidRPr="00515AFA" w:rsidRDefault="00D0613A" w:rsidP="00D0613A">
      <w:pPr>
        <w:ind w:left="720"/>
        <w:jc w:val="both"/>
        <w:rPr>
          <w:color w:val="00000A"/>
          <w:sz w:val="22"/>
          <w:szCs w:val="22"/>
          <w:lang w:val="pl-PL"/>
        </w:rPr>
      </w:pPr>
    </w:p>
    <w:p w14:paraId="396D2AEC" w14:textId="77777777" w:rsidR="00D0613A" w:rsidRPr="00515AFA" w:rsidRDefault="00D0613A" w:rsidP="00D0613A">
      <w:pPr>
        <w:ind w:left="170"/>
        <w:jc w:val="both"/>
        <w:rPr>
          <w:color w:val="00000A"/>
          <w:sz w:val="22"/>
          <w:szCs w:val="22"/>
          <w:lang w:val="pl-PL"/>
        </w:rPr>
      </w:pPr>
    </w:p>
    <w:p w14:paraId="2C146BCA" w14:textId="77777777" w:rsidR="00D0613A" w:rsidRDefault="00D0613A" w:rsidP="00D0613A">
      <w:pPr>
        <w:pStyle w:val="Tekstpodstawowy"/>
        <w:spacing w:line="240" w:lineRule="auto"/>
        <w:ind w:left="360" w:right="-47"/>
        <w:jc w:val="center"/>
        <w:rPr>
          <w:rFonts w:ascii="Times New Roman" w:hAnsi="Times New Roman"/>
          <w:b/>
          <w:sz w:val="22"/>
          <w:szCs w:val="22"/>
        </w:rPr>
      </w:pPr>
    </w:p>
    <w:p w14:paraId="2677E5DF" w14:textId="77777777" w:rsidR="00D0613A" w:rsidRDefault="00D0613A" w:rsidP="00D0613A">
      <w:pPr>
        <w:pStyle w:val="Tekstpodstawowy"/>
        <w:spacing w:line="240" w:lineRule="auto"/>
        <w:ind w:left="360" w:right="-47"/>
        <w:jc w:val="center"/>
        <w:rPr>
          <w:rFonts w:ascii="Times New Roman" w:hAnsi="Times New Roman"/>
          <w:b/>
          <w:sz w:val="22"/>
          <w:szCs w:val="22"/>
        </w:rPr>
      </w:pPr>
    </w:p>
    <w:p w14:paraId="60BA6C68" w14:textId="77777777" w:rsidR="00D0613A" w:rsidRDefault="00D0613A" w:rsidP="00D0613A">
      <w:pPr>
        <w:pStyle w:val="Tekstpodstawowy"/>
        <w:spacing w:line="240" w:lineRule="auto"/>
        <w:ind w:left="360" w:right="-47"/>
        <w:jc w:val="center"/>
        <w:rPr>
          <w:rFonts w:ascii="Times New Roman" w:hAnsi="Times New Roman"/>
          <w:b/>
          <w:sz w:val="22"/>
          <w:szCs w:val="22"/>
        </w:rPr>
      </w:pPr>
    </w:p>
    <w:p w14:paraId="6ADDCE29" w14:textId="77777777" w:rsidR="00D0613A" w:rsidRPr="00515AFA" w:rsidRDefault="00D0613A" w:rsidP="00D0613A">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73CA9B89" w14:textId="120064AD" w:rsidR="004D2844" w:rsidRPr="004D2844" w:rsidRDefault="00D0613A" w:rsidP="004D2844">
      <w:pPr>
        <w:numPr>
          <w:ilvl w:val="0"/>
          <w:numId w:val="37"/>
        </w:numPr>
        <w:ind w:left="284" w:hanging="284"/>
        <w:jc w:val="both"/>
        <w:rPr>
          <w:bCs/>
          <w:color w:val="FF0000"/>
          <w:sz w:val="22"/>
          <w:szCs w:val="22"/>
          <w:lang w:val="pl-PL" w:eastAsia="en-US"/>
        </w:rPr>
      </w:pPr>
      <w:bookmarkStart w:id="3" w:name="_Hlk153361155"/>
      <w:r w:rsidRPr="004D2844">
        <w:rPr>
          <w:color w:val="FF0000"/>
          <w:sz w:val="22"/>
          <w:szCs w:val="22"/>
          <w:lang w:val="pl-PL"/>
        </w:rPr>
        <w:t xml:space="preserve">Sprzedawca </w:t>
      </w:r>
      <w:r w:rsidR="004D2844" w:rsidRPr="004D2844">
        <w:rPr>
          <w:bCs/>
          <w:color w:val="FF0000"/>
          <w:sz w:val="22"/>
          <w:szCs w:val="22"/>
          <w:lang w:val="pl-PL"/>
        </w:rPr>
        <w:t>udziela gwarancji jakości na urządzenia:</w:t>
      </w:r>
    </w:p>
    <w:p w14:paraId="2ED42037" w14:textId="6C12026F" w:rsidR="004D2844" w:rsidRPr="004D2844" w:rsidRDefault="004D2844" w:rsidP="004D2844">
      <w:pPr>
        <w:shd w:val="clear" w:color="auto" w:fill="FFFFFF"/>
        <w:spacing w:line="253" w:lineRule="atLeast"/>
        <w:ind w:left="284"/>
        <w:jc w:val="both"/>
        <w:rPr>
          <w:bCs/>
          <w:color w:val="FF0000"/>
          <w:sz w:val="22"/>
          <w:szCs w:val="22"/>
          <w:lang w:val="pl-PL"/>
        </w:rPr>
      </w:pPr>
      <w:r w:rsidRPr="004D2844">
        <w:rPr>
          <w:bCs/>
          <w:color w:val="FF0000"/>
          <w:sz w:val="22"/>
          <w:szCs w:val="22"/>
          <w:lang w:val="pl-PL"/>
        </w:rPr>
        <w:t>serwer 1 - … miesięcy, serwer 2 - … miesięcy, koncentrator USB 3.1 – … miesięcy, sieciowy sterownik</w:t>
      </w:r>
      <w:r w:rsidRPr="004D2844">
        <w:rPr>
          <w:bCs/>
          <w:color w:val="FF0000"/>
          <w:sz w:val="22"/>
          <w:szCs w:val="22"/>
          <w:lang w:val="pl-PL"/>
        </w:rPr>
        <w:t xml:space="preserve"> </w:t>
      </w:r>
      <w:r w:rsidRPr="004D2844">
        <w:rPr>
          <w:bCs/>
          <w:color w:val="FF0000"/>
          <w:sz w:val="22"/>
          <w:szCs w:val="22"/>
          <w:lang w:val="pl-PL"/>
        </w:rPr>
        <w:t>zasilania - … miesięcy, kamery internetowe 1 i 2 - … miesiące, zasilacz awaryjny - … miesięcy,</w:t>
      </w:r>
      <w:r w:rsidRPr="004D2844">
        <w:rPr>
          <w:bCs/>
          <w:color w:val="FF0000"/>
          <w:sz w:val="22"/>
          <w:szCs w:val="22"/>
          <w:lang w:val="pl-PL"/>
        </w:rPr>
        <w:t xml:space="preserve"> </w:t>
      </w:r>
      <w:r w:rsidRPr="004D2844">
        <w:rPr>
          <w:bCs/>
          <w:color w:val="FF0000"/>
          <w:sz w:val="22"/>
          <w:szCs w:val="22"/>
          <w:lang w:val="pl-PL"/>
        </w:rPr>
        <w:t>przełącznik sieciowy 1 – … miesięcy, przełącznik sieciowy 2 i 3 – … miesięcy</w:t>
      </w:r>
    </w:p>
    <w:p w14:paraId="4D2DE6FC" w14:textId="1AE4AFBB" w:rsidR="004D2844" w:rsidRPr="004D2844" w:rsidRDefault="004D2844" w:rsidP="004D2844">
      <w:pPr>
        <w:ind w:left="284"/>
        <w:jc w:val="both"/>
        <w:rPr>
          <w:bCs/>
          <w:color w:val="FF0000"/>
          <w:sz w:val="22"/>
          <w:szCs w:val="22"/>
          <w:lang w:val="pl-PL" w:eastAsia="en-US"/>
        </w:rPr>
      </w:pPr>
      <w:r w:rsidRPr="004D2844">
        <w:rPr>
          <w:bCs/>
          <w:color w:val="FF0000"/>
          <w:sz w:val="22"/>
          <w:szCs w:val="22"/>
          <w:lang w:val="pl-PL"/>
        </w:rPr>
        <w:t xml:space="preserve">będące przedmiotem niniejszej umowy przy czym uprawniania z tytułu rękojmi nie zostają wyłączone. </w:t>
      </w:r>
      <w:r w:rsidRPr="004D2844">
        <w:rPr>
          <w:color w:val="FF0000"/>
          <w:sz w:val="22"/>
          <w:szCs w:val="22"/>
          <w:lang w:val="pl-PL"/>
        </w:rPr>
        <w:t>Okres gwarancji liczy się od daty podpisania bezusterkowego protokołu zdawczo-odbiorczego</w:t>
      </w:r>
    </w:p>
    <w:bookmarkEnd w:id="3"/>
    <w:p w14:paraId="21025F63" w14:textId="77777777" w:rsidR="00D0613A" w:rsidRPr="00515AFA" w:rsidRDefault="00D0613A" w:rsidP="00D0613A">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73121B0C" w14:textId="77777777" w:rsidR="00D0613A" w:rsidRPr="00515AFA" w:rsidRDefault="00D0613A" w:rsidP="00D0613A">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8A4A382" w14:textId="77777777" w:rsidR="00D0613A" w:rsidRPr="00515AFA" w:rsidRDefault="00D0613A" w:rsidP="00D0613A">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7F216759" w14:textId="77777777" w:rsidR="00D0613A" w:rsidRPr="00515AFA" w:rsidRDefault="00D0613A" w:rsidP="00D0613A">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27A7ACAD" w14:textId="675E1546" w:rsidR="004D2844" w:rsidRPr="004D2844" w:rsidRDefault="00D0613A" w:rsidP="004D2844">
      <w:pPr>
        <w:numPr>
          <w:ilvl w:val="1"/>
          <w:numId w:val="35"/>
        </w:numPr>
        <w:jc w:val="both"/>
        <w:rPr>
          <w:bCs/>
          <w:color w:val="FF0000"/>
          <w:sz w:val="22"/>
          <w:szCs w:val="22"/>
          <w:lang w:val="pl-PL" w:eastAsia="en-US"/>
        </w:rPr>
      </w:pPr>
      <w:bookmarkStart w:id="4" w:name="_Hlk153360727"/>
      <w:r w:rsidRPr="004D2844">
        <w:rPr>
          <w:color w:val="FF0000"/>
          <w:sz w:val="22"/>
          <w:szCs w:val="22"/>
          <w:lang w:val="pl-PL"/>
        </w:rPr>
        <w:t xml:space="preserve">usługa </w:t>
      </w:r>
      <w:r w:rsidR="004D2844" w:rsidRPr="004D2844">
        <w:rPr>
          <w:bCs/>
          <w:color w:val="FF0000"/>
          <w:sz w:val="22"/>
          <w:szCs w:val="22"/>
          <w:lang w:val="pl-PL"/>
        </w:rPr>
        <w:t>gwarancyjna świadczona będzie przez producenta lub autoryzowanego partnera serwisowego producenta dla:</w:t>
      </w:r>
    </w:p>
    <w:p w14:paraId="66982D1B" w14:textId="3296DB28" w:rsidR="004D2844" w:rsidRPr="004D2844" w:rsidRDefault="004D2844" w:rsidP="004D2844">
      <w:pPr>
        <w:shd w:val="clear" w:color="auto" w:fill="FFFFFF"/>
        <w:spacing w:line="253" w:lineRule="atLeast"/>
        <w:jc w:val="both"/>
        <w:rPr>
          <w:bCs/>
          <w:color w:val="FF0000"/>
          <w:sz w:val="22"/>
          <w:szCs w:val="22"/>
          <w:lang w:val="pl-PL"/>
        </w:rPr>
      </w:pPr>
      <w:r w:rsidRPr="004D2844">
        <w:rPr>
          <w:bCs/>
          <w:color w:val="FF0000"/>
          <w:sz w:val="22"/>
          <w:szCs w:val="22"/>
          <w:lang w:val="pl-PL"/>
        </w:rPr>
        <w:t xml:space="preserve">          </w:t>
      </w:r>
      <w:r w:rsidRPr="004D2844">
        <w:rPr>
          <w:bCs/>
          <w:color w:val="FF0000"/>
          <w:sz w:val="22"/>
          <w:szCs w:val="22"/>
          <w:lang w:val="pl-PL"/>
        </w:rPr>
        <w:t>serwer 1 tj. …………………………………....</w:t>
      </w:r>
    </w:p>
    <w:p w14:paraId="770750DA" w14:textId="50BEE2B0" w:rsidR="004D2844" w:rsidRPr="004D2844" w:rsidRDefault="004D2844" w:rsidP="004D2844">
      <w:pPr>
        <w:shd w:val="clear" w:color="auto" w:fill="FFFFFF"/>
        <w:spacing w:line="253" w:lineRule="atLeast"/>
        <w:jc w:val="both"/>
        <w:rPr>
          <w:bCs/>
          <w:color w:val="FF0000"/>
          <w:sz w:val="22"/>
          <w:szCs w:val="22"/>
          <w:lang w:val="pl-PL"/>
        </w:rPr>
      </w:pPr>
      <w:r w:rsidRPr="004D2844">
        <w:rPr>
          <w:bCs/>
          <w:color w:val="FF0000"/>
          <w:sz w:val="22"/>
          <w:szCs w:val="22"/>
          <w:lang w:val="pl-PL"/>
        </w:rPr>
        <w:t xml:space="preserve">          </w:t>
      </w:r>
      <w:r w:rsidRPr="004D2844">
        <w:rPr>
          <w:bCs/>
          <w:color w:val="FF0000"/>
          <w:sz w:val="22"/>
          <w:szCs w:val="22"/>
          <w:lang w:val="pl-PL"/>
        </w:rPr>
        <w:t>serwer 2 tj. …………………………………....</w:t>
      </w:r>
    </w:p>
    <w:p w14:paraId="6EB5B88C" w14:textId="1B163A2B" w:rsidR="004D2844" w:rsidRPr="004D2844" w:rsidRDefault="004D2844" w:rsidP="004D2844">
      <w:pPr>
        <w:shd w:val="clear" w:color="auto" w:fill="FFFFFF"/>
        <w:spacing w:line="253" w:lineRule="atLeast"/>
        <w:jc w:val="both"/>
        <w:rPr>
          <w:bCs/>
          <w:color w:val="FF0000"/>
          <w:sz w:val="22"/>
          <w:szCs w:val="22"/>
          <w:lang w:val="pl-PL"/>
        </w:rPr>
      </w:pPr>
      <w:r w:rsidRPr="004D2844">
        <w:rPr>
          <w:bCs/>
          <w:color w:val="FF0000"/>
          <w:sz w:val="22"/>
          <w:szCs w:val="22"/>
          <w:lang w:val="pl-PL"/>
        </w:rPr>
        <w:t xml:space="preserve">          </w:t>
      </w:r>
      <w:r w:rsidRPr="004D2844">
        <w:rPr>
          <w:bCs/>
          <w:color w:val="FF0000"/>
          <w:sz w:val="22"/>
          <w:szCs w:val="22"/>
          <w:lang w:val="pl-PL"/>
        </w:rPr>
        <w:t>koncentrator USB 3.1 tj. …………………………………....</w:t>
      </w:r>
    </w:p>
    <w:p w14:paraId="4C75CEB7" w14:textId="27524B0F" w:rsidR="004D2844" w:rsidRPr="004D2844" w:rsidRDefault="004D2844" w:rsidP="004D2844">
      <w:pPr>
        <w:shd w:val="clear" w:color="auto" w:fill="FFFFFF"/>
        <w:spacing w:line="253" w:lineRule="atLeast"/>
        <w:jc w:val="both"/>
        <w:rPr>
          <w:bCs/>
          <w:color w:val="FF0000"/>
          <w:sz w:val="22"/>
          <w:szCs w:val="22"/>
          <w:lang w:val="pl-PL"/>
        </w:rPr>
      </w:pPr>
      <w:r w:rsidRPr="004D2844">
        <w:rPr>
          <w:bCs/>
          <w:color w:val="FF0000"/>
          <w:sz w:val="22"/>
          <w:szCs w:val="22"/>
          <w:lang w:val="pl-PL"/>
        </w:rPr>
        <w:t xml:space="preserve">          </w:t>
      </w:r>
      <w:r w:rsidRPr="004D2844">
        <w:rPr>
          <w:bCs/>
          <w:color w:val="FF0000"/>
          <w:sz w:val="22"/>
          <w:szCs w:val="22"/>
          <w:lang w:val="pl-PL"/>
        </w:rPr>
        <w:t>sieciowy sterownik zasilania tj. …………………………………....</w:t>
      </w:r>
    </w:p>
    <w:p w14:paraId="5E88260F" w14:textId="70C5F6C6" w:rsidR="004D2844" w:rsidRPr="004D2844" w:rsidRDefault="004D2844" w:rsidP="004D2844">
      <w:pPr>
        <w:shd w:val="clear" w:color="auto" w:fill="FFFFFF"/>
        <w:spacing w:line="253" w:lineRule="atLeast"/>
        <w:jc w:val="both"/>
        <w:rPr>
          <w:bCs/>
          <w:color w:val="FF0000"/>
          <w:sz w:val="22"/>
          <w:szCs w:val="22"/>
          <w:lang w:val="pl-PL"/>
        </w:rPr>
      </w:pPr>
      <w:r w:rsidRPr="004D2844">
        <w:rPr>
          <w:bCs/>
          <w:color w:val="FF0000"/>
          <w:sz w:val="22"/>
          <w:szCs w:val="22"/>
          <w:lang w:val="pl-PL"/>
        </w:rPr>
        <w:t xml:space="preserve">          </w:t>
      </w:r>
      <w:r w:rsidRPr="004D2844">
        <w:rPr>
          <w:bCs/>
          <w:color w:val="FF0000"/>
          <w:sz w:val="22"/>
          <w:szCs w:val="22"/>
          <w:lang w:val="pl-PL"/>
        </w:rPr>
        <w:t>kamera internetowa 1 tj. …………………………………....</w:t>
      </w:r>
    </w:p>
    <w:p w14:paraId="2828F6A6" w14:textId="00423E54" w:rsidR="004D2844" w:rsidRPr="004D2844" w:rsidRDefault="004D2844" w:rsidP="004D2844">
      <w:pPr>
        <w:shd w:val="clear" w:color="auto" w:fill="FFFFFF"/>
        <w:spacing w:line="253" w:lineRule="atLeast"/>
        <w:jc w:val="both"/>
        <w:rPr>
          <w:bCs/>
          <w:color w:val="FF0000"/>
          <w:sz w:val="22"/>
          <w:szCs w:val="22"/>
          <w:lang w:val="pl-PL"/>
        </w:rPr>
      </w:pPr>
      <w:r w:rsidRPr="004D2844">
        <w:rPr>
          <w:bCs/>
          <w:color w:val="FF0000"/>
          <w:sz w:val="22"/>
          <w:szCs w:val="22"/>
          <w:lang w:val="pl-PL"/>
        </w:rPr>
        <w:t xml:space="preserve">          </w:t>
      </w:r>
      <w:r w:rsidRPr="004D2844">
        <w:rPr>
          <w:bCs/>
          <w:color w:val="FF0000"/>
          <w:sz w:val="22"/>
          <w:szCs w:val="22"/>
          <w:lang w:val="pl-PL"/>
        </w:rPr>
        <w:t>kamera internetowa 2 tj. …………………………………....</w:t>
      </w:r>
    </w:p>
    <w:p w14:paraId="468B190B" w14:textId="2F11AF13" w:rsidR="004D2844" w:rsidRPr="004D2844" w:rsidRDefault="004D2844" w:rsidP="004D2844">
      <w:pPr>
        <w:shd w:val="clear" w:color="auto" w:fill="FFFFFF"/>
        <w:spacing w:line="253" w:lineRule="atLeast"/>
        <w:jc w:val="both"/>
        <w:rPr>
          <w:bCs/>
          <w:color w:val="FF0000"/>
          <w:sz w:val="22"/>
          <w:szCs w:val="22"/>
          <w:lang w:val="pl-PL"/>
        </w:rPr>
      </w:pPr>
      <w:r w:rsidRPr="004D2844">
        <w:rPr>
          <w:bCs/>
          <w:color w:val="FF0000"/>
          <w:sz w:val="22"/>
          <w:szCs w:val="22"/>
          <w:lang w:val="pl-PL"/>
        </w:rPr>
        <w:t xml:space="preserve">          </w:t>
      </w:r>
      <w:r w:rsidRPr="004D2844">
        <w:rPr>
          <w:bCs/>
          <w:color w:val="FF0000"/>
          <w:sz w:val="22"/>
          <w:szCs w:val="22"/>
          <w:lang w:val="pl-PL"/>
        </w:rPr>
        <w:t>zasilacz awaryjny tj. …………………………………....</w:t>
      </w:r>
    </w:p>
    <w:p w14:paraId="614C938F" w14:textId="37445967" w:rsidR="004D2844" w:rsidRPr="004D2844" w:rsidRDefault="004D2844" w:rsidP="004D2844">
      <w:pPr>
        <w:shd w:val="clear" w:color="auto" w:fill="FFFFFF"/>
        <w:spacing w:line="253" w:lineRule="atLeast"/>
        <w:jc w:val="both"/>
        <w:rPr>
          <w:bCs/>
          <w:color w:val="FF0000"/>
          <w:sz w:val="22"/>
          <w:szCs w:val="22"/>
          <w:lang w:val="pl-PL"/>
        </w:rPr>
      </w:pPr>
      <w:r w:rsidRPr="004D2844">
        <w:rPr>
          <w:bCs/>
          <w:color w:val="FF0000"/>
          <w:sz w:val="22"/>
          <w:szCs w:val="22"/>
          <w:lang w:val="pl-PL"/>
        </w:rPr>
        <w:t xml:space="preserve">          </w:t>
      </w:r>
      <w:r w:rsidRPr="004D2844">
        <w:rPr>
          <w:bCs/>
          <w:color w:val="FF0000"/>
          <w:sz w:val="22"/>
          <w:szCs w:val="22"/>
          <w:lang w:val="pl-PL"/>
        </w:rPr>
        <w:t>przełącznik sieciowy 1 tj. …………………………………....</w:t>
      </w:r>
    </w:p>
    <w:p w14:paraId="51C5C99D" w14:textId="79C939C0" w:rsidR="004D2844" w:rsidRPr="004D2844" w:rsidRDefault="004D2844" w:rsidP="004D2844">
      <w:pPr>
        <w:shd w:val="clear" w:color="auto" w:fill="FFFFFF"/>
        <w:spacing w:line="253" w:lineRule="atLeast"/>
        <w:jc w:val="both"/>
        <w:rPr>
          <w:bCs/>
          <w:color w:val="FF0000"/>
          <w:sz w:val="22"/>
          <w:szCs w:val="22"/>
          <w:lang w:val="pl-PL"/>
        </w:rPr>
      </w:pPr>
      <w:r w:rsidRPr="004D2844">
        <w:rPr>
          <w:bCs/>
          <w:color w:val="FF0000"/>
          <w:sz w:val="22"/>
          <w:szCs w:val="22"/>
          <w:lang w:val="pl-PL"/>
        </w:rPr>
        <w:t xml:space="preserve">          </w:t>
      </w:r>
      <w:r w:rsidRPr="004D2844">
        <w:rPr>
          <w:bCs/>
          <w:color w:val="FF0000"/>
          <w:sz w:val="22"/>
          <w:szCs w:val="22"/>
          <w:lang w:val="pl-PL"/>
        </w:rPr>
        <w:t>przełącznik sieciowy 2 tj. …………………………………....</w:t>
      </w:r>
    </w:p>
    <w:p w14:paraId="33EAEC05" w14:textId="37B97A21" w:rsidR="004D2844" w:rsidRPr="004D2844" w:rsidRDefault="004D2844" w:rsidP="004D2844">
      <w:pPr>
        <w:jc w:val="both"/>
        <w:rPr>
          <w:bCs/>
          <w:color w:val="FF0000"/>
          <w:sz w:val="22"/>
          <w:szCs w:val="22"/>
          <w:lang w:val="pl-PL" w:eastAsia="en-US"/>
        </w:rPr>
      </w:pPr>
      <w:r w:rsidRPr="004D2844">
        <w:rPr>
          <w:bCs/>
          <w:color w:val="FF0000"/>
          <w:sz w:val="22"/>
          <w:szCs w:val="22"/>
          <w:lang w:val="pl-PL"/>
        </w:rPr>
        <w:t xml:space="preserve">          </w:t>
      </w:r>
      <w:r w:rsidRPr="004D2844">
        <w:rPr>
          <w:bCs/>
          <w:color w:val="FF0000"/>
          <w:sz w:val="22"/>
          <w:szCs w:val="22"/>
          <w:lang w:val="pl-PL"/>
        </w:rPr>
        <w:t>przełącznik sieciowy 3 tj. …………………………………</w:t>
      </w:r>
    </w:p>
    <w:bookmarkEnd w:id="4"/>
    <w:p w14:paraId="2E7C64CC" w14:textId="467406DA" w:rsidR="00D0613A" w:rsidRPr="004D2844" w:rsidRDefault="00D0613A" w:rsidP="004D2844">
      <w:pPr>
        <w:pStyle w:val="Akapitzlist"/>
        <w:numPr>
          <w:ilvl w:val="1"/>
          <w:numId w:val="35"/>
        </w:numPr>
        <w:jc w:val="both"/>
        <w:rPr>
          <w:bCs/>
          <w:sz w:val="22"/>
          <w:szCs w:val="22"/>
          <w:lang w:val="pl-PL" w:eastAsia="en-US"/>
        </w:rPr>
      </w:pPr>
      <w:r w:rsidRPr="004D2844">
        <w:rPr>
          <w:bCs/>
          <w:sz w:val="22"/>
          <w:szCs w:val="22"/>
          <w:lang w:val="pl-PL" w:eastAsia="en-US"/>
        </w:rPr>
        <w:t xml:space="preserve">Sprzedawca zapewni wykonanie napraw w okresie gwarancyjnym w siedzibie Zamawiającego bądź przewóz do serwisu na własny koszt.  </w:t>
      </w:r>
    </w:p>
    <w:p w14:paraId="7533BC93" w14:textId="77777777" w:rsidR="00D0613A" w:rsidRPr="00515AFA" w:rsidRDefault="00D0613A" w:rsidP="004D2844">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5CD644C4" w14:textId="77777777" w:rsidR="00D0613A" w:rsidRPr="00515AFA" w:rsidRDefault="00D0613A" w:rsidP="004D2844">
      <w:pPr>
        <w:numPr>
          <w:ilvl w:val="1"/>
          <w:numId w:val="35"/>
        </w:numPr>
        <w:jc w:val="both"/>
        <w:rPr>
          <w:bCs/>
          <w:sz w:val="22"/>
          <w:szCs w:val="22"/>
          <w:lang w:val="pl-PL" w:eastAsia="en-US"/>
        </w:rPr>
      </w:pPr>
      <w:r w:rsidRPr="00B37C1A">
        <w:rPr>
          <w:b/>
          <w:sz w:val="22"/>
          <w:szCs w:val="22"/>
          <w:lang w:val="pl-PL" w:eastAsia="en-US"/>
        </w:rPr>
        <w:t>Czas reakcji na zgłoszenie usterki nie może być dłuższy niż …….godzin od momentu zgłoszenia, czas naprawy nie dłuższy niż ……… dni roboczych od momentu zgłoszenia</w:t>
      </w:r>
      <w:r w:rsidRPr="00515AFA">
        <w:rPr>
          <w:bCs/>
          <w:sz w:val="22"/>
          <w:szCs w:val="22"/>
          <w:lang w:val="pl-PL" w:eastAsia="en-US"/>
        </w:rPr>
        <w:t>.</w:t>
      </w:r>
    </w:p>
    <w:p w14:paraId="23190CAA" w14:textId="77777777" w:rsidR="00D0613A" w:rsidRPr="00515AFA" w:rsidRDefault="00D0613A" w:rsidP="004D2844">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3079A18" w14:textId="77777777" w:rsidR="00D0613A" w:rsidRPr="00515AFA" w:rsidRDefault="00D0613A" w:rsidP="004D2844">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25AF575F" w14:textId="77777777" w:rsidR="00D0613A" w:rsidRPr="00515AFA" w:rsidRDefault="00D0613A" w:rsidP="004D2844">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52B7AA62" w14:textId="77777777" w:rsidR="00D0613A" w:rsidRPr="00515AFA" w:rsidRDefault="00D0613A" w:rsidP="004D2844">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B104764" w14:textId="77777777" w:rsidR="00D0613A" w:rsidRPr="00515AFA" w:rsidRDefault="00D0613A" w:rsidP="00D0613A">
      <w:pPr>
        <w:ind w:left="567"/>
        <w:jc w:val="both"/>
        <w:rPr>
          <w:bCs/>
          <w:sz w:val="22"/>
          <w:szCs w:val="22"/>
          <w:lang w:val="pl-PL" w:eastAsia="en-US"/>
        </w:rPr>
      </w:pPr>
    </w:p>
    <w:p w14:paraId="6A8FC6B4" w14:textId="77777777" w:rsidR="00D0613A" w:rsidRPr="00515AFA" w:rsidRDefault="00D0613A" w:rsidP="00D0613A">
      <w:pPr>
        <w:numPr>
          <w:ilvl w:val="0"/>
          <w:numId w:val="37"/>
        </w:numPr>
        <w:ind w:left="284" w:hanging="284"/>
        <w:jc w:val="both"/>
        <w:rPr>
          <w:bCs/>
          <w:sz w:val="22"/>
          <w:szCs w:val="22"/>
          <w:lang w:val="pl-PL" w:eastAsia="en-US"/>
        </w:rPr>
      </w:pPr>
      <w:r w:rsidRPr="00515AFA">
        <w:rPr>
          <w:bCs/>
          <w:sz w:val="22"/>
          <w:szCs w:val="22"/>
          <w:lang w:val="pl-PL" w:eastAsia="en-US"/>
        </w:rPr>
        <w:lastRenderedPageBreak/>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28C6DF81" w14:textId="77777777" w:rsidR="00D0613A" w:rsidRPr="00515AFA" w:rsidRDefault="00D0613A" w:rsidP="00D0613A">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07911DB" w14:textId="77777777" w:rsidR="00D0613A" w:rsidRPr="00515AFA" w:rsidRDefault="00D0613A" w:rsidP="00D0613A">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FAEEF06" w14:textId="77777777" w:rsidR="00D0613A" w:rsidRPr="00515AFA" w:rsidRDefault="00D0613A" w:rsidP="00D0613A">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2514ABBF" w14:textId="77777777" w:rsidR="00D0613A" w:rsidRPr="00515AFA" w:rsidRDefault="00D0613A" w:rsidP="00D0613A">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0D8DE3" w14:textId="77777777" w:rsidR="00D0613A" w:rsidRPr="00515AFA" w:rsidRDefault="00D0613A" w:rsidP="00D0613A">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14090C98" w14:textId="77777777" w:rsidR="00D0613A" w:rsidRPr="00515AFA" w:rsidRDefault="00D0613A" w:rsidP="00D0613A">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A34CF81" w14:textId="77777777" w:rsidR="00D0613A" w:rsidRPr="00515AFA" w:rsidRDefault="00D0613A" w:rsidP="00D0613A">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70948C1" w14:textId="77777777" w:rsidR="00D0613A" w:rsidRPr="00515AFA" w:rsidRDefault="00D0613A" w:rsidP="00D0613A">
      <w:pPr>
        <w:pStyle w:val="Tekstpodstawowy"/>
        <w:spacing w:line="240" w:lineRule="auto"/>
        <w:ind w:right="-47"/>
        <w:rPr>
          <w:rFonts w:ascii="Times New Roman" w:hAnsi="Times New Roman"/>
          <w:b/>
          <w:sz w:val="22"/>
          <w:szCs w:val="22"/>
        </w:rPr>
      </w:pPr>
    </w:p>
    <w:p w14:paraId="5A38D320"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5108699C"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AC87098" w14:textId="77777777" w:rsidR="00D0613A" w:rsidRPr="00515AFA" w:rsidRDefault="00D0613A" w:rsidP="00D0613A">
      <w:pPr>
        <w:pStyle w:val="Tekstpodstawowy"/>
        <w:spacing w:line="240" w:lineRule="auto"/>
        <w:ind w:right="-47"/>
        <w:jc w:val="both"/>
        <w:rPr>
          <w:rFonts w:ascii="Times New Roman" w:hAnsi="Times New Roman"/>
          <w:sz w:val="22"/>
          <w:szCs w:val="22"/>
        </w:rPr>
      </w:pPr>
    </w:p>
    <w:p w14:paraId="069458C7" w14:textId="77777777" w:rsidR="00D0613A" w:rsidRPr="00515AFA" w:rsidRDefault="00D0613A" w:rsidP="00D0613A">
      <w:pPr>
        <w:spacing w:line="240" w:lineRule="atLeast"/>
        <w:ind w:right="-47"/>
        <w:jc w:val="center"/>
        <w:rPr>
          <w:b/>
          <w:sz w:val="22"/>
          <w:szCs w:val="22"/>
        </w:rPr>
      </w:pPr>
      <w:r w:rsidRPr="00515AFA">
        <w:rPr>
          <w:b/>
          <w:sz w:val="22"/>
          <w:szCs w:val="22"/>
        </w:rPr>
        <w:t>§ 10</w:t>
      </w:r>
    </w:p>
    <w:p w14:paraId="041E90CE" w14:textId="77777777" w:rsidR="00D0613A" w:rsidRPr="00515AFA" w:rsidRDefault="00D0613A" w:rsidP="00D0613A">
      <w:pPr>
        <w:spacing w:line="240" w:lineRule="atLeast"/>
        <w:ind w:right="-47"/>
        <w:rPr>
          <w:sz w:val="22"/>
          <w:szCs w:val="22"/>
          <w:lang w:val="pl-PL"/>
        </w:rPr>
      </w:pPr>
    </w:p>
    <w:p w14:paraId="23A5DF64" w14:textId="77777777" w:rsidR="00D0613A" w:rsidRPr="00515AFA" w:rsidRDefault="00D0613A" w:rsidP="00D0613A">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2D77CDC8" w14:textId="77777777" w:rsidR="00D0613A" w:rsidRPr="00515AFA" w:rsidRDefault="00D0613A" w:rsidP="00D0613A">
      <w:pPr>
        <w:tabs>
          <w:tab w:val="left" w:pos="367"/>
        </w:tabs>
        <w:spacing w:line="276" w:lineRule="auto"/>
        <w:ind w:left="360" w:right="60"/>
        <w:contextualSpacing/>
        <w:jc w:val="both"/>
        <w:rPr>
          <w:rFonts w:eastAsia="Calibri"/>
          <w:sz w:val="22"/>
          <w:szCs w:val="22"/>
          <w:lang w:val="pl-PL" w:eastAsia="en-US"/>
        </w:rPr>
      </w:pPr>
    </w:p>
    <w:p w14:paraId="681E2BF3" w14:textId="77777777" w:rsidR="00D0613A" w:rsidRPr="00515AFA" w:rsidRDefault="00D0613A" w:rsidP="00D0613A">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6888EF41" w14:textId="77777777" w:rsidR="00D0613A" w:rsidRPr="00515AFA" w:rsidRDefault="00D0613A" w:rsidP="00D0613A">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84F729E" w14:textId="77777777" w:rsidR="00D0613A" w:rsidRPr="00515AFA" w:rsidRDefault="00D0613A" w:rsidP="00D0613A">
      <w:pPr>
        <w:tabs>
          <w:tab w:val="left" w:pos="387"/>
        </w:tabs>
        <w:spacing w:line="276" w:lineRule="auto"/>
        <w:ind w:left="720" w:right="60"/>
        <w:contextualSpacing/>
        <w:jc w:val="both"/>
        <w:rPr>
          <w:rFonts w:eastAsia="Calibri"/>
          <w:sz w:val="22"/>
          <w:szCs w:val="22"/>
          <w:lang w:val="pl-PL" w:eastAsia="en-US"/>
        </w:rPr>
      </w:pPr>
    </w:p>
    <w:p w14:paraId="4AED07B7" w14:textId="77777777" w:rsidR="00D0613A" w:rsidRPr="00515AFA" w:rsidRDefault="00D0613A" w:rsidP="00D0613A">
      <w:pPr>
        <w:pStyle w:val="Tekstpodstawowy"/>
        <w:ind w:right="-47"/>
        <w:jc w:val="center"/>
        <w:rPr>
          <w:rFonts w:ascii="Times New Roman" w:hAnsi="Times New Roman"/>
          <w:b/>
          <w:bCs/>
          <w:sz w:val="22"/>
          <w:szCs w:val="22"/>
        </w:rPr>
      </w:pPr>
      <w:bookmarkStart w:id="5" w:name="_Hlk93992905"/>
      <w:r w:rsidRPr="00515AFA">
        <w:rPr>
          <w:rFonts w:ascii="Times New Roman" w:hAnsi="Times New Roman"/>
          <w:b/>
          <w:bCs/>
          <w:sz w:val="22"/>
          <w:szCs w:val="22"/>
        </w:rPr>
        <w:t>§ 11</w:t>
      </w:r>
    </w:p>
    <w:bookmarkEnd w:id="5"/>
    <w:p w14:paraId="024DDC0A" w14:textId="77777777" w:rsidR="00D0613A" w:rsidRPr="00515AFA" w:rsidRDefault="00D0613A" w:rsidP="00D0613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FFF15F7" w14:textId="77777777" w:rsidR="00D0613A" w:rsidRPr="00515AFA" w:rsidRDefault="00D0613A" w:rsidP="00D0613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7FA969F" w14:textId="77777777" w:rsidR="00D0613A" w:rsidRPr="00515AFA" w:rsidRDefault="00D0613A" w:rsidP="00D0613A">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63714646" w14:textId="77777777" w:rsidR="00D0613A" w:rsidRPr="00515AFA" w:rsidRDefault="00D0613A" w:rsidP="00D0613A">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BA1D6A8" w14:textId="77777777" w:rsidR="00D0613A" w:rsidRPr="00515AFA" w:rsidRDefault="00D0613A" w:rsidP="00D0613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5AB49BBC" w14:textId="77777777" w:rsidR="00D0613A" w:rsidRPr="00515AFA" w:rsidRDefault="00D0613A" w:rsidP="00D0613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DC757AF" w14:textId="77777777" w:rsidR="00D0613A" w:rsidRPr="00515AFA" w:rsidRDefault="00D0613A" w:rsidP="00D0613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437BACFD" w14:textId="77777777" w:rsidR="00D0613A" w:rsidRPr="00515AFA" w:rsidRDefault="00D0613A" w:rsidP="00D0613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AA84CA2" w14:textId="77777777" w:rsidR="00D0613A" w:rsidRPr="00515AFA" w:rsidRDefault="00D0613A" w:rsidP="00D0613A">
      <w:pPr>
        <w:pStyle w:val="Standard"/>
        <w:widowControl w:val="0"/>
        <w:spacing w:after="0"/>
        <w:jc w:val="both"/>
        <w:rPr>
          <w:rFonts w:ascii="Times New Roman" w:eastAsia="Lucida Sans Unicode" w:hAnsi="Times New Roman" w:cs="Times New Roman"/>
          <w:lang w:eastAsia="ar-SA"/>
        </w:rPr>
      </w:pPr>
    </w:p>
    <w:p w14:paraId="2590E42E" w14:textId="77777777" w:rsidR="00D0613A" w:rsidRPr="00515AFA" w:rsidRDefault="00D0613A" w:rsidP="00D0613A">
      <w:pPr>
        <w:tabs>
          <w:tab w:val="left" w:pos="387"/>
        </w:tabs>
        <w:spacing w:line="276" w:lineRule="auto"/>
        <w:ind w:left="720" w:right="60"/>
        <w:contextualSpacing/>
        <w:jc w:val="both"/>
        <w:rPr>
          <w:rFonts w:eastAsia="Calibri"/>
          <w:sz w:val="22"/>
          <w:szCs w:val="22"/>
          <w:lang w:val="pl-PL" w:eastAsia="en-US"/>
        </w:rPr>
      </w:pPr>
    </w:p>
    <w:p w14:paraId="428E7FF8" w14:textId="77777777" w:rsidR="00D0613A" w:rsidRPr="00515AFA" w:rsidRDefault="00D0613A" w:rsidP="00D0613A">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FD01CF7" w14:textId="77777777" w:rsidR="00D0613A" w:rsidRPr="00515AFA" w:rsidRDefault="00D0613A" w:rsidP="00D0613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1DF421B3" w14:textId="77777777" w:rsidR="00D0613A" w:rsidRPr="00515AFA" w:rsidRDefault="00D0613A" w:rsidP="00D0613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39BD8E25" w14:textId="77777777" w:rsidR="00D0613A" w:rsidRPr="00515AFA" w:rsidRDefault="00D0613A" w:rsidP="00D0613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802EB2C" w14:textId="77777777" w:rsidR="00D0613A" w:rsidRPr="00515AFA" w:rsidRDefault="00D0613A" w:rsidP="00D0613A">
      <w:pPr>
        <w:numPr>
          <w:ilvl w:val="0"/>
          <w:numId w:val="43"/>
        </w:numPr>
        <w:suppressAutoHyphens/>
        <w:autoSpaceDN w:val="0"/>
        <w:spacing w:after="147"/>
        <w:jc w:val="both"/>
        <w:rPr>
          <w:color w:val="000000"/>
          <w:sz w:val="22"/>
          <w:szCs w:val="22"/>
          <w:lang w:val="pl-PL"/>
        </w:rPr>
      </w:pPr>
      <w:bookmarkStart w:id="6"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6304C6A2" w14:textId="77777777" w:rsidR="00D0613A" w:rsidRPr="00515AFA" w:rsidRDefault="00D0613A" w:rsidP="00D0613A">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6"/>
    </w:p>
    <w:p w14:paraId="494511EA" w14:textId="77777777" w:rsidR="00D0613A" w:rsidRPr="00515AFA" w:rsidRDefault="00D0613A" w:rsidP="00D0613A">
      <w:pPr>
        <w:numPr>
          <w:ilvl w:val="0"/>
          <w:numId w:val="43"/>
        </w:numPr>
        <w:suppressAutoHyphens/>
        <w:autoSpaceDN w:val="0"/>
        <w:spacing w:after="147"/>
        <w:jc w:val="both"/>
        <w:rPr>
          <w:sz w:val="22"/>
          <w:szCs w:val="22"/>
          <w:lang w:val="pl-PL"/>
        </w:rPr>
      </w:pPr>
      <w:r w:rsidRPr="00515AFA">
        <w:rPr>
          <w:sz w:val="22"/>
          <w:szCs w:val="22"/>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79CD0869" w14:textId="77777777" w:rsidR="00D0613A" w:rsidRPr="00515AFA" w:rsidRDefault="00D0613A" w:rsidP="00D0613A">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49C88C25" w14:textId="77777777" w:rsidR="00D0613A" w:rsidRPr="00515AFA" w:rsidRDefault="00D0613A" w:rsidP="00D0613A">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2DB545C7" w14:textId="77777777" w:rsidR="00D0613A" w:rsidRPr="00515AFA" w:rsidRDefault="00D0613A" w:rsidP="00D0613A">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1E42B112" w14:textId="77777777" w:rsidR="00D0613A" w:rsidRPr="00515AFA" w:rsidRDefault="00D0613A" w:rsidP="00D0613A">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F8FC7D7" w14:textId="77777777" w:rsidR="00D0613A" w:rsidRPr="00515AFA" w:rsidRDefault="00D0613A" w:rsidP="00D0613A">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9F28E2C" w14:textId="77777777" w:rsidR="00D0613A" w:rsidRPr="00515AFA" w:rsidRDefault="00D0613A" w:rsidP="00D0613A">
      <w:pPr>
        <w:widowControl w:val="0"/>
        <w:suppressAutoHyphens/>
        <w:autoSpaceDN w:val="0"/>
        <w:ind w:left="360"/>
        <w:jc w:val="center"/>
        <w:textAlignment w:val="baseline"/>
        <w:rPr>
          <w:rFonts w:eastAsia="SimSun"/>
          <w:b/>
          <w:bCs/>
          <w:color w:val="000000"/>
          <w:kern w:val="2"/>
          <w:sz w:val="22"/>
          <w:szCs w:val="22"/>
          <w:lang w:val="pl-PL"/>
        </w:rPr>
      </w:pPr>
    </w:p>
    <w:p w14:paraId="79450C9E" w14:textId="77777777" w:rsidR="00D0613A" w:rsidRPr="00515AFA" w:rsidRDefault="00D0613A" w:rsidP="00D0613A">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901F30C" w14:textId="77777777" w:rsidR="00D0613A" w:rsidRPr="00515AFA" w:rsidRDefault="00D0613A" w:rsidP="00D0613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AD5F1B3" w14:textId="77777777" w:rsidR="00D0613A" w:rsidRPr="00515AFA" w:rsidRDefault="00D0613A" w:rsidP="00D0613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A60770" w14:textId="77777777" w:rsidR="00D0613A" w:rsidRPr="00515AFA" w:rsidRDefault="00D0613A" w:rsidP="00D0613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78425C" w14:textId="77777777" w:rsidR="00D0613A" w:rsidRPr="00515AFA" w:rsidRDefault="00D0613A" w:rsidP="00D0613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89681C3"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20FCF47A" w14:textId="77777777" w:rsidR="00D0613A" w:rsidRPr="00515AFA" w:rsidRDefault="00D0613A" w:rsidP="00D0613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33BAF9C" w14:textId="77777777" w:rsidR="00D0613A" w:rsidRPr="00515AFA" w:rsidRDefault="00D0613A" w:rsidP="00D0613A">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3CCAB7E" w14:textId="77777777" w:rsidR="00D0613A" w:rsidRPr="00515AFA" w:rsidRDefault="00D0613A" w:rsidP="00D0613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1DDBE6FA" w14:textId="77777777" w:rsidR="00D0613A" w:rsidRPr="00515AFA" w:rsidRDefault="00D0613A" w:rsidP="00D0613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1838D55F" w14:textId="77777777" w:rsidR="00D0613A" w:rsidRPr="00515AFA" w:rsidRDefault="00D0613A" w:rsidP="00D0613A">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575E5B1A" w14:textId="77777777" w:rsidR="00D0613A" w:rsidRPr="00515AFA" w:rsidRDefault="00D0613A" w:rsidP="00D0613A">
      <w:pPr>
        <w:pStyle w:val="Tekstpodstawowy"/>
        <w:spacing w:line="240" w:lineRule="auto"/>
        <w:ind w:right="-47"/>
        <w:jc w:val="center"/>
        <w:rPr>
          <w:rFonts w:ascii="Times New Roman" w:hAnsi="Times New Roman"/>
          <w:b/>
          <w:sz w:val="22"/>
          <w:szCs w:val="22"/>
        </w:rPr>
      </w:pPr>
    </w:p>
    <w:p w14:paraId="59D9DA1F" w14:textId="77777777" w:rsidR="00D0613A" w:rsidRPr="00515AFA" w:rsidRDefault="00D0613A" w:rsidP="00D0613A">
      <w:pPr>
        <w:pStyle w:val="Tekstpodstawowy"/>
        <w:spacing w:line="240" w:lineRule="auto"/>
        <w:ind w:right="-47"/>
        <w:jc w:val="center"/>
        <w:rPr>
          <w:rFonts w:ascii="Times New Roman" w:hAnsi="Times New Roman"/>
          <w:b/>
          <w:sz w:val="22"/>
          <w:szCs w:val="22"/>
        </w:rPr>
      </w:pPr>
    </w:p>
    <w:p w14:paraId="1591C3C3"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140FC3EB" w14:textId="77777777" w:rsidR="00D0613A" w:rsidRPr="00515AFA" w:rsidRDefault="00D0613A" w:rsidP="00D0613A">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3BDBCB10" w14:textId="77777777" w:rsidR="00D0613A" w:rsidRPr="00515AFA" w:rsidRDefault="00D0613A" w:rsidP="00D0613A">
      <w:pPr>
        <w:jc w:val="center"/>
        <w:rPr>
          <w:b/>
          <w:sz w:val="22"/>
          <w:szCs w:val="22"/>
          <w:lang w:val="pl-PL"/>
        </w:rPr>
      </w:pPr>
    </w:p>
    <w:p w14:paraId="7A0A0398" w14:textId="77777777" w:rsidR="00D0613A" w:rsidRPr="00515AFA" w:rsidRDefault="00D0613A" w:rsidP="00D0613A">
      <w:pPr>
        <w:jc w:val="center"/>
        <w:rPr>
          <w:b/>
          <w:sz w:val="22"/>
          <w:szCs w:val="22"/>
          <w:lang w:val="pl-PL"/>
        </w:rPr>
      </w:pPr>
      <w:r w:rsidRPr="00515AFA">
        <w:rPr>
          <w:b/>
          <w:sz w:val="22"/>
          <w:szCs w:val="22"/>
          <w:lang w:val="pl-PL"/>
        </w:rPr>
        <w:t>§16</w:t>
      </w:r>
    </w:p>
    <w:p w14:paraId="6D38D5CD"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386F15C8"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18A35A52"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DCCCC43" w14:textId="77777777" w:rsidR="00D0613A" w:rsidRPr="00515AFA" w:rsidRDefault="00D0613A" w:rsidP="00D0613A">
      <w:pPr>
        <w:pStyle w:val="Tekstpodstawowy"/>
        <w:spacing w:line="240" w:lineRule="auto"/>
        <w:ind w:right="-47"/>
        <w:jc w:val="center"/>
        <w:rPr>
          <w:rFonts w:ascii="Times New Roman" w:hAnsi="Times New Roman"/>
          <w:b/>
          <w:sz w:val="22"/>
          <w:szCs w:val="22"/>
        </w:rPr>
      </w:pPr>
    </w:p>
    <w:p w14:paraId="44C50353"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551D70F3" w14:textId="77777777" w:rsidR="00D0613A" w:rsidRPr="00515AFA" w:rsidRDefault="00D0613A" w:rsidP="00D0613A">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65830666" w14:textId="77777777" w:rsidR="00D0613A" w:rsidRPr="00515AFA" w:rsidRDefault="00D0613A" w:rsidP="00D0613A">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6E995503" w14:textId="77777777" w:rsidR="00D0613A" w:rsidRPr="00515AFA" w:rsidRDefault="00D0613A" w:rsidP="00D0613A">
      <w:pPr>
        <w:pStyle w:val="Tekstpodstawowy"/>
        <w:spacing w:line="240" w:lineRule="auto"/>
        <w:ind w:right="-47"/>
        <w:jc w:val="both"/>
        <w:rPr>
          <w:rFonts w:ascii="Times New Roman" w:hAnsi="Times New Roman"/>
          <w:sz w:val="22"/>
          <w:szCs w:val="22"/>
        </w:rPr>
      </w:pPr>
    </w:p>
    <w:p w14:paraId="0B5F4BC1"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61E9E1BC"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485D318" w14:textId="77777777" w:rsidR="00D0613A" w:rsidRPr="00515AFA" w:rsidRDefault="00D0613A" w:rsidP="00D0613A">
      <w:pPr>
        <w:pStyle w:val="Tekstpodstawowy2"/>
        <w:spacing w:line="240" w:lineRule="auto"/>
        <w:ind w:right="-47"/>
        <w:rPr>
          <w:sz w:val="22"/>
          <w:szCs w:val="22"/>
        </w:rPr>
      </w:pPr>
    </w:p>
    <w:p w14:paraId="7D002BD6" w14:textId="77777777" w:rsidR="00D0613A" w:rsidRPr="00515AFA" w:rsidRDefault="00D0613A" w:rsidP="00D0613A">
      <w:pPr>
        <w:pStyle w:val="Tekstpodstawowy2"/>
        <w:spacing w:line="240" w:lineRule="auto"/>
        <w:ind w:right="-47"/>
        <w:rPr>
          <w:sz w:val="22"/>
          <w:szCs w:val="22"/>
        </w:rPr>
      </w:pPr>
    </w:p>
    <w:p w14:paraId="0A9EB512" w14:textId="77777777" w:rsidR="00D0613A" w:rsidRPr="00515AFA" w:rsidRDefault="00D0613A" w:rsidP="00D0613A">
      <w:pPr>
        <w:pStyle w:val="Tekstpodstawowy2"/>
        <w:spacing w:line="240" w:lineRule="auto"/>
        <w:ind w:right="-47"/>
        <w:rPr>
          <w:b/>
          <w:sz w:val="22"/>
          <w:szCs w:val="22"/>
        </w:rPr>
      </w:pPr>
      <w:r w:rsidRPr="00515AFA">
        <w:rPr>
          <w:b/>
          <w:sz w:val="22"/>
          <w:szCs w:val="22"/>
        </w:rPr>
        <w:t xml:space="preserve">         Za Sprzedawcę                                                                  Za Kupującego</w:t>
      </w:r>
    </w:p>
    <w:p w14:paraId="05951EA0" w14:textId="77777777" w:rsidR="00D0613A" w:rsidRPr="00515AFA" w:rsidRDefault="00D0613A" w:rsidP="00D0613A">
      <w:pPr>
        <w:rPr>
          <w:sz w:val="22"/>
          <w:szCs w:val="22"/>
          <w:lang w:val="pl-PL"/>
        </w:rPr>
      </w:pPr>
    </w:p>
    <w:p w14:paraId="44C4A49C" w14:textId="77777777" w:rsidR="00D0613A" w:rsidRPr="00515AFA" w:rsidRDefault="00D0613A" w:rsidP="00D0613A">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46EBCF43"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5F7B07F8"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0DED8BA4"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6D12BE2F"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03170657"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255AF56C"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2D860475"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0965CD48"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2180EF4B"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6A68C332"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501542C9"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5AAFE8E4"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98664CC"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3D5A427"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6072EEE" w14:textId="77777777" w:rsidR="00D0613A" w:rsidRPr="00515AFA" w:rsidRDefault="00D0613A" w:rsidP="00D0613A">
      <w:pPr>
        <w:widowControl w:val="0"/>
        <w:autoSpaceDE w:val="0"/>
        <w:autoSpaceDN w:val="0"/>
        <w:jc w:val="right"/>
        <w:textAlignment w:val="baseline"/>
        <w:rPr>
          <w:sz w:val="22"/>
          <w:szCs w:val="22"/>
          <w:lang w:val="pl-PL"/>
        </w:rPr>
      </w:pPr>
    </w:p>
    <w:p w14:paraId="6CA0343A" w14:textId="77777777" w:rsidR="00D0613A" w:rsidRDefault="00D0613A" w:rsidP="00D0613A">
      <w:pPr>
        <w:widowControl w:val="0"/>
        <w:autoSpaceDE w:val="0"/>
        <w:autoSpaceDN w:val="0"/>
        <w:jc w:val="right"/>
        <w:textAlignment w:val="baseline"/>
        <w:rPr>
          <w:sz w:val="22"/>
          <w:szCs w:val="22"/>
          <w:lang w:val="pl-PL"/>
        </w:rPr>
      </w:pPr>
    </w:p>
    <w:p w14:paraId="5900981E" w14:textId="77777777" w:rsidR="00D0613A" w:rsidRDefault="00D0613A" w:rsidP="00D0613A">
      <w:pPr>
        <w:widowControl w:val="0"/>
        <w:autoSpaceDE w:val="0"/>
        <w:autoSpaceDN w:val="0"/>
        <w:jc w:val="right"/>
        <w:textAlignment w:val="baseline"/>
        <w:rPr>
          <w:sz w:val="22"/>
          <w:szCs w:val="22"/>
          <w:lang w:val="pl-PL"/>
        </w:rPr>
      </w:pPr>
    </w:p>
    <w:p w14:paraId="06D8AB44" w14:textId="77777777" w:rsidR="00D0613A" w:rsidRDefault="00D0613A" w:rsidP="00D0613A">
      <w:pPr>
        <w:widowControl w:val="0"/>
        <w:autoSpaceDE w:val="0"/>
        <w:autoSpaceDN w:val="0"/>
        <w:jc w:val="right"/>
        <w:textAlignment w:val="baseline"/>
        <w:rPr>
          <w:sz w:val="22"/>
          <w:szCs w:val="22"/>
          <w:lang w:val="pl-PL"/>
        </w:rPr>
      </w:pPr>
    </w:p>
    <w:p w14:paraId="740F0DF4" w14:textId="77777777" w:rsidR="008F2196" w:rsidRDefault="008F2196" w:rsidP="00D0613A">
      <w:pPr>
        <w:widowControl w:val="0"/>
        <w:autoSpaceDE w:val="0"/>
        <w:autoSpaceDN w:val="0"/>
        <w:jc w:val="right"/>
        <w:textAlignment w:val="baseline"/>
        <w:rPr>
          <w:sz w:val="22"/>
          <w:szCs w:val="22"/>
          <w:lang w:val="pl-PL"/>
        </w:rPr>
      </w:pPr>
    </w:p>
    <w:p w14:paraId="431BE1B4" w14:textId="77777777" w:rsidR="008F2196" w:rsidRDefault="008F2196" w:rsidP="00D0613A">
      <w:pPr>
        <w:widowControl w:val="0"/>
        <w:autoSpaceDE w:val="0"/>
        <w:autoSpaceDN w:val="0"/>
        <w:jc w:val="right"/>
        <w:textAlignment w:val="baseline"/>
        <w:rPr>
          <w:sz w:val="22"/>
          <w:szCs w:val="22"/>
          <w:lang w:val="pl-PL"/>
        </w:rPr>
      </w:pPr>
    </w:p>
    <w:p w14:paraId="07951C6D" w14:textId="77777777" w:rsidR="008F2196" w:rsidRDefault="008F2196" w:rsidP="00D0613A">
      <w:pPr>
        <w:widowControl w:val="0"/>
        <w:autoSpaceDE w:val="0"/>
        <w:autoSpaceDN w:val="0"/>
        <w:jc w:val="right"/>
        <w:textAlignment w:val="baseline"/>
        <w:rPr>
          <w:sz w:val="22"/>
          <w:szCs w:val="22"/>
          <w:lang w:val="pl-PL"/>
        </w:rPr>
      </w:pPr>
    </w:p>
    <w:p w14:paraId="31C22ACD" w14:textId="77777777" w:rsidR="008F2196" w:rsidRDefault="008F2196" w:rsidP="00D0613A">
      <w:pPr>
        <w:widowControl w:val="0"/>
        <w:autoSpaceDE w:val="0"/>
        <w:autoSpaceDN w:val="0"/>
        <w:jc w:val="right"/>
        <w:textAlignment w:val="baseline"/>
        <w:rPr>
          <w:sz w:val="22"/>
          <w:szCs w:val="22"/>
          <w:lang w:val="pl-PL"/>
        </w:rPr>
      </w:pPr>
    </w:p>
    <w:p w14:paraId="2E47FE30" w14:textId="77777777" w:rsidR="008F2196" w:rsidRDefault="008F2196" w:rsidP="00D0613A">
      <w:pPr>
        <w:widowControl w:val="0"/>
        <w:autoSpaceDE w:val="0"/>
        <w:autoSpaceDN w:val="0"/>
        <w:jc w:val="right"/>
        <w:textAlignment w:val="baseline"/>
        <w:rPr>
          <w:sz w:val="22"/>
          <w:szCs w:val="22"/>
          <w:lang w:val="pl-PL"/>
        </w:rPr>
      </w:pPr>
    </w:p>
    <w:p w14:paraId="6A86A888" w14:textId="77777777" w:rsidR="008F2196" w:rsidRDefault="008F2196" w:rsidP="00D0613A">
      <w:pPr>
        <w:widowControl w:val="0"/>
        <w:autoSpaceDE w:val="0"/>
        <w:autoSpaceDN w:val="0"/>
        <w:jc w:val="right"/>
        <w:textAlignment w:val="baseline"/>
        <w:rPr>
          <w:sz w:val="22"/>
          <w:szCs w:val="22"/>
          <w:lang w:val="pl-PL"/>
        </w:rPr>
      </w:pPr>
    </w:p>
    <w:p w14:paraId="4F9BF0C2" w14:textId="77777777" w:rsidR="008F2196" w:rsidRDefault="008F2196" w:rsidP="00D0613A">
      <w:pPr>
        <w:widowControl w:val="0"/>
        <w:autoSpaceDE w:val="0"/>
        <w:autoSpaceDN w:val="0"/>
        <w:jc w:val="right"/>
        <w:textAlignment w:val="baseline"/>
        <w:rPr>
          <w:sz w:val="22"/>
          <w:szCs w:val="22"/>
          <w:lang w:val="pl-PL"/>
        </w:rPr>
      </w:pPr>
    </w:p>
    <w:p w14:paraId="6337A9E4" w14:textId="77777777" w:rsidR="008F2196" w:rsidRDefault="008F2196" w:rsidP="00D0613A">
      <w:pPr>
        <w:widowControl w:val="0"/>
        <w:autoSpaceDE w:val="0"/>
        <w:autoSpaceDN w:val="0"/>
        <w:jc w:val="right"/>
        <w:textAlignment w:val="baseline"/>
        <w:rPr>
          <w:sz w:val="22"/>
          <w:szCs w:val="22"/>
          <w:lang w:val="pl-PL"/>
        </w:rPr>
      </w:pPr>
    </w:p>
    <w:p w14:paraId="0CFAC366" w14:textId="77777777" w:rsidR="008F2196" w:rsidRDefault="008F2196" w:rsidP="00D0613A">
      <w:pPr>
        <w:widowControl w:val="0"/>
        <w:autoSpaceDE w:val="0"/>
        <w:autoSpaceDN w:val="0"/>
        <w:jc w:val="right"/>
        <w:textAlignment w:val="baseline"/>
        <w:rPr>
          <w:sz w:val="22"/>
          <w:szCs w:val="22"/>
          <w:lang w:val="pl-PL"/>
        </w:rPr>
      </w:pPr>
    </w:p>
    <w:p w14:paraId="6AD5E25A" w14:textId="77777777" w:rsidR="008F2196" w:rsidRDefault="008F2196" w:rsidP="00D0613A">
      <w:pPr>
        <w:widowControl w:val="0"/>
        <w:autoSpaceDE w:val="0"/>
        <w:autoSpaceDN w:val="0"/>
        <w:jc w:val="right"/>
        <w:textAlignment w:val="baseline"/>
        <w:rPr>
          <w:sz w:val="22"/>
          <w:szCs w:val="22"/>
          <w:lang w:val="pl-PL"/>
        </w:rPr>
      </w:pPr>
    </w:p>
    <w:p w14:paraId="4935905B" w14:textId="77777777" w:rsidR="008F2196" w:rsidRDefault="008F2196" w:rsidP="00D0613A">
      <w:pPr>
        <w:widowControl w:val="0"/>
        <w:autoSpaceDE w:val="0"/>
        <w:autoSpaceDN w:val="0"/>
        <w:jc w:val="right"/>
        <w:textAlignment w:val="baseline"/>
        <w:rPr>
          <w:sz w:val="22"/>
          <w:szCs w:val="22"/>
          <w:lang w:val="pl-PL"/>
        </w:rPr>
      </w:pPr>
    </w:p>
    <w:p w14:paraId="412F068D" w14:textId="3FC92C25" w:rsidR="00D0613A" w:rsidRPr="00515AFA" w:rsidRDefault="00D0613A" w:rsidP="00D0613A">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441B2790" w14:textId="77777777" w:rsidR="00D0613A" w:rsidRPr="00515AFA" w:rsidRDefault="00D0613A" w:rsidP="00D0613A">
      <w:pPr>
        <w:widowControl w:val="0"/>
        <w:autoSpaceDE w:val="0"/>
        <w:autoSpaceDN w:val="0"/>
        <w:jc w:val="both"/>
        <w:textAlignment w:val="baseline"/>
        <w:rPr>
          <w:sz w:val="22"/>
          <w:szCs w:val="22"/>
          <w:lang w:val="pl-PL"/>
        </w:rPr>
      </w:pPr>
    </w:p>
    <w:p w14:paraId="60C99F12" w14:textId="77777777" w:rsidR="00D0613A" w:rsidRPr="00515AFA" w:rsidRDefault="00D0613A" w:rsidP="00D0613A">
      <w:pPr>
        <w:widowControl w:val="0"/>
        <w:autoSpaceDE w:val="0"/>
        <w:autoSpaceDN w:val="0"/>
        <w:jc w:val="both"/>
        <w:textAlignment w:val="baseline"/>
        <w:rPr>
          <w:sz w:val="22"/>
          <w:szCs w:val="22"/>
          <w:lang w:val="pl-PL"/>
        </w:rPr>
      </w:pPr>
    </w:p>
    <w:p w14:paraId="31E854A0" w14:textId="77777777" w:rsidR="00D0613A" w:rsidRPr="00515AFA" w:rsidRDefault="00D0613A" w:rsidP="00D0613A">
      <w:pPr>
        <w:widowControl w:val="0"/>
        <w:autoSpaceDE w:val="0"/>
        <w:autoSpaceDN w:val="0"/>
        <w:jc w:val="both"/>
        <w:textAlignment w:val="baseline"/>
        <w:rPr>
          <w:sz w:val="22"/>
          <w:szCs w:val="22"/>
          <w:lang w:val="pl-PL"/>
        </w:rPr>
      </w:pPr>
      <w:r w:rsidRPr="00515AFA">
        <w:rPr>
          <w:sz w:val="22"/>
          <w:szCs w:val="22"/>
          <w:lang w:val="pl-PL"/>
        </w:rPr>
        <w:t>.....................................… </w:t>
      </w:r>
    </w:p>
    <w:p w14:paraId="390344DC" w14:textId="77777777" w:rsidR="00D0613A" w:rsidRPr="00515AFA" w:rsidRDefault="00D0613A" w:rsidP="00D0613A">
      <w:pPr>
        <w:widowControl w:val="0"/>
        <w:autoSpaceDE w:val="0"/>
        <w:autoSpaceDN w:val="0"/>
        <w:ind w:firstLine="555"/>
        <w:textAlignment w:val="baseline"/>
        <w:rPr>
          <w:sz w:val="22"/>
          <w:szCs w:val="22"/>
          <w:lang w:val="pl-PL"/>
        </w:rPr>
      </w:pPr>
      <w:r w:rsidRPr="00515AFA">
        <w:rPr>
          <w:sz w:val="22"/>
          <w:szCs w:val="22"/>
          <w:lang w:val="pl-PL"/>
        </w:rPr>
        <w:t>Nazwa Wykonawcy</w:t>
      </w:r>
    </w:p>
    <w:p w14:paraId="4D757161" w14:textId="77777777" w:rsidR="00D0613A" w:rsidRPr="00515AFA" w:rsidRDefault="00D0613A" w:rsidP="00D0613A">
      <w:pPr>
        <w:widowControl w:val="0"/>
        <w:autoSpaceDE w:val="0"/>
        <w:autoSpaceDN w:val="0"/>
        <w:textAlignment w:val="baseline"/>
        <w:rPr>
          <w:sz w:val="22"/>
          <w:szCs w:val="22"/>
          <w:lang w:val="pl-PL"/>
        </w:rPr>
      </w:pPr>
    </w:p>
    <w:p w14:paraId="2D8B7EB1" w14:textId="77777777" w:rsidR="00D0613A" w:rsidRPr="00515AFA" w:rsidRDefault="00D0613A" w:rsidP="00D0613A">
      <w:pPr>
        <w:widowControl w:val="0"/>
        <w:autoSpaceDE w:val="0"/>
        <w:autoSpaceDN w:val="0"/>
        <w:jc w:val="both"/>
        <w:textAlignment w:val="baseline"/>
        <w:rPr>
          <w:sz w:val="22"/>
          <w:szCs w:val="22"/>
          <w:lang w:val="pl-PL"/>
        </w:rPr>
      </w:pPr>
      <w:r w:rsidRPr="00515AFA">
        <w:rPr>
          <w:sz w:val="22"/>
          <w:szCs w:val="22"/>
          <w:lang w:val="pl-PL"/>
        </w:rPr>
        <w:t>.....................................…</w:t>
      </w:r>
    </w:p>
    <w:p w14:paraId="5B8807B8" w14:textId="77777777" w:rsidR="00D0613A" w:rsidRPr="00515AFA" w:rsidRDefault="00D0613A" w:rsidP="00D0613A">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0C9CF942" w14:textId="77777777" w:rsidR="00D0613A" w:rsidRPr="00515AFA" w:rsidRDefault="00D0613A" w:rsidP="00D0613A">
      <w:pPr>
        <w:widowControl w:val="0"/>
        <w:autoSpaceDE w:val="0"/>
        <w:autoSpaceDN w:val="0"/>
        <w:spacing w:before="90"/>
        <w:ind w:left="115" w:right="110"/>
        <w:jc w:val="both"/>
        <w:outlineLvl w:val="0"/>
        <w:rPr>
          <w:rFonts w:eastAsia="Verdana"/>
          <w:b/>
          <w:bCs/>
          <w:sz w:val="22"/>
          <w:szCs w:val="22"/>
          <w:lang w:val="pl-PL" w:eastAsia="en-US"/>
        </w:rPr>
      </w:pPr>
    </w:p>
    <w:p w14:paraId="7D132387" w14:textId="77777777" w:rsidR="00D0613A" w:rsidRPr="00515AFA" w:rsidRDefault="00D0613A" w:rsidP="00D0613A">
      <w:pPr>
        <w:widowControl w:val="0"/>
        <w:autoSpaceDE w:val="0"/>
        <w:autoSpaceDN w:val="0"/>
        <w:spacing w:before="90"/>
        <w:ind w:right="110"/>
        <w:jc w:val="both"/>
        <w:outlineLvl w:val="0"/>
        <w:rPr>
          <w:rFonts w:eastAsia="Verdana"/>
          <w:b/>
          <w:bCs/>
          <w:sz w:val="22"/>
          <w:szCs w:val="22"/>
          <w:lang w:val="pl-PL" w:eastAsia="en-US"/>
        </w:rPr>
      </w:pPr>
    </w:p>
    <w:p w14:paraId="6246E7FA" w14:textId="77777777" w:rsidR="00D0613A" w:rsidRPr="00515AFA" w:rsidRDefault="00D0613A" w:rsidP="00D0613A">
      <w:pPr>
        <w:widowControl w:val="0"/>
        <w:autoSpaceDE w:val="0"/>
        <w:autoSpaceDN w:val="0"/>
        <w:jc w:val="center"/>
        <w:textAlignment w:val="baseline"/>
        <w:rPr>
          <w:b/>
          <w:bCs/>
          <w:sz w:val="22"/>
          <w:szCs w:val="22"/>
          <w:lang w:val="pl-PL"/>
        </w:rPr>
      </w:pPr>
    </w:p>
    <w:p w14:paraId="553E5E6D" w14:textId="77777777" w:rsidR="00D0613A" w:rsidRPr="00515AFA" w:rsidRDefault="00D0613A" w:rsidP="00D0613A">
      <w:pPr>
        <w:widowControl w:val="0"/>
        <w:autoSpaceDE w:val="0"/>
        <w:autoSpaceDN w:val="0"/>
        <w:jc w:val="center"/>
        <w:textAlignment w:val="baseline"/>
        <w:rPr>
          <w:b/>
          <w:bCs/>
          <w:sz w:val="22"/>
          <w:szCs w:val="22"/>
          <w:lang w:val="pl-PL"/>
        </w:rPr>
      </w:pPr>
    </w:p>
    <w:p w14:paraId="54B9580F" w14:textId="77777777" w:rsidR="00D0613A" w:rsidRPr="00515AFA" w:rsidRDefault="00D0613A" w:rsidP="00D0613A">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657416D5" w14:textId="77777777" w:rsidR="00D0613A" w:rsidRPr="00515AFA" w:rsidRDefault="00D0613A" w:rsidP="00D0613A">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319CCBFC" w14:textId="77777777" w:rsidR="00D0613A" w:rsidRPr="00515AFA" w:rsidRDefault="00D0613A" w:rsidP="00D0613A">
      <w:pPr>
        <w:widowControl w:val="0"/>
        <w:autoSpaceDE w:val="0"/>
        <w:autoSpaceDN w:val="0"/>
        <w:jc w:val="center"/>
        <w:textAlignment w:val="baseline"/>
        <w:rPr>
          <w:b/>
          <w:bCs/>
          <w:sz w:val="22"/>
          <w:szCs w:val="22"/>
          <w:lang w:val="pl-PL"/>
        </w:rPr>
      </w:pPr>
    </w:p>
    <w:p w14:paraId="674A5DE2" w14:textId="77777777" w:rsidR="00D0613A" w:rsidRPr="00515AFA" w:rsidRDefault="00D0613A" w:rsidP="00D0613A">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B00910D" w14:textId="77777777" w:rsidR="00D0613A" w:rsidRPr="00515AFA" w:rsidRDefault="00D0613A" w:rsidP="00D0613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FC9736B" w14:textId="77777777" w:rsidR="00D0613A" w:rsidRPr="00515AFA" w:rsidRDefault="00D0613A" w:rsidP="00D0613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E5DA596" w14:textId="77777777" w:rsidR="00D0613A" w:rsidRPr="00515AFA" w:rsidRDefault="00D0613A" w:rsidP="00D0613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9A663E6" w14:textId="77777777" w:rsidR="00D0613A" w:rsidRPr="00515AFA" w:rsidRDefault="00D0613A" w:rsidP="00D0613A">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F536ADD" w14:textId="77777777" w:rsidR="00D0613A" w:rsidRPr="00515AFA" w:rsidRDefault="00D0613A" w:rsidP="00D0613A">
      <w:pPr>
        <w:spacing w:after="200" w:line="276" w:lineRule="auto"/>
        <w:ind w:left="780"/>
        <w:contextualSpacing/>
        <w:textAlignment w:val="baseline"/>
        <w:rPr>
          <w:sz w:val="22"/>
          <w:szCs w:val="22"/>
          <w:lang w:val="pl-PL"/>
        </w:rPr>
      </w:pPr>
    </w:p>
    <w:p w14:paraId="2E3760E0" w14:textId="77777777" w:rsidR="00D0613A" w:rsidRPr="00515AFA" w:rsidRDefault="00D0613A" w:rsidP="00D0613A">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D8C3AE2" w14:textId="77777777" w:rsidR="00D0613A" w:rsidRPr="00515AFA" w:rsidRDefault="00D0613A" w:rsidP="00D0613A">
      <w:pPr>
        <w:widowControl w:val="0"/>
        <w:autoSpaceDE w:val="0"/>
        <w:autoSpaceDN w:val="0"/>
        <w:spacing w:before="90"/>
        <w:ind w:right="110"/>
        <w:jc w:val="both"/>
        <w:outlineLvl w:val="0"/>
        <w:rPr>
          <w:rFonts w:eastAsia="Verdana"/>
          <w:b/>
          <w:bCs/>
          <w:sz w:val="22"/>
          <w:szCs w:val="22"/>
          <w:lang w:val="pl-PL" w:eastAsia="en-US"/>
        </w:rPr>
      </w:pPr>
    </w:p>
    <w:p w14:paraId="27BBAAD9" w14:textId="77777777" w:rsidR="00D0613A" w:rsidRPr="00515AFA" w:rsidRDefault="00D0613A" w:rsidP="00D0613A">
      <w:pPr>
        <w:widowControl w:val="0"/>
        <w:autoSpaceDE w:val="0"/>
        <w:autoSpaceDN w:val="0"/>
        <w:spacing w:before="90"/>
        <w:ind w:right="110"/>
        <w:jc w:val="both"/>
        <w:outlineLvl w:val="0"/>
        <w:rPr>
          <w:rFonts w:eastAsia="Verdana"/>
          <w:b/>
          <w:bCs/>
          <w:sz w:val="22"/>
          <w:szCs w:val="22"/>
          <w:lang w:val="pl-PL" w:eastAsia="en-US"/>
        </w:rPr>
      </w:pPr>
    </w:p>
    <w:p w14:paraId="659609E4" w14:textId="77777777" w:rsidR="00D0613A" w:rsidRPr="00515AFA" w:rsidRDefault="00D0613A" w:rsidP="00D0613A">
      <w:pPr>
        <w:widowControl w:val="0"/>
        <w:autoSpaceDE w:val="0"/>
        <w:autoSpaceDN w:val="0"/>
        <w:spacing w:before="90"/>
        <w:ind w:right="110"/>
        <w:jc w:val="both"/>
        <w:outlineLvl w:val="0"/>
        <w:rPr>
          <w:rFonts w:eastAsia="Verdana"/>
          <w:b/>
          <w:bCs/>
          <w:sz w:val="22"/>
          <w:szCs w:val="22"/>
          <w:lang w:val="pl-PL" w:eastAsia="en-US"/>
        </w:rPr>
      </w:pPr>
    </w:p>
    <w:p w14:paraId="48065F79" w14:textId="77777777" w:rsidR="00D0613A" w:rsidRPr="00515AFA" w:rsidRDefault="00D0613A" w:rsidP="00D0613A">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D0613A" w:rsidRPr="004D2844" w14:paraId="238A6EF2" w14:textId="77777777" w:rsidTr="007E5A9F">
        <w:tc>
          <w:tcPr>
            <w:tcW w:w="4105" w:type="dxa"/>
            <w:hideMark/>
          </w:tcPr>
          <w:p w14:paraId="37897129" w14:textId="77777777" w:rsidR="00D0613A" w:rsidRPr="00515AFA" w:rsidRDefault="00D0613A" w:rsidP="007E5A9F">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EC70152" w14:textId="77777777" w:rsidR="00D0613A" w:rsidRPr="00515AFA" w:rsidRDefault="00D0613A" w:rsidP="007E5A9F">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0CF10AF" w14:textId="77777777" w:rsidR="00D0613A" w:rsidRPr="00515AFA" w:rsidRDefault="00D0613A" w:rsidP="00D0613A">
      <w:pPr>
        <w:spacing w:line="360" w:lineRule="auto"/>
        <w:jc w:val="both"/>
        <w:rPr>
          <w:rFonts w:eastAsia="Calibri"/>
          <w:color w:val="222A35"/>
          <w:sz w:val="22"/>
          <w:szCs w:val="22"/>
          <w:lang w:val="pl-PL" w:eastAsia="x-none"/>
        </w:rPr>
      </w:pPr>
    </w:p>
    <w:p w14:paraId="2B827355" w14:textId="77777777" w:rsidR="00496551" w:rsidRPr="00D0613A" w:rsidRDefault="00496551" w:rsidP="00D0613A">
      <w:pPr>
        <w:rPr>
          <w:lang w:val="pl-PL"/>
        </w:rPr>
      </w:pPr>
    </w:p>
    <w:sectPr w:rsidR="00496551" w:rsidRPr="00D0613A">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B2D79" w14:textId="77777777" w:rsidR="00325E55" w:rsidRDefault="00325E55">
      <w:r>
        <w:separator/>
      </w:r>
    </w:p>
  </w:endnote>
  <w:endnote w:type="continuationSeparator" w:id="0">
    <w:p w14:paraId="1698EAE3" w14:textId="77777777" w:rsidR="00325E55" w:rsidRDefault="00325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429E0" w14:textId="77777777" w:rsidR="008F2196" w:rsidRDefault="008F2196">
    <w:pPr>
      <w:pStyle w:val="Stopka"/>
      <w:jc w:val="right"/>
    </w:pPr>
    <w:r>
      <w:fldChar w:fldCharType="begin"/>
    </w:r>
    <w:r>
      <w:instrText>PAGE   \* MERGEFORMAT</w:instrText>
    </w:r>
    <w:r>
      <w:fldChar w:fldCharType="separate"/>
    </w:r>
    <w:r>
      <w:rPr>
        <w:lang w:val="pl-PL"/>
      </w:rPr>
      <w:t>2</w:t>
    </w:r>
    <w:r>
      <w:fldChar w:fldCharType="end"/>
    </w:r>
  </w:p>
  <w:p w14:paraId="1B331679" w14:textId="77777777" w:rsidR="00ED7213" w:rsidRDefault="00ED72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0D4EE" w14:textId="77777777" w:rsidR="00325E55" w:rsidRDefault="00325E55">
      <w:r>
        <w:separator/>
      </w:r>
    </w:p>
  </w:footnote>
  <w:footnote w:type="continuationSeparator" w:id="0">
    <w:p w14:paraId="2E8A57D2" w14:textId="77777777" w:rsidR="00325E55" w:rsidRDefault="00325E55">
      <w:r>
        <w:continuationSeparator/>
      </w:r>
    </w:p>
  </w:footnote>
  <w:footnote w:id="1">
    <w:p w14:paraId="72BFCA16" w14:textId="77777777" w:rsidR="00D0613A" w:rsidRDefault="00D0613A" w:rsidP="00D0613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2B896E4" w14:textId="77777777" w:rsidR="00D0613A" w:rsidRDefault="00D0613A" w:rsidP="00D0613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818E0F" w14:textId="77777777" w:rsidR="00D0613A" w:rsidRDefault="00D0613A" w:rsidP="00D0613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B339824" w14:textId="77777777" w:rsidR="00D0613A" w:rsidRDefault="00D0613A" w:rsidP="00D0613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5604384" w14:textId="77777777" w:rsidR="00D0613A" w:rsidRDefault="00D0613A" w:rsidP="00D0613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90AFFC2" w14:textId="77777777" w:rsidR="00D0613A" w:rsidRDefault="00D0613A" w:rsidP="00D0613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02A963" w14:textId="77777777" w:rsidR="00D0613A" w:rsidRDefault="00D0613A" w:rsidP="00D0613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F293B18" w14:textId="77777777" w:rsidR="00D0613A" w:rsidRDefault="00D0613A" w:rsidP="00D0613A">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BCCD26C" w14:textId="77777777" w:rsidR="00D0613A" w:rsidRDefault="00D0613A" w:rsidP="00D0613A">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BB156BF" w14:textId="77777777" w:rsidR="00D0613A" w:rsidRDefault="00D0613A" w:rsidP="00D0613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D59AB3D" w14:textId="77777777" w:rsidR="00D0613A" w:rsidRDefault="00D0613A" w:rsidP="00D0613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40B1270" w14:textId="77777777" w:rsidR="00D0613A" w:rsidRDefault="00D0613A" w:rsidP="00D0613A">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7CF0CE9" w14:textId="77777777" w:rsidR="00D0613A" w:rsidRDefault="00D0613A" w:rsidP="00D0613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D2EFF4B" w14:textId="77777777" w:rsidR="00D0613A" w:rsidRDefault="00D0613A" w:rsidP="00D0613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F04A002" w14:textId="77777777" w:rsidR="00D0613A" w:rsidRDefault="00D0613A" w:rsidP="00D0613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7B5CAB" w14:textId="77777777" w:rsidR="00D0613A" w:rsidRDefault="00D0613A" w:rsidP="00D0613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A9EF458" w14:textId="77777777" w:rsidR="00D0613A" w:rsidRDefault="00D0613A" w:rsidP="00D0613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F10C748" w14:textId="77777777" w:rsidR="00D0613A" w:rsidRDefault="00D0613A" w:rsidP="00D0613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1BA03E6" w14:textId="77777777" w:rsidR="00D0613A" w:rsidRDefault="00D0613A" w:rsidP="00D0613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8347A61" w14:textId="77777777" w:rsidR="00D0613A" w:rsidRDefault="00D0613A" w:rsidP="00D0613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0479D66" w14:textId="77777777" w:rsidR="00D0613A" w:rsidRDefault="00D0613A" w:rsidP="00D0613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66E3ACE" w14:textId="77777777" w:rsidR="00D0613A" w:rsidRDefault="00D0613A" w:rsidP="00D0613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DD2C821" w14:textId="77777777" w:rsidR="00D0613A" w:rsidRDefault="00D0613A" w:rsidP="00D0613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A5464EA" w14:textId="77777777" w:rsidR="00D0613A" w:rsidRDefault="00D0613A" w:rsidP="00D0613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2B0576C" w14:textId="77777777" w:rsidR="00D0613A" w:rsidRDefault="00D0613A" w:rsidP="00D0613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216B215" w14:textId="77777777" w:rsidR="00D0613A" w:rsidRDefault="00D0613A" w:rsidP="00D0613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BBAC68A" w14:textId="77777777" w:rsidR="00D0613A" w:rsidRDefault="00D0613A" w:rsidP="00D0613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75F8029" w14:textId="77777777" w:rsidR="00D0613A" w:rsidRDefault="00D0613A" w:rsidP="00D0613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5C4919E" w14:textId="77777777" w:rsidR="00D0613A" w:rsidRDefault="00D0613A" w:rsidP="00D0613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1132375" w14:textId="77777777" w:rsidR="00D0613A" w:rsidRDefault="00D0613A" w:rsidP="00D0613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3C39144A"/>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06265884">
    <w:abstractNumId w:val="19"/>
  </w:num>
  <w:num w:numId="2" w16cid:durableId="1519961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1671402">
    <w:abstractNumId w:val="30"/>
  </w:num>
  <w:num w:numId="4" w16cid:durableId="1602103378">
    <w:abstractNumId w:val="11"/>
  </w:num>
  <w:num w:numId="5" w16cid:durableId="2094547923">
    <w:abstractNumId w:val="31"/>
  </w:num>
  <w:num w:numId="6" w16cid:durableId="702944145">
    <w:abstractNumId w:val="33"/>
  </w:num>
  <w:num w:numId="7" w16cid:durableId="1459645192">
    <w:abstractNumId w:val="36"/>
  </w:num>
  <w:num w:numId="8" w16cid:durableId="1355762461">
    <w:abstractNumId w:val="26"/>
  </w:num>
  <w:num w:numId="9" w16cid:durableId="1311708935">
    <w:abstractNumId w:val="40"/>
  </w:num>
  <w:num w:numId="10" w16cid:durableId="603732301">
    <w:abstractNumId w:val="28"/>
  </w:num>
  <w:num w:numId="11" w16cid:durableId="1879393638">
    <w:abstractNumId w:val="6"/>
  </w:num>
  <w:num w:numId="12" w16cid:durableId="476727169">
    <w:abstractNumId w:val="10"/>
  </w:num>
  <w:num w:numId="13" w16cid:durableId="1840847903">
    <w:abstractNumId w:val="14"/>
  </w:num>
  <w:num w:numId="14" w16cid:durableId="302539399">
    <w:abstractNumId w:val="41"/>
  </w:num>
  <w:num w:numId="15" w16cid:durableId="329338001">
    <w:abstractNumId w:val="13"/>
  </w:num>
  <w:num w:numId="16" w16cid:durableId="463625168">
    <w:abstractNumId w:val="9"/>
  </w:num>
  <w:num w:numId="17" w16cid:durableId="385762720">
    <w:abstractNumId w:val="38"/>
  </w:num>
  <w:num w:numId="18" w16cid:durableId="1030448171">
    <w:abstractNumId w:val="29"/>
  </w:num>
  <w:num w:numId="19" w16cid:durableId="50272005">
    <w:abstractNumId w:val="24"/>
  </w:num>
  <w:num w:numId="20" w16cid:durableId="1246184846">
    <w:abstractNumId w:val="27"/>
  </w:num>
  <w:num w:numId="21" w16cid:durableId="581254191">
    <w:abstractNumId w:val="20"/>
  </w:num>
  <w:num w:numId="22" w16cid:durableId="260577738">
    <w:abstractNumId w:val="0"/>
  </w:num>
  <w:num w:numId="23" w16cid:durableId="170605285">
    <w:abstractNumId w:val="39"/>
  </w:num>
  <w:num w:numId="24" w16cid:durableId="842354350">
    <w:abstractNumId w:val="18"/>
  </w:num>
  <w:num w:numId="25" w16cid:durableId="860125834">
    <w:abstractNumId w:val="3"/>
  </w:num>
  <w:num w:numId="26" w16cid:durableId="1290235009">
    <w:abstractNumId w:val="32"/>
  </w:num>
  <w:num w:numId="27" w16cid:durableId="15161162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19978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0155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81596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28776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07620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215499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7771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8778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1200467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117501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723101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2138676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983249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349450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725190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640715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419066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796005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094338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075851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27039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383063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554"/>
    <w:rsid w:val="000033EA"/>
    <w:rsid w:val="0002467C"/>
    <w:rsid w:val="00040A7A"/>
    <w:rsid w:val="0007315E"/>
    <w:rsid w:val="000936CA"/>
    <w:rsid w:val="00097182"/>
    <w:rsid w:val="000B1A00"/>
    <w:rsid w:val="000C0F66"/>
    <w:rsid w:val="00154081"/>
    <w:rsid w:val="001764D4"/>
    <w:rsid w:val="001F341B"/>
    <w:rsid w:val="002430FD"/>
    <w:rsid w:val="00267340"/>
    <w:rsid w:val="00275C59"/>
    <w:rsid w:val="00325E55"/>
    <w:rsid w:val="00337165"/>
    <w:rsid w:val="003974EB"/>
    <w:rsid w:val="003C6167"/>
    <w:rsid w:val="003F1749"/>
    <w:rsid w:val="00464BF9"/>
    <w:rsid w:val="00496551"/>
    <w:rsid w:val="004A692C"/>
    <w:rsid w:val="004C4EC3"/>
    <w:rsid w:val="004D2844"/>
    <w:rsid w:val="0050219D"/>
    <w:rsid w:val="00512FD2"/>
    <w:rsid w:val="00523F87"/>
    <w:rsid w:val="00593CEB"/>
    <w:rsid w:val="005C6D38"/>
    <w:rsid w:val="005D2104"/>
    <w:rsid w:val="00614C95"/>
    <w:rsid w:val="00660027"/>
    <w:rsid w:val="0069339E"/>
    <w:rsid w:val="006F4A63"/>
    <w:rsid w:val="006F51B5"/>
    <w:rsid w:val="006F7905"/>
    <w:rsid w:val="00714F51"/>
    <w:rsid w:val="00725A6D"/>
    <w:rsid w:val="00731F6E"/>
    <w:rsid w:val="007A2EF1"/>
    <w:rsid w:val="007B00D4"/>
    <w:rsid w:val="007D703B"/>
    <w:rsid w:val="00800261"/>
    <w:rsid w:val="00841B63"/>
    <w:rsid w:val="0086736E"/>
    <w:rsid w:val="008D3AF3"/>
    <w:rsid w:val="008E0730"/>
    <w:rsid w:val="008F2196"/>
    <w:rsid w:val="0092337E"/>
    <w:rsid w:val="0092730E"/>
    <w:rsid w:val="009561DA"/>
    <w:rsid w:val="0098432D"/>
    <w:rsid w:val="00997B0E"/>
    <w:rsid w:val="009A694A"/>
    <w:rsid w:val="009A7064"/>
    <w:rsid w:val="009F7ECA"/>
    <w:rsid w:val="00A02CC6"/>
    <w:rsid w:val="00A57131"/>
    <w:rsid w:val="00A601F8"/>
    <w:rsid w:val="00A701A7"/>
    <w:rsid w:val="00A70EA7"/>
    <w:rsid w:val="00AA7F39"/>
    <w:rsid w:val="00AD0CF1"/>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1554"/>
    <w:rsid w:val="00D03706"/>
    <w:rsid w:val="00D0613A"/>
    <w:rsid w:val="00D432AD"/>
    <w:rsid w:val="00D46DCD"/>
    <w:rsid w:val="00D70657"/>
    <w:rsid w:val="00D90ED3"/>
    <w:rsid w:val="00D9696A"/>
    <w:rsid w:val="00D97E9A"/>
    <w:rsid w:val="00DD0EDB"/>
    <w:rsid w:val="00DE2464"/>
    <w:rsid w:val="00DE4D1B"/>
    <w:rsid w:val="00E13592"/>
    <w:rsid w:val="00E256BD"/>
    <w:rsid w:val="00E27575"/>
    <w:rsid w:val="00E3334C"/>
    <w:rsid w:val="00E41EFD"/>
    <w:rsid w:val="00E4751B"/>
    <w:rsid w:val="00E874DC"/>
    <w:rsid w:val="00ED7213"/>
    <w:rsid w:val="00ED7A5A"/>
    <w:rsid w:val="00EE6740"/>
    <w:rsid w:val="00EF0390"/>
    <w:rsid w:val="00F735E6"/>
    <w:rsid w:val="00FB4F4A"/>
    <w:rsid w:val="00FF58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8392DD"/>
  <w15:chartTrackingRefBased/>
  <w15:docId w15:val="{561EA0AB-A630-4A6E-8760-2460776F3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613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F219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10</Pages>
  <Words>3874</Words>
  <Characters>23244</Characters>
  <Application>Microsoft Office Word</Application>
  <DocSecurity>0</DocSecurity>
  <Lines>193</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27064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2023-11-10T12:15:00Z</cp:lastPrinted>
  <dcterms:created xsi:type="dcterms:W3CDTF">2023-12-13T09:21:00Z</dcterms:created>
  <dcterms:modified xsi:type="dcterms:W3CDTF">2023-12-13T11:07:00Z</dcterms:modified>
</cp:coreProperties>
</file>