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7E14F" w14:textId="43867030" w:rsidR="000D2595" w:rsidRPr="00240E71" w:rsidRDefault="000D2595" w:rsidP="000D259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AB4899" w14:textId="77777777" w:rsidR="000D2595" w:rsidRDefault="000D2595" w:rsidP="000D259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0CF88F" w14:textId="5376AF8F" w:rsidR="000D2595" w:rsidRPr="0022732C" w:rsidRDefault="004A5503" w:rsidP="000D259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ZMODYFIKOWANY </w:t>
      </w:r>
      <w:r w:rsidR="000D2595" w:rsidRPr="0022732C">
        <w:rPr>
          <w:b/>
          <w:sz w:val="28"/>
          <w:szCs w:val="30"/>
        </w:rPr>
        <w:t>FORMULARZ OFERTY</w:t>
      </w:r>
    </w:p>
    <w:p w14:paraId="3BA88421" w14:textId="77777777" w:rsidR="000D2595" w:rsidRDefault="000D2595" w:rsidP="000D259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AE1BB55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0DC8172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65EDCE3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04CCE92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D9DBCA3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A5503">
        <w:rPr>
          <w:sz w:val="22"/>
        </w:rPr>
        <w:t>……………………………………………………………………………………………..</w:t>
      </w:r>
    </w:p>
    <w:p w14:paraId="375A8DF6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A5503">
        <w:rPr>
          <w:sz w:val="22"/>
        </w:rPr>
        <w:t>…………………………………………………………………………………………….</w:t>
      </w:r>
    </w:p>
    <w:p w14:paraId="2804DA8E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D41384D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A19BD16" w14:textId="77777777" w:rsidR="000D2595" w:rsidRPr="0022732C" w:rsidRDefault="000D2595" w:rsidP="000D25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877CA09" w14:textId="77777777" w:rsidR="000D2595" w:rsidRDefault="000D2595" w:rsidP="000D2595">
      <w:pPr>
        <w:spacing w:line="360" w:lineRule="auto"/>
      </w:pPr>
      <w:r>
        <w:t>Do: Nazwa i siedziba Zamawiającego:</w:t>
      </w:r>
    </w:p>
    <w:p w14:paraId="668E9B53" w14:textId="77777777" w:rsidR="000D2595" w:rsidRPr="00C35C8C" w:rsidRDefault="000D2595" w:rsidP="000D2595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07E9BA1D" w14:textId="77777777" w:rsidR="000D2595" w:rsidRPr="00C35C8C" w:rsidRDefault="000D2595" w:rsidP="000D2595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2C95A0C9" w14:textId="77777777" w:rsidR="000D2595" w:rsidRDefault="000D2595" w:rsidP="000D2595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034605FB" w14:textId="77777777" w:rsidR="000D2595" w:rsidRDefault="000D2595" w:rsidP="000D2595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3060222F" w14:textId="77777777" w:rsidR="000D2595" w:rsidRDefault="000D2595" w:rsidP="000D2595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730C4129" w14:textId="77777777" w:rsidR="000D2595" w:rsidRDefault="000D2595" w:rsidP="000D2595">
      <w:pPr>
        <w:ind w:firstLine="3969"/>
        <w:rPr>
          <w:b/>
        </w:rPr>
      </w:pPr>
    </w:p>
    <w:p w14:paraId="382CBBCE" w14:textId="298847ED" w:rsidR="000D2595" w:rsidRDefault="000D2595" w:rsidP="000D259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A2582" w:rsidRPr="002A2582">
        <w:rPr>
          <w:b/>
        </w:rPr>
        <w:t xml:space="preserve">Dostawa i budowa wirtualnego laboratorium komputerowego (Storage klaster) składającego się z </w:t>
      </w:r>
      <w:r w:rsidR="00CC7921">
        <w:rPr>
          <w:b/>
        </w:rPr>
        <w:t>3</w:t>
      </w:r>
      <w:r w:rsidR="002A2582" w:rsidRPr="002A2582">
        <w:rPr>
          <w:b/>
        </w:rPr>
        <w:t xml:space="preserve"> serwerów wraz z oprogramowaniem nadzorczym oraz kartami USB/TB na potrzeby </w:t>
      </w:r>
      <w:proofErr w:type="spellStart"/>
      <w:r w:rsidR="002A2582" w:rsidRPr="002A2582">
        <w:rPr>
          <w:b/>
        </w:rPr>
        <w:t>WIMiR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2A2582">
        <w:rPr>
          <w:b/>
          <w:sz w:val="26"/>
        </w:rPr>
        <w:t>629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14:paraId="272D95B2" w14:textId="77777777" w:rsidR="000D2595" w:rsidRDefault="000D2595" w:rsidP="000D2595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0D2595" w:rsidRPr="002A16E2" w14:paraId="038D4DD2" w14:textId="77777777" w:rsidTr="00B4591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D4888F" w14:textId="77777777" w:rsidR="000D2595" w:rsidRPr="002A16E2" w:rsidRDefault="000D2595" w:rsidP="00B4591A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87A6F2" w14:textId="77777777" w:rsidR="000D2595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7D1C7950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4866E561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7A82B2" w14:textId="77777777" w:rsidR="000D2595" w:rsidRPr="0084309D" w:rsidRDefault="000D2595" w:rsidP="00B4591A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F4B2F1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2819DF1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9510F4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B8116B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681193B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1B1A5D5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733951A" w14:textId="77777777" w:rsidR="000D2595" w:rsidRPr="008A2B7D" w:rsidRDefault="000D2595" w:rsidP="00B459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50EBCD2D" w14:textId="77777777" w:rsidR="000D2595" w:rsidRPr="008A2B7D" w:rsidRDefault="000D2595" w:rsidP="00B459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2B232C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EF11112" w14:textId="77777777" w:rsidR="000D2595" w:rsidRPr="008A2B7D" w:rsidRDefault="000D2595" w:rsidP="00B4591A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128C153" w14:textId="77777777" w:rsidR="000D2595" w:rsidRPr="008A2B7D" w:rsidRDefault="000D2595" w:rsidP="00B4591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D2595" w:rsidRPr="002A16E2" w14:paraId="768478D9" w14:textId="77777777" w:rsidTr="00B4591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EF1B66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FAF50B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976A6E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DAEA15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530596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0A4327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BF0C27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421DF8" w14:textId="77777777" w:rsidR="000D2595" w:rsidRPr="002A16E2" w:rsidRDefault="000D2595" w:rsidP="00B4591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D2595" w:rsidRPr="002A16E2" w14:paraId="450F57D0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1D2128" w14:textId="77777777" w:rsidR="000D2595" w:rsidRPr="002A16E2" w:rsidRDefault="000D2595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CCFB" w14:textId="4AAA157B" w:rsidR="000D2595" w:rsidRPr="00125021" w:rsidRDefault="002A2582" w:rsidP="00B4591A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Jednostka serwerowa typ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7DAC" w14:textId="77777777" w:rsidR="000D2595" w:rsidRPr="00A47B30" w:rsidRDefault="000D2595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E3B6" w14:textId="1ADF69E8" w:rsidR="000D2595" w:rsidRPr="00F55968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0D2595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87BF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80EE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30FC6F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50FD3A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0D2595" w:rsidRPr="002A16E2" w14:paraId="15D68262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A893CF" w14:textId="77777777" w:rsidR="000D2595" w:rsidRPr="002A16E2" w:rsidRDefault="000D2595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76D0" w14:textId="0FC6B32B" w:rsidR="000D2595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Jednostka serwerowa typ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0B43" w14:textId="77777777" w:rsidR="000D2595" w:rsidRPr="00A47B30" w:rsidRDefault="000D2595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F35D" w14:textId="12510BE8" w:rsidR="000D2595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D2595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1172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3A61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1474C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E900F4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0D2595" w:rsidRPr="002A16E2" w14:paraId="28762664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54B919" w14:textId="77777777" w:rsidR="000D2595" w:rsidRPr="002A16E2" w:rsidRDefault="000D2595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E993" w14:textId="4F5E0FB0" w:rsidR="000D2595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Zestaw oprogramowania systemu operacyjnego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58AF" w14:textId="77777777" w:rsidR="000D2595" w:rsidRPr="00A47B30" w:rsidRDefault="000D2595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18D4" w14:textId="22E79535" w:rsidR="000D2595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>
              <w:rPr>
                <w:sz w:val="16"/>
                <w:szCs w:val="16"/>
              </w:rPr>
              <w:t>kpl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3C07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CF88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6B58F7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40DD49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0D2595" w:rsidRPr="002A16E2" w14:paraId="0CB26F93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ABA13E" w14:textId="77777777" w:rsidR="000D2595" w:rsidRPr="002A16E2" w:rsidRDefault="000D2595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BC56" w14:textId="3D8580A7" w:rsidR="000D2595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Koncentrator USB 3.1 na Gigabit Ethernet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0FE6" w14:textId="77777777" w:rsidR="000D2595" w:rsidRPr="00A47B30" w:rsidRDefault="000D2595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D0AE" w14:textId="7626395E" w:rsidR="000D2595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0D2595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9327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2764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C51A92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991473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0D2595" w:rsidRPr="002A16E2" w14:paraId="6BD1C20C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6F0E2E" w14:textId="77777777" w:rsidR="000D2595" w:rsidRDefault="000D2595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C1E5" w14:textId="6E614DC8" w:rsidR="000D2595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Sieciowy sterownik zasilania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3718" w14:textId="77777777" w:rsidR="000D2595" w:rsidRPr="00A47B30" w:rsidRDefault="000D2595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89CF" w14:textId="4D233EBE" w:rsidR="000D2595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0D2595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87DD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15EF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2A33FC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19334D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2A2582" w:rsidRPr="002A16E2" w14:paraId="09F5C2A1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706AAF" w14:textId="601BFF22" w:rsidR="002A2582" w:rsidRDefault="002A2582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9929" w14:textId="7618D20C" w:rsidR="002A2582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Kamera internetowa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8EB6" w14:textId="77777777" w:rsidR="002A2582" w:rsidRPr="00A47B30" w:rsidRDefault="002A2582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CDA2" w14:textId="38444D3F" w:rsidR="002A2582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A0E3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E08F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309B59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C49786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2A2582" w:rsidRPr="002A16E2" w14:paraId="41695FB2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4236E2" w14:textId="2F543C29" w:rsidR="002A2582" w:rsidRDefault="002A2582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34F8" w14:textId="376A4468" w:rsidR="002A2582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Kamera internetowa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0921" w14:textId="77777777" w:rsidR="002A2582" w:rsidRPr="00A47B30" w:rsidRDefault="002A2582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FFAB" w14:textId="1B5D9F05" w:rsidR="002A2582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244F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8E5E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AF714F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9AB046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2A2582" w:rsidRPr="002A16E2" w14:paraId="76429265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1CD351" w14:textId="72F7136B" w:rsidR="002A2582" w:rsidRDefault="002A2582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8B9E" w14:textId="4A6CE97F" w:rsidR="002A2582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Przełącznik sieciowy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E0ED" w14:textId="77777777" w:rsidR="002A2582" w:rsidRPr="00A47B30" w:rsidRDefault="002A2582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A43D" w14:textId="2E6A0EA9" w:rsidR="002A2582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89B9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39FF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C2E9E4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93AC38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2A2582" w:rsidRPr="002A16E2" w14:paraId="72EF1AF1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16B8A0" w14:textId="35C13573" w:rsidR="002A2582" w:rsidRDefault="002A2582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CC8F" w14:textId="73EF2CC3" w:rsidR="002A2582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Przełącznik sieciowy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67B0" w14:textId="77777777" w:rsidR="002A2582" w:rsidRPr="00A47B30" w:rsidRDefault="002A2582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8755" w14:textId="774E83E2" w:rsidR="002A2582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8ACA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5496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F607FD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9D345F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2A2582" w:rsidRPr="002A16E2" w14:paraId="7CC978B9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FBB734" w14:textId="446FB787" w:rsidR="002A2582" w:rsidRDefault="002A2582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487D" w14:textId="1A10126D" w:rsidR="002A2582" w:rsidRDefault="002A2582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Przełącznik sieciowy 3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D441" w14:textId="77777777" w:rsidR="002A2582" w:rsidRPr="00A47B30" w:rsidRDefault="002A2582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8A5E" w14:textId="5DD64EDD" w:rsidR="002A2582" w:rsidRDefault="002A2582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204D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EFE1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B776A2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4F1446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B6330C" w:rsidRPr="002A16E2" w14:paraId="42702687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2284CF" w14:textId="2D77FE99" w:rsidR="00B6330C" w:rsidRDefault="00B6330C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C626" w14:textId="34C7FD50" w:rsidR="00B6330C" w:rsidRDefault="00B6330C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Zasilacz awaryjny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8E8D" w14:textId="77777777" w:rsidR="00B6330C" w:rsidRPr="00A47B30" w:rsidRDefault="00B6330C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7CAE" w14:textId="4E53A5F8" w:rsidR="00B6330C" w:rsidRDefault="00B6330C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07AA" w14:textId="77777777" w:rsidR="00B6330C" w:rsidRPr="002A16E2" w:rsidRDefault="00B6330C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C02E" w14:textId="77777777" w:rsidR="00B6330C" w:rsidRPr="002A16E2" w:rsidRDefault="00B6330C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1359C2" w14:textId="77777777" w:rsidR="00B6330C" w:rsidRPr="002A16E2" w:rsidRDefault="00B6330C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6763E5" w14:textId="77777777" w:rsidR="00B6330C" w:rsidRPr="002A16E2" w:rsidRDefault="00B6330C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8844BC" w:rsidRPr="002A16E2" w14:paraId="6DAD033F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27E99E" w14:textId="592BCD35" w:rsidR="008844BC" w:rsidRDefault="008844BC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15FC" w14:textId="7496AACD" w:rsidR="008844BC" w:rsidRDefault="002E31DD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Obudowa </w:t>
            </w:r>
            <w:proofErr w:type="spellStart"/>
            <w:r>
              <w:rPr>
                <w:b/>
                <w:sz w:val="18"/>
                <w:szCs w:val="18"/>
              </w:rPr>
              <w:t>rack</w:t>
            </w:r>
            <w:proofErr w:type="spellEnd"/>
            <w:r>
              <w:rPr>
                <w:b/>
                <w:sz w:val="18"/>
                <w:szCs w:val="18"/>
              </w:rPr>
              <w:t xml:space="preserve"> 19” 9U z akcesoriami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383E" w14:textId="77777777" w:rsidR="008844BC" w:rsidRPr="00A47B30" w:rsidRDefault="008844BC" w:rsidP="00B4591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783E" w14:textId="198DEBAA" w:rsidR="008844BC" w:rsidRDefault="002E31DD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>
              <w:rPr>
                <w:sz w:val="16"/>
                <w:szCs w:val="16"/>
              </w:rPr>
              <w:t>kpl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B493" w14:textId="77777777" w:rsidR="008844BC" w:rsidRPr="002A16E2" w:rsidRDefault="008844BC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51AE9" w14:textId="77777777" w:rsidR="008844BC" w:rsidRPr="002A16E2" w:rsidRDefault="008844BC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861644" w14:textId="77777777" w:rsidR="008844BC" w:rsidRPr="002A16E2" w:rsidRDefault="008844BC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10FC53" w14:textId="77777777" w:rsidR="008844BC" w:rsidRPr="002A16E2" w:rsidRDefault="008844BC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2A2582" w:rsidRPr="002A16E2" w14:paraId="3F4EA9FC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8472B0" w14:textId="47CC1E25" w:rsidR="002A2582" w:rsidRDefault="002A2582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6330C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AA4C" w14:textId="222DFC6E" w:rsidR="002A2582" w:rsidRDefault="00B6330C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Wykonanie zabudowy hybrydowego laboratorium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EFB7" w14:textId="067EABF1" w:rsidR="00B950FD" w:rsidRPr="00A47B30" w:rsidRDefault="00145E77" w:rsidP="00145E77">
            <w:pPr>
              <w:rPr>
                <w:b/>
                <w:sz w:val="16"/>
                <w:szCs w:val="16"/>
                <w:lang w:eastAsia="zh-CN"/>
              </w:rPr>
            </w:pPr>
            <w:r>
              <w:rPr>
                <w:rFonts w:cs="Calibri"/>
                <w:sz w:val="16"/>
                <w:szCs w:val="16"/>
              </w:rPr>
              <w:t>Zgodnie z wymaganiami technicznymi i sprzętowymi określonymi w SWZ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0B9C" w14:textId="7C817E24" w:rsidR="002A2582" w:rsidRDefault="006B3126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>
              <w:rPr>
                <w:sz w:val="16"/>
                <w:szCs w:val="16"/>
              </w:rPr>
              <w:t>kpl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2821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4643" w14:textId="77777777" w:rsidR="002A2582" w:rsidRPr="002A16E2" w:rsidRDefault="002A2582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AC7518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150432" w14:textId="77777777" w:rsidR="002A2582" w:rsidRPr="002A16E2" w:rsidRDefault="002A2582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B6330C" w:rsidRPr="002A16E2" w14:paraId="63B45711" w14:textId="77777777" w:rsidTr="00B459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4863D6" w14:textId="11882681" w:rsidR="00B6330C" w:rsidRDefault="00B6330C" w:rsidP="00B4591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D46B" w14:textId="0C6224BB" w:rsidR="00B6330C" w:rsidRDefault="00B6330C" w:rsidP="00B4591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Wdrożenie (instalacja i konfiguracja elementów wirtualnego laboratorium komputerowego)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F83F" w14:textId="60FF3B88" w:rsidR="00B6330C" w:rsidRPr="00145E77" w:rsidRDefault="00145E77" w:rsidP="00B4591A">
            <w:pPr>
              <w:suppressAutoHyphens/>
              <w:spacing w:after="120"/>
              <w:rPr>
                <w:bCs/>
                <w:sz w:val="16"/>
                <w:szCs w:val="16"/>
                <w:lang w:eastAsia="zh-CN"/>
              </w:rPr>
            </w:pPr>
            <w:r w:rsidRPr="00145E77">
              <w:rPr>
                <w:bCs/>
                <w:sz w:val="16"/>
                <w:szCs w:val="16"/>
                <w:lang w:eastAsia="zh-CN"/>
              </w:rPr>
              <w:t>Zgodnie z wymaganiami określonymi w SWZ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479A" w14:textId="1742A326" w:rsidR="00B6330C" w:rsidRDefault="00B6330C" w:rsidP="00B459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BA0F" w14:textId="77777777" w:rsidR="00B6330C" w:rsidRPr="002A16E2" w:rsidRDefault="00B6330C" w:rsidP="00B4591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A67E" w14:textId="77777777" w:rsidR="00B6330C" w:rsidRPr="002A16E2" w:rsidRDefault="00B6330C" w:rsidP="00B459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880FD6" w14:textId="77777777" w:rsidR="00B6330C" w:rsidRPr="002A16E2" w:rsidRDefault="00B6330C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432F9" w14:textId="77777777" w:rsidR="00B6330C" w:rsidRPr="002A16E2" w:rsidRDefault="00B6330C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0D2595" w:rsidRPr="002A16E2" w14:paraId="4B4CC8D1" w14:textId="77777777" w:rsidTr="00B459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0E4596" w14:textId="77777777" w:rsidR="000D2595" w:rsidRDefault="000D2595" w:rsidP="00B4591A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639075D0" w14:textId="77777777" w:rsidR="000D2595" w:rsidRDefault="000D2595" w:rsidP="00B4591A">
            <w:pPr>
              <w:ind w:right="425"/>
              <w:rPr>
                <w:sz w:val="22"/>
                <w:szCs w:val="22"/>
              </w:rPr>
            </w:pPr>
          </w:p>
          <w:p w14:paraId="3804A31A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  <w:p w14:paraId="24F1DD8F" w14:textId="77777777" w:rsidR="000D2595" w:rsidRDefault="000D2595" w:rsidP="00B4591A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DCD8ADE" w14:textId="77777777" w:rsidR="000D2595" w:rsidRPr="002A16E2" w:rsidRDefault="000D2595" w:rsidP="00B4591A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5147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1BB030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42FF66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  <w:tr w:rsidR="000D2595" w:rsidRPr="002A16E2" w14:paraId="4E1073A2" w14:textId="77777777" w:rsidTr="00B459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C0CED1" w14:textId="77777777" w:rsidR="000D2595" w:rsidRPr="002A16E2" w:rsidRDefault="000D2595" w:rsidP="00B4591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ECB206A" w14:textId="77777777" w:rsidR="000D2595" w:rsidRPr="002A16E2" w:rsidRDefault="000D2595" w:rsidP="00B4591A">
            <w:pPr>
              <w:rPr>
                <w:sz w:val="22"/>
                <w:szCs w:val="22"/>
              </w:rPr>
            </w:pPr>
          </w:p>
          <w:p w14:paraId="21A738FC" w14:textId="77777777" w:rsidR="000D2595" w:rsidRPr="002A16E2" w:rsidRDefault="000D2595" w:rsidP="00B4591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741D10C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875D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3EB1A1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316C31" w14:textId="77777777" w:rsidR="000D2595" w:rsidRPr="002A16E2" w:rsidRDefault="000D2595" w:rsidP="00B4591A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830F3E7" w14:textId="77777777" w:rsidR="000D2595" w:rsidRPr="00FB1B4F" w:rsidRDefault="000D2595" w:rsidP="000D2595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909CDE5" w14:textId="77777777" w:rsidR="000D2595" w:rsidRPr="00FB1B4F" w:rsidRDefault="000D2595" w:rsidP="000D2595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82C9006" w14:textId="77777777" w:rsidR="000D2595" w:rsidRPr="00FB1B4F" w:rsidRDefault="000D2595" w:rsidP="000D2595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09E1B1B" w14:textId="77777777" w:rsidR="000D2595" w:rsidRDefault="000D2595" w:rsidP="000D2595">
      <w:pPr>
        <w:pStyle w:val="Tekstpodstawowy"/>
      </w:pPr>
      <w:r>
        <w:t>Powyższa cena zawiera  podatek VAT w wysokości 23% tj.…………………….PLN</w:t>
      </w:r>
    </w:p>
    <w:p w14:paraId="7C82CE58" w14:textId="737749D4" w:rsidR="000D2595" w:rsidRPr="002A16E2" w:rsidRDefault="000D2595" w:rsidP="000D2595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serwery i przełączniki</w:t>
      </w:r>
      <w:r w:rsidR="00B6330C">
        <w:rPr>
          <w:b/>
          <w:color w:val="000000"/>
          <w:sz w:val="22"/>
          <w:szCs w:val="22"/>
          <w:lang w:eastAsia="ar-SA"/>
        </w:rPr>
        <w:t xml:space="preserve"> sieciowe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13309C5" w14:textId="77777777" w:rsidR="000D2595" w:rsidRDefault="000D2595" w:rsidP="000D2595">
      <w:pPr>
        <w:widowControl w:val="0"/>
        <w:spacing w:line="360" w:lineRule="auto"/>
        <w:ind w:right="1"/>
        <w:jc w:val="both"/>
        <w:rPr>
          <w:b/>
        </w:rPr>
      </w:pPr>
    </w:p>
    <w:p w14:paraId="5E0A9186" w14:textId="74769AFA" w:rsidR="000D2595" w:rsidRPr="007712EE" w:rsidRDefault="000D2595" w:rsidP="007712EE">
      <w:pPr>
        <w:widowControl w:val="0"/>
        <w:jc w:val="both"/>
      </w:pPr>
      <w:r w:rsidRPr="002E31DD">
        <w:rPr>
          <w:b/>
          <w:u w:val="single"/>
        </w:rPr>
        <w:t>Termin realizacji zamówienia</w:t>
      </w:r>
      <w:r>
        <w:rPr>
          <w:b/>
        </w:rPr>
        <w:t xml:space="preserve">: do </w:t>
      </w:r>
      <w:r w:rsidR="007712EE">
        <w:rPr>
          <w:b/>
        </w:rPr>
        <w:t>…………. dni</w:t>
      </w:r>
      <w:r>
        <w:rPr>
          <w:b/>
        </w:rPr>
        <w:t xml:space="preserve"> od </w:t>
      </w:r>
      <w:r w:rsidR="00730F8E">
        <w:rPr>
          <w:b/>
        </w:rPr>
        <w:t xml:space="preserve">na </w:t>
      </w:r>
      <w:r>
        <w:rPr>
          <w:b/>
        </w:rPr>
        <w:t>otrzymani</w:t>
      </w:r>
      <w:r w:rsidR="00730F8E">
        <w:rPr>
          <w:b/>
        </w:rPr>
        <w:t>e</w:t>
      </w:r>
      <w:r>
        <w:rPr>
          <w:b/>
        </w:rPr>
        <w:t xml:space="preserve"> zamówienia potwierdzonego przez </w:t>
      </w:r>
      <w:proofErr w:type="spellStart"/>
      <w:r>
        <w:rPr>
          <w:b/>
        </w:rPr>
        <w:t>MEiN</w:t>
      </w:r>
      <w:proofErr w:type="spellEnd"/>
      <w:r w:rsidR="00730F8E">
        <w:rPr>
          <w:b/>
        </w:rPr>
        <w:t xml:space="preserve"> w zakresie serwerów i przełączników sieciowych</w:t>
      </w:r>
      <w:r w:rsidR="007712EE">
        <w:rPr>
          <w:b/>
        </w:rPr>
        <w:t xml:space="preserve"> </w:t>
      </w:r>
      <w:r w:rsidR="007712EE" w:rsidRPr="00426906">
        <w:t>(</w:t>
      </w:r>
      <w:r w:rsidR="007712EE" w:rsidRPr="00345880">
        <w:rPr>
          <w:highlight w:val="yellow"/>
        </w:rPr>
        <w:t>kryterium oceny ofert</w:t>
      </w:r>
      <w:r w:rsidR="007712EE" w:rsidRPr="00426906">
        <w:t xml:space="preserve">) </w:t>
      </w:r>
    </w:p>
    <w:p w14:paraId="622863B8" w14:textId="77777777" w:rsidR="007712EE" w:rsidRDefault="007712EE" w:rsidP="00730F8E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14:paraId="64E26D2B" w14:textId="209DD606" w:rsidR="00730F8E" w:rsidRDefault="00730F8E" w:rsidP="00730F8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E31DD">
        <w:rPr>
          <w:b/>
          <w:sz w:val="22"/>
          <w:szCs w:val="22"/>
          <w:u w:val="single"/>
        </w:rPr>
        <w:t>Okres udzielonej gwarancji wynosi</w:t>
      </w:r>
      <w:r w:rsidRPr="002A16E2">
        <w:rPr>
          <w:b/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</w:p>
    <w:p w14:paraId="5D82EDC0" w14:textId="370214BE" w:rsidR="00730F8E" w:rsidRDefault="00730F8E" w:rsidP="00730F8E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(</w:t>
      </w:r>
      <w:r>
        <w:rPr>
          <w:b/>
          <w:bCs/>
          <w:sz w:val="22"/>
          <w:szCs w:val="22"/>
        </w:rPr>
        <w:t>serwer 1 -</w:t>
      </w:r>
      <w:r w:rsidRPr="009B4BB5">
        <w:rPr>
          <w:b/>
          <w:bCs/>
          <w:sz w:val="22"/>
          <w:szCs w:val="22"/>
        </w:rPr>
        <w:t xml:space="preserve"> 36 miesięcy, </w:t>
      </w:r>
      <w:r>
        <w:rPr>
          <w:b/>
          <w:bCs/>
          <w:sz w:val="22"/>
          <w:szCs w:val="22"/>
        </w:rPr>
        <w:t>serwer 2 -</w:t>
      </w:r>
      <w:r w:rsidRPr="009B4BB5">
        <w:rPr>
          <w:b/>
          <w:bCs/>
          <w:sz w:val="22"/>
          <w:szCs w:val="22"/>
        </w:rPr>
        <w:t xml:space="preserve"> 36 miesięcy, </w:t>
      </w:r>
      <w:r w:rsidR="008844BC">
        <w:rPr>
          <w:b/>
          <w:bCs/>
          <w:sz w:val="22"/>
          <w:szCs w:val="22"/>
        </w:rPr>
        <w:t xml:space="preserve">koncentrator USB 3.1 – </w:t>
      </w:r>
      <w:r w:rsidRPr="009B4BB5">
        <w:rPr>
          <w:b/>
          <w:bCs/>
          <w:sz w:val="22"/>
          <w:szCs w:val="22"/>
        </w:rPr>
        <w:t>6</w:t>
      </w:r>
      <w:r w:rsidR="008844BC">
        <w:rPr>
          <w:b/>
          <w:bCs/>
          <w:sz w:val="22"/>
          <w:szCs w:val="22"/>
        </w:rPr>
        <w:t>0</w:t>
      </w:r>
      <w:r w:rsidRPr="009B4BB5">
        <w:rPr>
          <w:b/>
          <w:bCs/>
          <w:sz w:val="22"/>
          <w:szCs w:val="22"/>
        </w:rPr>
        <w:t xml:space="preserve"> miesięcy, </w:t>
      </w:r>
      <w:r w:rsidR="008844BC">
        <w:rPr>
          <w:b/>
          <w:bCs/>
          <w:sz w:val="22"/>
          <w:szCs w:val="22"/>
        </w:rPr>
        <w:t>sieciowy sterownik zasilania - 1</w:t>
      </w:r>
      <w:r w:rsidRPr="009B4BB5">
        <w:rPr>
          <w:b/>
          <w:bCs/>
          <w:sz w:val="22"/>
          <w:szCs w:val="22"/>
        </w:rPr>
        <w:t>2 miesi</w:t>
      </w:r>
      <w:r w:rsidR="008844BC">
        <w:rPr>
          <w:b/>
          <w:bCs/>
          <w:sz w:val="22"/>
          <w:szCs w:val="22"/>
        </w:rPr>
        <w:t>ę</w:t>
      </w:r>
      <w:r w:rsidRPr="009B4BB5">
        <w:rPr>
          <w:b/>
          <w:bCs/>
          <w:sz w:val="22"/>
          <w:szCs w:val="22"/>
        </w:rPr>
        <w:t>c</w:t>
      </w:r>
      <w:r w:rsidR="008844BC">
        <w:rPr>
          <w:b/>
          <w:bCs/>
          <w:sz w:val="22"/>
          <w:szCs w:val="22"/>
        </w:rPr>
        <w:t>y</w:t>
      </w:r>
      <w:r w:rsidRPr="009B4BB5">
        <w:rPr>
          <w:b/>
          <w:bCs/>
          <w:sz w:val="22"/>
          <w:szCs w:val="22"/>
        </w:rPr>
        <w:t xml:space="preserve">, </w:t>
      </w:r>
      <w:r w:rsidR="008844BC">
        <w:rPr>
          <w:b/>
          <w:bCs/>
          <w:sz w:val="22"/>
          <w:szCs w:val="22"/>
        </w:rPr>
        <w:t xml:space="preserve">kamery internetowe 1 i 2 - </w:t>
      </w:r>
      <w:r w:rsidRPr="009B4BB5">
        <w:rPr>
          <w:b/>
          <w:bCs/>
          <w:sz w:val="22"/>
          <w:szCs w:val="22"/>
        </w:rPr>
        <w:t xml:space="preserve"> 24 miesiące, </w:t>
      </w:r>
      <w:r w:rsidR="008844BC">
        <w:rPr>
          <w:b/>
          <w:bCs/>
          <w:sz w:val="22"/>
          <w:szCs w:val="22"/>
        </w:rPr>
        <w:t>zasilacz awaryjny -</w:t>
      </w:r>
      <w:r w:rsidRPr="009B4BB5">
        <w:rPr>
          <w:b/>
          <w:bCs/>
          <w:sz w:val="22"/>
          <w:szCs w:val="22"/>
        </w:rPr>
        <w:t xml:space="preserve"> 36 miesięcy, </w:t>
      </w:r>
      <w:r w:rsidR="008844BC">
        <w:rPr>
          <w:b/>
          <w:bCs/>
          <w:sz w:val="22"/>
          <w:szCs w:val="22"/>
        </w:rPr>
        <w:t xml:space="preserve">przełącznik sieciowy 1 – 36 miesięcy, </w:t>
      </w:r>
      <w:r w:rsidRPr="009B4BB5">
        <w:rPr>
          <w:b/>
          <w:bCs/>
          <w:sz w:val="22"/>
          <w:szCs w:val="22"/>
        </w:rPr>
        <w:t xml:space="preserve"> </w:t>
      </w:r>
      <w:r w:rsidR="008844BC">
        <w:rPr>
          <w:b/>
          <w:bCs/>
          <w:sz w:val="22"/>
          <w:szCs w:val="22"/>
        </w:rPr>
        <w:t>przełącznik sieciowy 2 i 3 – 12 miesięcy</w:t>
      </w:r>
      <w:r w:rsidR="002E31DD">
        <w:rPr>
          <w:b/>
          <w:bCs/>
          <w:sz w:val="22"/>
          <w:szCs w:val="22"/>
        </w:rPr>
        <w:t>)</w:t>
      </w:r>
    </w:p>
    <w:p w14:paraId="07995DB9" w14:textId="77777777" w:rsidR="007712EE" w:rsidRDefault="007712EE" w:rsidP="002E31DD">
      <w:pPr>
        <w:widowControl w:val="0"/>
        <w:jc w:val="both"/>
        <w:rPr>
          <w:b/>
        </w:rPr>
      </w:pPr>
    </w:p>
    <w:p w14:paraId="111BB487" w14:textId="6E5349AD" w:rsidR="002E31DD" w:rsidRDefault="002E31DD" w:rsidP="002E31DD">
      <w:pPr>
        <w:widowControl w:val="0"/>
        <w:jc w:val="both"/>
      </w:pPr>
      <w:bookmarkStart w:id="0" w:name="_Hlk153357487"/>
      <w:r>
        <w:rPr>
          <w:b/>
        </w:rPr>
        <w:t>Czas reakcji na zgłoszenie awarii</w:t>
      </w:r>
      <w:r w:rsidRPr="00426906">
        <w:rPr>
          <w:b/>
        </w:rPr>
        <w:t xml:space="preserve">: ……. </w:t>
      </w:r>
      <w:r>
        <w:t>godzin</w:t>
      </w:r>
      <w:r w:rsidRPr="00426906">
        <w:t xml:space="preserve"> roboczych od daty </w:t>
      </w:r>
      <w:bookmarkStart w:id="1" w:name="_Hlk153357566"/>
      <w:r w:rsidR="004A5503">
        <w:t>zgłoszenia awarii</w:t>
      </w:r>
      <w:r w:rsidRPr="00426906">
        <w:t xml:space="preserve"> </w:t>
      </w:r>
      <w:bookmarkEnd w:id="1"/>
      <w:r w:rsidRPr="00426906">
        <w:t>(</w:t>
      </w:r>
      <w:r w:rsidRPr="00345880">
        <w:rPr>
          <w:highlight w:val="yellow"/>
        </w:rPr>
        <w:t>kryterium oceny ofert</w:t>
      </w:r>
      <w:r w:rsidRPr="00426906">
        <w:t xml:space="preserve">) </w:t>
      </w:r>
    </w:p>
    <w:bookmarkEnd w:id="0"/>
    <w:p w14:paraId="2DF962DD" w14:textId="77777777" w:rsidR="002E31DD" w:rsidRDefault="002E31DD" w:rsidP="002E31DD">
      <w:pPr>
        <w:widowControl w:val="0"/>
        <w:jc w:val="both"/>
        <w:rPr>
          <w:b/>
        </w:rPr>
      </w:pPr>
    </w:p>
    <w:p w14:paraId="6EE95C42" w14:textId="15371407" w:rsidR="002E31DD" w:rsidRPr="00426906" w:rsidRDefault="002E31DD" w:rsidP="002E31DD">
      <w:pPr>
        <w:widowControl w:val="0"/>
        <w:jc w:val="both"/>
      </w:pPr>
      <w:r>
        <w:rPr>
          <w:b/>
        </w:rPr>
        <w:t>Czas naprawy gwarancyjnej</w:t>
      </w:r>
      <w:r w:rsidRPr="00426906">
        <w:rPr>
          <w:b/>
        </w:rPr>
        <w:t xml:space="preserve">: ……. </w:t>
      </w:r>
      <w:r>
        <w:t>dni</w:t>
      </w:r>
      <w:r w:rsidRPr="00426906">
        <w:t xml:space="preserve"> roboczych od daty </w:t>
      </w:r>
      <w:r>
        <w:t>zgłoszenia</w:t>
      </w:r>
      <w:r w:rsidRPr="00426906">
        <w:t xml:space="preserve"> </w:t>
      </w:r>
      <w:r>
        <w:t>awarii</w:t>
      </w:r>
      <w:r w:rsidRPr="00426906">
        <w:t xml:space="preserve"> (</w:t>
      </w:r>
      <w:r w:rsidRPr="00345880">
        <w:rPr>
          <w:highlight w:val="yellow"/>
        </w:rPr>
        <w:t>kryterium oceny ofert</w:t>
      </w:r>
      <w:r w:rsidRPr="00426906">
        <w:t xml:space="preserve">) </w:t>
      </w:r>
    </w:p>
    <w:p w14:paraId="2BD82E16" w14:textId="77777777" w:rsidR="000D2595" w:rsidRDefault="000D2595" w:rsidP="000D2595">
      <w:pPr>
        <w:widowControl w:val="0"/>
        <w:spacing w:line="360" w:lineRule="auto"/>
        <w:ind w:right="1"/>
        <w:jc w:val="both"/>
        <w:rPr>
          <w:b/>
          <w:bCs/>
        </w:rPr>
      </w:pPr>
    </w:p>
    <w:p w14:paraId="1F6CBE89" w14:textId="77777777" w:rsidR="000D2595" w:rsidRPr="00FE545C" w:rsidRDefault="000D2595" w:rsidP="000D259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9D65E9E" w14:textId="77777777" w:rsidR="000D2595" w:rsidRPr="00FE545C" w:rsidRDefault="000D2595" w:rsidP="000D259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FF8ACDD" w14:textId="77777777" w:rsidR="000D2595" w:rsidRDefault="000D2595" w:rsidP="000D2595">
      <w:pPr>
        <w:jc w:val="both"/>
        <w:rPr>
          <w:sz w:val="18"/>
          <w:szCs w:val="18"/>
        </w:rPr>
      </w:pPr>
    </w:p>
    <w:p w14:paraId="220C6F7B" w14:textId="77777777" w:rsidR="000D2595" w:rsidRPr="002A16E2" w:rsidRDefault="000D2595" w:rsidP="007712EE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21D8950" w14:textId="77777777" w:rsidR="000D2595" w:rsidRPr="002A16E2" w:rsidRDefault="000D2595" w:rsidP="007712E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5229B4C7" w14:textId="77777777" w:rsidR="000D2595" w:rsidRDefault="000D2595" w:rsidP="007712E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50913A8" w14:textId="77777777" w:rsidR="000D2595" w:rsidRDefault="000D2595" w:rsidP="007712EE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25BA2" w14:textId="3E3CAA2E" w:rsidR="002E31DD" w:rsidRPr="002E31DD" w:rsidRDefault="002E31DD" w:rsidP="007712E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zamówienie w zakresie </w:t>
      </w:r>
      <w:r w:rsidRPr="002E31DD">
        <w:rPr>
          <w:b/>
          <w:sz w:val="22"/>
          <w:szCs w:val="22"/>
        </w:rPr>
        <w:t>wykonani</w:t>
      </w:r>
      <w:r>
        <w:rPr>
          <w:b/>
          <w:sz w:val="22"/>
          <w:szCs w:val="22"/>
        </w:rPr>
        <w:t>a</w:t>
      </w:r>
      <w:r w:rsidRPr="002E31DD">
        <w:rPr>
          <w:b/>
          <w:sz w:val="22"/>
          <w:szCs w:val="22"/>
        </w:rPr>
        <w:t xml:space="preserve"> zabudowy hybrydowego laboratorium</w:t>
      </w:r>
      <w:r>
        <w:rPr>
          <w:bCs/>
          <w:sz w:val="22"/>
          <w:szCs w:val="22"/>
        </w:rPr>
        <w:t xml:space="preserve">, będzie realizowane przez naszego podwykonawcę, </w:t>
      </w:r>
      <w:proofErr w:type="spellStart"/>
      <w:r>
        <w:rPr>
          <w:bCs/>
          <w:sz w:val="22"/>
          <w:szCs w:val="22"/>
        </w:rPr>
        <w:t>tj</w:t>
      </w:r>
      <w:proofErr w:type="spellEnd"/>
      <w:r>
        <w:rPr>
          <w:bCs/>
          <w:sz w:val="22"/>
          <w:szCs w:val="22"/>
        </w:rPr>
        <w:t>……………………………………………</w:t>
      </w:r>
    </w:p>
    <w:p w14:paraId="04F182FC" w14:textId="33571E30" w:rsidR="002E31DD" w:rsidRPr="002E31DD" w:rsidRDefault="002E31DD" w:rsidP="007712EE">
      <w:pPr>
        <w:ind w:left="360"/>
        <w:rPr>
          <w:sz w:val="22"/>
          <w:szCs w:val="22"/>
        </w:rPr>
      </w:pPr>
      <w:r>
        <w:rPr>
          <w:bCs/>
          <w:sz w:val="22"/>
          <w:szCs w:val="22"/>
        </w:rPr>
        <w:t xml:space="preserve">………………………………………………………….. </w:t>
      </w:r>
      <w:r w:rsidRPr="002E31DD">
        <w:rPr>
          <w:bCs/>
          <w:sz w:val="22"/>
          <w:szCs w:val="22"/>
        </w:rPr>
        <w:t>(</w:t>
      </w:r>
      <w:r w:rsidRPr="002E31DD">
        <w:rPr>
          <w:bCs/>
          <w:i/>
          <w:iCs/>
          <w:sz w:val="22"/>
          <w:szCs w:val="22"/>
        </w:rPr>
        <w:t>należy wpisać podmiot o ile to dotyczy</w:t>
      </w:r>
      <w:r w:rsidRPr="002E31DD">
        <w:rPr>
          <w:bCs/>
          <w:sz w:val="22"/>
          <w:szCs w:val="22"/>
        </w:rPr>
        <w:t>)</w:t>
      </w:r>
    </w:p>
    <w:p w14:paraId="6C53CFC8" w14:textId="6A54C413" w:rsidR="002E2B27" w:rsidRDefault="002E2B27" w:rsidP="007712E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Oświadczamy, iż posiadamy wymagane przez Zamawiającego w SWZ minimalne kompetencje zespołu wykonującego wdrożenie, tj.:</w:t>
      </w:r>
    </w:p>
    <w:p w14:paraId="4AC1A9E9" w14:textId="082CA21D" w:rsidR="002E2B27" w:rsidRPr="00997573" w:rsidRDefault="002E2B27" w:rsidP="002E2B27">
      <w:pPr>
        <w:numPr>
          <w:ilvl w:val="0"/>
          <w:numId w:val="5"/>
        </w:numPr>
        <w:suppressAutoHyphens/>
        <w:ind w:left="325" w:hanging="283"/>
        <w:jc w:val="both"/>
        <w:rPr>
          <w:rFonts w:cs="Calibri"/>
        </w:rPr>
      </w:pPr>
      <w:r>
        <w:rPr>
          <w:rFonts w:cs="Calibri"/>
        </w:rPr>
        <w:t xml:space="preserve">posiadamy </w:t>
      </w:r>
      <w:r w:rsidRPr="00997573">
        <w:rPr>
          <w:rFonts w:cs="Calibri"/>
        </w:rPr>
        <w:t>status partner</w:t>
      </w:r>
      <w:r>
        <w:rPr>
          <w:rFonts w:cs="Calibri"/>
        </w:rPr>
        <w:t>a</w:t>
      </w:r>
      <w:r w:rsidRPr="00997573">
        <w:rPr>
          <w:rFonts w:cs="Calibri"/>
        </w:rPr>
        <w:t xml:space="preserve"> serwisowego firmy </w:t>
      </w:r>
      <w:proofErr w:type="spellStart"/>
      <w:r w:rsidRPr="00997573">
        <w:rPr>
          <w:rFonts w:cs="Calibri"/>
        </w:rPr>
        <w:t>VMware</w:t>
      </w:r>
      <w:proofErr w:type="spellEnd"/>
      <w:r w:rsidRPr="00997573">
        <w:rPr>
          <w:rFonts w:cs="Calibri"/>
        </w:rPr>
        <w:t xml:space="preserve"> w zakresie wirtualizacji stacji roboczych na poziomie minimum Master Services </w:t>
      </w:r>
      <w:proofErr w:type="spellStart"/>
      <w:r w:rsidRPr="00997573">
        <w:rPr>
          <w:rFonts w:cs="Calibri"/>
        </w:rPr>
        <w:t>Competency</w:t>
      </w:r>
      <w:proofErr w:type="spellEnd"/>
      <w:r w:rsidRPr="00997573">
        <w:rPr>
          <w:rFonts w:cs="Calibri"/>
        </w:rPr>
        <w:t xml:space="preserve"> Digital </w:t>
      </w:r>
      <w:proofErr w:type="spellStart"/>
      <w:r w:rsidRPr="00997573">
        <w:rPr>
          <w:rFonts w:cs="Calibri"/>
        </w:rPr>
        <w:t>Workspace</w:t>
      </w:r>
      <w:proofErr w:type="spellEnd"/>
      <w:r w:rsidRPr="00997573">
        <w:rPr>
          <w:rFonts w:cs="Calibri"/>
        </w:rPr>
        <w:t>,</w:t>
      </w:r>
    </w:p>
    <w:p w14:paraId="02A029A1" w14:textId="6C724FA1" w:rsidR="002E2B27" w:rsidRPr="00997573" w:rsidRDefault="002E2B27" w:rsidP="002E2B27">
      <w:pPr>
        <w:numPr>
          <w:ilvl w:val="0"/>
          <w:numId w:val="5"/>
        </w:numPr>
        <w:suppressAutoHyphens/>
        <w:ind w:left="325" w:hanging="283"/>
        <w:jc w:val="both"/>
        <w:rPr>
          <w:rFonts w:cs="Calibri"/>
        </w:rPr>
      </w:pPr>
      <w:r>
        <w:rPr>
          <w:rFonts w:cs="Calibri"/>
        </w:rPr>
        <w:t xml:space="preserve">dysponujemy </w:t>
      </w:r>
      <w:r w:rsidRPr="00997573">
        <w:rPr>
          <w:rFonts w:cs="Calibri"/>
        </w:rPr>
        <w:t>minimum dw</w:t>
      </w:r>
      <w:r>
        <w:rPr>
          <w:rFonts w:cs="Calibri"/>
        </w:rPr>
        <w:t>oma</w:t>
      </w:r>
      <w:r w:rsidRPr="00997573">
        <w:rPr>
          <w:rFonts w:cs="Calibri"/>
        </w:rPr>
        <w:t xml:space="preserve"> (2) osob</w:t>
      </w:r>
      <w:r>
        <w:rPr>
          <w:rFonts w:cs="Calibri"/>
        </w:rPr>
        <w:t>ami</w:t>
      </w:r>
      <w:r w:rsidRPr="00997573">
        <w:rPr>
          <w:rFonts w:cs="Calibri"/>
        </w:rPr>
        <w:t>, każda osoba posiadając</w:t>
      </w:r>
      <w:r>
        <w:rPr>
          <w:rFonts w:cs="Calibri"/>
        </w:rPr>
        <w:t>a</w:t>
      </w:r>
      <w:r w:rsidRPr="00997573">
        <w:rPr>
          <w:rFonts w:cs="Calibri"/>
        </w:rPr>
        <w:t xml:space="preserve"> łącznie, dla oprogramowania wirtualizacji posiadanego przez Zamawiającego, certyfikaty wystawione przez firmę </w:t>
      </w:r>
      <w:proofErr w:type="spellStart"/>
      <w:r w:rsidRPr="00997573">
        <w:rPr>
          <w:rFonts w:cs="Calibri"/>
        </w:rPr>
        <w:t>VMware</w:t>
      </w:r>
      <w:proofErr w:type="spellEnd"/>
      <w:r w:rsidRPr="00997573">
        <w:rPr>
          <w:rFonts w:cs="Calibri"/>
        </w:rPr>
        <w:t xml:space="preserve">: </w:t>
      </w:r>
      <w:proofErr w:type="spellStart"/>
      <w:r w:rsidRPr="00997573">
        <w:rPr>
          <w:rFonts w:cs="Calibri"/>
        </w:rPr>
        <w:t>VMware</w:t>
      </w:r>
      <w:proofErr w:type="spellEnd"/>
      <w:r w:rsidRPr="00997573">
        <w:rPr>
          <w:rFonts w:cs="Calibri"/>
        </w:rPr>
        <w:t xml:space="preserve"> </w:t>
      </w:r>
      <w:proofErr w:type="spellStart"/>
      <w:r w:rsidRPr="00997573">
        <w:rPr>
          <w:rFonts w:cs="Calibri"/>
        </w:rPr>
        <w:t>Certified</w:t>
      </w:r>
      <w:proofErr w:type="spellEnd"/>
      <w:r w:rsidRPr="00997573">
        <w:rPr>
          <w:rFonts w:cs="Calibri"/>
        </w:rPr>
        <w:t xml:space="preserve"> Advanced Professional (VCAP) Data Center </w:t>
      </w:r>
      <w:proofErr w:type="spellStart"/>
      <w:r w:rsidRPr="00997573">
        <w:rPr>
          <w:rFonts w:cs="Calibri"/>
        </w:rPr>
        <w:t>Virtualization</w:t>
      </w:r>
      <w:proofErr w:type="spellEnd"/>
      <w:r w:rsidRPr="00997573">
        <w:rPr>
          <w:rFonts w:cs="Calibri"/>
        </w:rPr>
        <w:t xml:space="preserve"> </w:t>
      </w:r>
      <w:proofErr w:type="spellStart"/>
      <w:r w:rsidRPr="00997573">
        <w:rPr>
          <w:rFonts w:cs="Calibri"/>
        </w:rPr>
        <w:t>Deploy</w:t>
      </w:r>
      <w:proofErr w:type="spellEnd"/>
      <w:r w:rsidRPr="00997573">
        <w:rPr>
          <w:rFonts w:cs="Calibri"/>
        </w:rPr>
        <w:t xml:space="preserve"> 2021 lub nowszy i </w:t>
      </w:r>
      <w:proofErr w:type="spellStart"/>
      <w:r w:rsidRPr="00997573">
        <w:rPr>
          <w:rFonts w:cs="Calibri"/>
        </w:rPr>
        <w:t>VMware</w:t>
      </w:r>
      <w:proofErr w:type="spellEnd"/>
      <w:r w:rsidRPr="00997573">
        <w:rPr>
          <w:rFonts w:cs="Calibri"/>
        </w:rPr>
        <w:t xml:space="preserve"> </w:t>
      </w:r>
      <w:proofErr w:type="spellStart"/>
      <w:r w:rsidRPr="00997573">
        <w:rPr>
          <w:rFonts w:cs="Calibri"/>
        </w:rPr>
        <w:t>Certified</w:t>
      </w:r>
      <w:proofErr w:type="spellEnd"/>
      <w:r w:rsidRPr="00997573">
        <w:rPr>
          <w:rFonts w:cs="Calibri"/>
        </w:rPr>
        <w:t xml:space="preserve"> Advanced Professional (VCAP) Desktop Management </w:t>
      </w:r>
      <w:proofErr w:type="spellStart"/>
      <w:r w:rsidRPr="00997573">
        <w:rPr>
          <w:rFonts w:cs="Calibri"/>
        </w:rPr>
        <w:t>Deploy</w:t>
      </w:r>
      <w:proofErr w:type="spellEnd"/>
      <w:r w:rsidRPr="00997573">
        <w:rPr>
          <w:rFonts w:cs="Calibri"/>
        </w:rPr>
        <w:t xml:space="preserve"> 2021 lub nowszy.</w:t>
      </w:r>
    </w:p>
    <w:p w14:paraId="1989A2E2" w14:textId="77777777" w:rsidR="002E2B27" w:rsidRDefault="002E2B27" w:rsidP="002E2B27">
      <w:pPr>
        <w:numPr>
          <w:ilvl w:val="0"/>
          <w:numId w:val="5"/>
        </w:numPr>
        <w:suppressAutoHyphens/>
        <w:ind w:left="325" w:hanging="283"/>
        <w:jc w:val="both"/>
        <w:rPr>
          <w:rFonts w:cs="Calibri"/>
        </w:rPr>
      </w:pPr>
      <w:r>
        <w:rPr>
          <w:rFonts w:cs="Calibri"/>
        </w:rPr>
        <w:t xml:space="preserve">dysponujemy </w:t>
      </w:r>
      <w:r w:rsidRPr="00997573">
        <w:rPr>
          <w:rFonts w:cs="Calibri"/>
        </w:rPr>
        <w:t>dw</w:t>
      </w:r>
      <w:r>
        <w:rPr>
          <w:rFonts w:cs="Calibri"/>
        </w:rPr>
        <w:t>oma</w:t>
      </w:r>
      <w:r w:rsidRPr="00997573">
        <w:rPr>
          <w:rFonts w:cs="Calibri"/>
        </w:rPr>
        <w:t xml:space="preserve"> (2) osob</w:t>
      </w:r>
      <w:r>
        <w:rPr>
          <w:rFonts w:cs="Calibri"/>
        </w:rPr>
        <w:t>ami</w:t>
      </w:r>
      <w:r w:rsidRPr="00997573">
        <w:rPr>
          <w:rFonts w:cs="Calibri"/>
        </w:rPr>
        <w:t xml:space="preserve"> posiadając</w:t>
      </w:r>
      <w:r>
        <w:rPr>
          <w:rFonts w:cs="Calibri"/>
        </w:rPr>
        <w:t>ymi</w:t>
      </w:r>
      <w:r w:rsidRPr="00997573">
        <w:rPr>
          <w:rFonts w:cs="Calibri"/>
        </w:rPr>
        <w:t xml:space="preserve"> certyfikaty wystawiane przez producenta oferowanych jednostek serwerowych, na poziomie minimum specjalisty „ang. </w:t>
      </w:r>
      <w:proofErr w:type="spellStart"/>
      <w:r w:rsidRPr="00997573">
        <w:rPr>
          <w:rFonts w:cs="Calibri"/>
        </w:rPr>
        <w:t>Specialist</w:t>
      </w:r>
      <w:proofErr w:type="spellEnd"/>
      <w:r w:rsidRPr="00997573">
        <w:rPr>
          <w:rFonts w:cs="Calibri"/>
        </w:rPr>
        <w:t>/Professional” lub wyższy,</w:t>
      </w:r>
    </w:p>
    <w:p w14:paraId="026C21FA" w14:textId="2D5B5F4E" w:rsidR="002E2B27" w:rsidRPr="002E2B27" w:rsidRDefault="002E2B27" w:rsidP="002E2B27">
      <w:pPr>
        <w:numPr>
          <w:ilvl w:val="0"/>
          <w:numId w:val="5"/>
        </w:numPr>
        <w:suppressAutoHyphens/>
        <w:ind w:left="325" w:hanging="283"/>
        <w:jc w:val="both"/>
        <w:rPr>
          <w:rFonts w:cs="Calibri"/>
        </w:rPr>
      </w:pPr>
      <w:r>
        <w:rPr>
          <w:rFonts w:cs="Calibri"/>
        </w:rPr>
        <w:t xml:space="preserve">dysponujemy </w:t>
      </w:r>
      <w:r w:rsidRPr="002E2B27">
        <w:rPr>
          <w:rFonts w:cs="Calibri"/>
        </w:rPr>
        <w:t>minimum dw</w:t>
      </w:r>
      <w:r>
        <w:rPr>
          <w:rFonts w:cs="Calibri"/>
        </w:rPr>
        <w:t>oma</w:t>
      </w:r>
      <w:r w:rsidRPr="002E2B27">
        <w:rPr>
          <w:rFonts w:cs="Calibri"/>
        </w:rPr>
        <w:t xml:space="preserve"> (2) inżynier</w:t>
      </w:r>
      <w:r>
        <w:rPr>
          <w:rFonts w:cs="Calibri"/>
        </w:rPr>
        <w:t>ami</w:t>
      </w:r>
      <w:r w:rsidRPr="002E2B27">
        <w:rPr>
          <w:rFonts w:cs="Calibri"/>
        </w:rPr>
        <w:t xml:space="preserve"> posiadający</w:t>
      </w:r>
      <w:r>
        <w:rPr>
          <w:rFonts w:cs="Calibri"/>
        </w:rPr>
        <w:t>mi</w:t>
      </w:r>
      <w:r w:rsidRPr="002E2B27">
        <w:rPr>
          <w:rFonts w:cs="Calibri"/>
        </w:rPr>
        <w:t xml:space="preserve"> ważny certyfikat MCSE 2012 wystawiony przez firmę Microsoft lub nowszy</w:t>
      </w:r>
    </w:p>
    <w:p w14:paraId="7606E33A" w14:textId="77777777" w:rsidR="00201EA0" w:rsidRPr="00201EA0" w:rsidRDefault="00201EA0" w:rsidP="00201EA0">
      <w:p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</w:p>
    <w:p w14:paraId="7EC7E86C" w14:textId="7AEC0405" w:rsidR="00201EA0" w:rsidRPr="00201EA0" w:rsidRDefault="00201EA0" w:rsidP="00201EA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  <w:lang w:eastAsia="ar-SA"/>
        </w:rPr>
      </w:pPr>
      <w:r w:rsidRPr="00201EA0">
        <w:rPr>
          <w:color w:val="FF0000"/>
          <w:sz w:val="22"/>
          <w:szCs w:val="22"/>
        </w:rPr>
        <w:t xml:space="preserve">Oświadczamy, iż </w:t>
      </w:r>
      <w:r w:rsidRPr="00201EA0">
        <w:rPr>
          <w:bCs/>
          <w:color w:val="FF0000"/>
          <w:sz w:val="22"/>
          <w:szCs w:val="22"/>
        </w:rPr>
        <w:t xml:space="preserve">usługa gwarancyjna świadczona będzie przez producenta lub autoryzowanego </w:t>
      </w:r>
      <w:r w:rsidRPr="00201EA0">
        <w:rPr>
          <w:bCs/>
          <w:color w:val="FF0000"/>
          <w:sz w:val="22"/>
          <w:szCs w:val="22"/>
        </w:rPr>
        <w:t xml:space="preserve"> </w:t>
      </w:r>
      <w:r w:rsidRPr="00201EA0">
        <w:rPr>
          <w:bCs/>
          <w:color w:val="FF0000"/>
          <w:sz w:val="22"/>
          <w:szCs w:val="22"/>
        </w:rPr>
        <w:t>partnera serwisowego producenta dla:</w:t>
      </w:r>
    </w:p>
    <w:p w14:paraId="562C6348" w14:textId="4ECF1F2E" w:rsidR="00201EA0" w:rsidRPr="00201EA0" w:rsidRDefault="00201EA0" w:rsidP="00201EA0">
      <w:pPr>
        <w:shd w:val="clear" w:color="auto" w:fill="FFFFFF"/>
        <w:spacing w:line="253" w:lineRule="atLeast"/>
        <w:jc w:val="both"/>
        <w:rPr>
          <w:bCs/>
          <w:color w:val="FF0000"/>
          <w:sz w:val="22"/>
          <w:szCs w:val="22"/>
        </w:rPr>
      </w:pPr>
      <w:r w:rsidRPr="00201EA0">
        <w:rPr>
          <w:bCs/>
          <w:color w:val="FF0000"/>
          <w:sz w:val="22"/>
          <w:szCs w:val="22"/>
        </w:rPr>
        <w:t xml:space="preserve">       </w:t>
      </w:r>
      <w:r w:rsidRPr="00201EA0">
        <w:rPr>
          <w:bCs/>
          <w:color w:val="FF0000"/>
          <w:sz w:val="22"/>
          <w:szCs w:val="22"/>
        </w:rPr>
        <w:t>serwer 1 tj. …………………………………....</w:t>
      </w:r>
    </w:p>
    <w:p w14:paraId="7FE9984B" w14:textId="66831BD1" w:rsidR="00201EA0" w:rsidRPr="00201EA0" w:rsidRDefault="00201EA0" w:rsidP="00201EA0">
      <w:pPr>
        <w:shd w:val="clear" w:color="auto" w:fill="FFFFFF"/>
        <w:spacing w:line="253" w:lineRule="atLeast"/>
        <w:jc w:val="both"/>
        <w:rPr>
          <w:bCs/>
          <w:color w:val="FF0000"/>
          <w:sz w:val="22"/>
          <w:szCs w:val="22"/>
        </w:rPr>
      </w:pPr>
      <w:r w:rsidRPr="00201EA0">
        <w:rPr>
          <w:bCs/>
          <w:color w:val="FF0000"/>
          <w:sz w:val="22"/>
          <w:szCs w:val="22"/>
        </w:rPr>
        <w:t xml:space="preserve">       </w:t>
      </w:r>
      <w:r w:rsidRPr="00201EA0">
        <w:rPr>
          <w:bCs/>
          <w:color w:val="FF0000"/>
          <w:sz w:val="22"/>
          <w:szCs w:val="22"/>
        </w:rPr>
        <w:t>serwer 2 tj. …………………………………....</w:t>
      </w:r>
    </w:p>
    <w:p w14:paraId="3F847EF7" w14:textId="22A36381" w:rsidR="00201EA0" w:rsidRPr="00201EA0" w:rsidRDefault="00201EA0" w:rsidP="00201EA0">
      <w:pPr>
        <w:shd w:val="clear" w:color="auto" w:fill="FFFFFF"/>
        <w:spacing w:line="253" w:lineRule="atLeast"/>
        <w:jc w:val="both"/>
        <w:rPr>
          <w:bCs/>
          <w:color w:val="FF0000"/>
          <w:sz w:val="22"/>
          <w:szCs w:val="22"/>
        </w:rPr>
      </w:pPr>
      <w:r w:rsidRPr="00201EA0">
        <w:rPr>
          <w:bCs/>
          <w:color w:val="FF0000"/>
          <w:sz w:val="22"/>
          <w:szCs w:val="22"/>
        </w:rPr>
        <w:t xml:space="preserve">      </w:t>
      </w:r>
      <w:r w:rsidRPr="00201EA0">
        <w:rPr>
          <w:bCs/>
          <w:color w:val="FF0000"/>
          <w:sz w:val="22"/>
          <w:szCs w:val="22"/>
        </w:rPr>
        <w:t>koncentrator USB 3.1 tj. …………………………………....</w:t>
      </w:r>
    </w:p>
    <w:p w14:paraId="59079E2C" w14:textId="2E4DE0BB" w:rsidR="00201EA0" w:rsidRPr="00201EA0" w:rsidRDefault="00201EA0" w:rsidP="00201EA0">
      <w:pPr>
        <w:shd w:val="clear" w:color="auto" w:fill="FFFFFF"/>
        <w:spacing w:line="253" w:lineRule="atLeast"/>
        <w:jc w:val="both"/>
        <w:rPr>
          <w:bCs/>
          <w:color w:val="FF0000"/>
          <w:sz w:val="22"/>
          <w:szCs w:val="22"/>
        </w:rPr>
      </w:pPr>
      <w:r w:rsidRPr="00201EA0">
        <w:rPr>
          <w:bCs/>
          <w:color w:val="FF0000"/>
          <w:sz w:val="22"/>
          <w:szCs w:val="22"/>
        </w:rPr>
        <w:t xml:space="preserve">     </w:t>
      </w:r>
      <w:r w:rsidRPr="00201EA0">
        <w:rPr>
          <w:bCs/>
          <w:color w:val="FF0000"/>
          <w:sz w:val="22"/>
          <w:szCs w:val="22"/>
        </w:rPr>
        <w:t>sieciowy sterownik zasilania tj. …………………………………....</w:t>
      </w:r>
    </w:p>
    <w:p w14:paraId="144BF306" w14:textId="6048E778" w:rsidR="00201EA0" w:rsidRPr="00201EA0" w:rsidRDefault="00201EA0" w:rsidP="00201EA0">
      <w:pPr>
        <w:shd w:val="clear" w:color="auto" w:fill="FFFFFF"/>
        <w:spacing w:line="253" w:lineRule="atLeast"/>
        <w:jc w:val="both"/>
        <w:rPr>
          <w:bCs/>
          <w:color w:val="FF0000"/>
          <w:sz w:val="22"/>
          <w:szCs w:val="22"/>
        </w:rPr>
      </w:pPr>
      <w:r w:rsidRPr="00201EA0">
        <w:rPr>
          <w:bCs/>
          <w:color w:val="FF0000"/>
          <w:sz w:val="22"/>
          <w:szCs w:val="22"/>
        </w:rPr>
        <w:t xml:space="preserve">     </w:t>
      </w:r>
      <w:r w:rsidRPr="00201EA0">
        <w:rPr>
          <w:bCs/>
          <w:color w:val="FF0000"/>
          <w:sz w:val="22"/>
          <w:szCs w:val="22"/>
        </w:rPr>
        <w:t>kamera internetowa 1 tj. …………………………………....</w:t>
      </w:r>
    </w:p>
    <w:p w14:paraId="40B6FC61" w14:textId="1B660B1F" w:rsidR="00201EA0" w:rsidRPr="00201EA0" w:rsidRDefault="00201EA0" w:rsidP="00201EA0">
      <w:pPr>
        <w:shd w:val="clear" w:color="auto" w:fill="FFFFFF"/>
        <w:spacing w:line="253" w:lineRule="atLeast"/>
        <w:jc w:val="both"/>
        <w:rPr>
          <w:bCs/>
          <w:color w:val="FF0000"/>
          <w:sz w:val="22"/>
          <w:szCs w:val="22"/>
        </w:rPr>
      </w:pPr>
      <w:r w:rsidRPr="00201EA0">
        <w:rPr>
          <w:bCs/>
          <w:color w:val="FF0000"/>
          <w:sz w:val="22"/>
          <w:szCs w:val="22"/>
        </w:rPr>
        <w:t xml:space="preserve">     </w:t>
      </w:r>
      <w:r w:rsidRPr="00201EA0">
        <w:rPr>
          <w:bCs/>
          <w:color w:val="FF0000"/>
          <w:sz w:val="22"/>
          <w:szCs w:val="22"/>
        </w:rPr>
        <w:t>kamera internetowa 2 tj. …………………………………....</w:t>
      </w:r>
    </w:p>
    <w:p w14:paraId="46FCEEDA" w14:textId="79BBC0DE" w:rsidR="00201EA0" w:rsidRPr="00201EA0" w:rsidRDefault="00201EA0" w:rsidP="00201EA0">
      <w:pPr>
        <w:shd w:val="clear" w:color="auto" w:fill="FFFFFF"/>
        <w:spacing w:line="253" w:lineRule="atLeast"/>
        <w:jc w:val="both"/>
        <w:rPr>
          <w:bCs/>
          <w:color w:val="FF0000"/>
          <w:sz w:val="22"/>
          <w:szCs w:val="22"/>
        </w:rPr>
      </w:pPr>
      <w:r w:rsidRPr="00201EA0">
        <w:rPr>
          <w:bCs/>
          <w:color w:val="FF0000"/>
          <w:sz w:val="22"/>
          <w:szCs w:val="22"/>
        </w:rPr>
        <w:t xml:space="preserve">     </w:t>
      </w:r>
      <w:r w:rsidRPr="00201EA0">
        <w:rPr>
          <w:bCs/>
          <w:color w:val="FF0000"/>
          <w:sz w:val="22"/>
          <w:szCs w:val="22"/>
        </w:rPr>
        <w:t>zasilacz awaryjny tj. …………………………………....</w:t>
      </w:r>
    </w:p>
    <w:p w14:paraId="70640453" w14:textId="4AEA3E3E" w:rsidR="00201EA0" w:rsidRPr="00201EA0" w:rsidRDefault="00201EA0" w:rsidP="00201EA0">
      <w:pPr>
        <w:shd w:val="clear" w:color="auto" w:fill="FFFFFF"/>
        <w:spacing w:line="253" w:lineRule="atLeast"/>
        <w:jc w:val="both"/>
        <w:rPr>
          <w:bCs/>
          <w:color w:val="FF0000"/>
          <w:sz w:val="22"/>
          <w:szCs w:val="22"/>
        </w:rPr>
      </w:pPr>
      <w:r w:rsidRPr="00201EA0">
        <w:rPr>
          <w:bCs/>
          <w:color w:val="FF0000"/>
          <w:sz w:val="22"/>
          <w:szCs w:val="22"/>
        </w:rPr>
        <w:t xml:space="preserve">     </w:t>
      </w:r>
      <w:r w:rsidRPr="00201EA0">
        <w:rPr>
          <w:bCs/>
          <w:color w:val="FF0000"/>
          <w:sz w:val="22"/>
          <w:szCs w:val="22"/>
        </w:rPr>
        <w:t>przełącznik sieciowy 1 tj. …………………………………....</w:t>
      </w:r>
    </w:p>
    <w:p w14:paraId="4806C9E8" w14:textId="6073860B" w:rsidR="00201EA0" w:rsidRPr="00201EA0" w:rsidRDefault="00201EA0" w:rsidP="00201EA0">
      <w:pPr>
        <w:shd w:val="clear" w:color="auto" w:fill="FFFFFF"/>
        <w:spacing w:line="253" w:lineRule="atLeast"/>
        <w:jc w:val="both"/>
        <w:rPr>
          <w:bCs/>
          <w:color w:val="FF0000"/>
          <w:sz w:val="22"/>
          <w:szCs w:val="22"/>
        </w:rPr>
      </w:pPr>
      <w:r w:rsidRPr="00201EA0">
        <w:rPr>
          <w:bCs/>
          <w:color w:val="FF0000"/>
          <w:sz w:val="22"/>
          <w:szCs w:val="22"/>
        </w:rPr>
        <w:t xml:space="preserve">    </w:t>
      </w:r>
      <w:r w:rsidRPr="00201EA0">
        <w:rPr>
          <w:bCs/>
          <w:color w:val="FF0000"/>
          <w:sz w:val="22"/>
          <w:szCs w:val="22"/>
        </w:rPr>
        <w:t>przełącznik sieciowy 2 tj. …………………………………....</w:t>
      </w:r>
    </w:p>
    <w:p w14:paraId="673BDE31" w14:textId="634D1238" w:rsidR="00201EA0" w:rsidRPr="00201EA0" w:rsidRDefault="00201EA0" w:rsidP="00201EA0">
      <w:p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01EA0">
        <w:rPr>
          <w:bCs/>
          <w:color w:val="FF0000"/>
          <w:sz w:val="22"/>
          <w:szCs w:val="22"/>
        </w:rPr>
        <w:t xml:space="preserve">    </w:t>
      </w:r>
      <w:r w:rsidRPr="00201EA0">
        <w:rPr>
          <w:bCs/>
          <w:color w:val="FF0000"/>
          <w:sz w:val="22"/>
          <w:szCs w:val="22"/>
        </w:rPr>
        <w:t>przełącznik sieciowy 3 tj. …………………………………….”</w:t>
      </w:r>
    </w:p>
    <w:p w14:paraId="6843D3F1" w14:textId="3E6942FE" w:rsidR="000D2595" w:rsidRPr="002A16E2" w:rsidRDefault="000D2595" w:rsidP="007712E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serwery i przełączniki sieciowe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D26C26F" w14:textId="2A92F807" w:rsidR="000D2595" w:rsidRPr="002A16E2" w:rsidRDefault="000D2595" w:rsidP="007712E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>serwery i przełączniki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22FDD5CC" w14:textId="77777777" w:rsidR="000D2595" w:rsidRPr="002A16E2" w:rsidRDefault="000D2595" w:rsidP="007712E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FFB2CB" w14:textId="77777777" w:rsidR="000D2595" w:rsidRPr="002A16E2" w:rsidRDefault="000D2595" w:rsidP="007712E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7B2516" w14:textId="77777777" w:rsidR="000D2595" w:rsidRPr="002A16E2" w:rsidRDefault="000D2595" w:rsidP="007712E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94A82E7" w14:textId="77777777" w:rsidR="000D2595" w:rsidRPr="002A16E2" w:rsidRDefault="000D2595" w:rsidP="007712E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2595" w:rsidRPr="002A16E2" w14:paraId="7BFBC8D7" w14:textId="77777777" w:rsidTr="00B459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C9D73" w14:textId="77777777" w:rsidR="000D2595" w:rsidRPr="002A16E2" w:rsidRDefault="000D2595" w:rsidP="007712E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13431" w14:textId="77777777" w:rsidR="000D2595" w:rsidRPr="002A16E2" w:rsidRDefault="000D2595" w:rsidP="007712E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ABC3FE7" w14:textId="77777777" w:rsidR="000D2595" w:rsidRPr="002A16E2" w:rsidRDefault="000D2595" w:rsidP="007712E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C3D63" w14:textId="77777777" w:rsidR="000D2595" w:rsidRPr="002A16E2" w:rsidRDefault="000D2595" w:rsidP="007712E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D2595" w:rsidRPr="002A16E2" w14:paraId="685E692C" w14:textId="77777777" w:rsidTr="00B459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4E40F" w14:textId="77777777" w:rsidR="000D2595" w:rsidRPr="002A16E2" w:rsidRDefault="000D2595" w:rsidP="007712E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DC1FB" w14:textId="77777777" w:rsidR="000D2595" w:rsidRPr="002A16E2" w:rsidRDefault="000D2595" w:rsidP="007712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78C4F" w14:textId="77777777" w:rsidR="000D2595" w:rsidRPr="002A16E2" w:rsidRDefault="000D2595" w:rsidP="007712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D2595" w:rsidRPr="002A16E2" w14:paraId="6DC37B32" w14:textId="77777777" w:rsidTr="00B4591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598DA" w14:textId="77777777" w:rsidR="000D2595" w:rsidRPr="002A16E2" w:rsidRDefault="000D2595" w:rsidP="007712E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58AD5" w14:textId="77777777" w:rsidR="000D2595" w:rsidRPr="002A16E2" w:rsidRDefault="000D2595" w:rsidP="007712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BEA96" w14:textId="77777777" w:rsidR="000D2595" w:rsidRPr="002A16E2" w:rsidRDefault="000D2595" w:rsidP="007712E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F5A0CFE" w14:textId="77777777" w:rsidR="000D2595" w:rsidRPr="002A16E2" w:rsidRDefault="000D2595" w:rsidP="007712E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CB178C4" w14:textId="77777777" w:rsidR="000D2595" w:rsidRPr="002A16E2" w:rsidRDefault="000D2595" w:rsidP="007712EE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F72C0DB" w14:textId="77777777" w:rsidR="000D2595" w:rsidRPr="002A16E2" w:rsidRDefault="000D2595" w:rsidP="007712E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05D809A" w14:textId="77777777" w:rsidR="000D2595" w:rsidRPr="002A16E2" w:rsidRDefault="000D2595" w:rsidP="007712E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E1B7547" w14:textId="77777777" w:rsidR="000D2595" w:rsidRPr="002A16E2" w:rsidRDefault="000D2595" w:rsidP="007712E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E6EFCD6" w14:textId="77777777" w:rsidR="000D2595" w:rsidRPr="002A16E2" w:rsidRDefault="000D2595" w:rsidP="007712EE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2E661A0" w14:textId="77777777" w:rsidR="000D2595" w:rsidRPr="002A16E2" w:rsidRDefault="000D2595" w:rsidP="007712E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B3C26B1" w14:textId="77777777" w:rsidR="000D2595" w:rsidRPr="002A16E2" w:rsidRDefault="000D2595" w:rsidP="007712EE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DA53FE5" w14:textId="77777777" w:rsidR="000D2595" w:rsidRPr="002A16E2" w:rsidRDefault="000D2595" w:rsidP="007712EE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7912E19" w14:textId="77777777" w:rsidR="000D2595" w:rsidRPr="00F47191" w:rsidRDefault="000D2595" w:rsidP="000D2595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057A1CD" w14:textId="77777777" w:rsidR="00FE545C" w:rsidRPr="000D2595" w:rsidRDefault="00FE545C" w:rsidP="000D2595"/>
    <w:sectPr w:rsidR="00FE545C" w:rsidRPr="000D25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D2CD2" w14:textId="77777777" w:rsidR="00943A6D" w:rsidRDefault="00943A6D">
      <w:r>
        <w:separator/>
      </w:r>
    </w:p>
  </w:endnote>
  <w:endnote w:type="continuationSeparator" w:id="0">
    <w:p w14:paraId="50C0DF8D" w14:textId="77777777" w:rsidR="00943A6D" w:rsidRDefault="00943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altName w:val="Times New Roman"/>
    <w:charset w:val="01"/>
    <w:family w:val="auto"/>
    <w:pitch w:val="variable"/>
  </w:font>
  <w:font w:name="FreeSans">
    <w:altName w:val="Arial"/>
    <w:charset w:val="01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30785" w14:textId="77777777" w:rsidR="003511C3" w:rsidRDefault="003511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97DE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21429" w14:textId="77777777" w:rsidR="003511C3" w:rsidRDefault="00351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09FCF" w14:textId="77777777" w:rsidR="00943A6D" w:rsidRDefault="00943A6D">
      <w:r>
        <w:separator/>
      </w:r>
    </w:p>
  </w:footnote>
  <w:footnote w:type="continuationSeparator" w:id="0">
    <w:p w14:paraId="07006FA6" w14:textId="77777777" w:rsidR="00943A6D" w:rsidRDefault="00943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B0237" w14:textId="77777777" w:rsidR="003511C3" w:rsidRDefault="003511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35F5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5B4A4" w14:textId="77777777" w:rsidR="003511C3" w:rsidRDefault="003511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B00FB5"/>
    <w:multiLevelType w:val="hybridMultilevel"/>
    <w:tmpl w:val="721C3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5647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8193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1326500">
    <w:abstractNumId w:val="0"/>
  </w:num>
  <w:num w:numId="4" w16cid:durableId="2021541402">
    <w:abstractNumId w:val="4"/>
  </w:num>
  <w:num w:numId="5" w16cid:durableId="1350566368">
    <w:abstractNumId w:val="1"/>
  </w:num>
  <w:num w:numId="6" w16cid:durableId="1970471170">
    <w:abstractNumId w:val="2"/>
  </w:num>
  <w:num w:numId="7" w16cid:durableId="8439806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E2F"/>
    <w:rsid w:val="00012286"/>
    <w:rsid w:val="00026972"/>
    <w:rsid w:val="000704FC"/>
    <w:rsid w:val="00071CCC"/>
    <w:rsid w:val="000B731D"/>
    <w:rsid w:val="000D2595"/>
    <w:rsid w:val="000D6134"/>
    <w:rsid w:val="000E09C7"/>
    <w:rsid w:val="000F6589"/>
    <w:rsid w:val="00106636"/>
    <w:rsid w:val="00116EC6"/>
    <w:rsid w:val="00145E77"/>
    <w:rsid w:val="001801DD"/>
    <w:rsid w:val="001D4612"/>
    <w:rsid w:val="00201EA0"/>
    <w:rsid w:val="00207E98"/>
    <w:rsid w:val="002723B0"/>
    <w:rsid w:val="002A2582"/>
    <w:rsid w:val="002E2B27"/>
    <w:rsid w:val="002E31DD"/>
    <w:rsid w:val="00315A4A"/>
    <w:rsid w:val="003511C3"/>
    <w:rsid w:val="00375E2F"/>
    <w:rsid w:val="003C252A"/>
    <w:rsid w:val="003E11E2"/>
    <w:rsid w:val="004A5503"/>
    <w:rsid w:val="004B7300"/>
    <w:rsid w:val="004C6753"/>
    <w:rsid w:val="004F55EB"/>
    <w:rsid w:val="00595C87"/>
    <w:rsid w:val="005B27EF"/>
    <w:rsid w:val="005D2C65"/>
    <w:rsid w:val="005E6D94"/>
    <w:rsid w:val="0063384F"/>
    <w:rsid w:val="00643C6F"/>
    <w:rsid w:val="00646202"/>
    <w:rsid w:val="0065290F"/>
    <w:rsid w:val="006815F6"/>
    <w:rsid w:val="006B3126"/>
    <w:rsid w:val="00730F8E"/>
    <w:rsid w:val="007712EE"/>
    <w:rsid w:val="007748F0"/>
    <w:rsid w:val="007A4321"/>
    <w:rsid w:val="00833933"/>
    <w:rsid w:val="00853083"/>
    <w:rsid w:val="008844BC"/>
    <w:rsid w:val="008B2F0C"/>
    <w:rsid w:val="008B4928"/>
    <w:rsid w:val="008D2AB8"/>
    <w:rsid w:val="008F1C66"/>
    <w:rsid w:val="00943A6D"/>
    <w:rsid w:val="00970FE4"/>
    <w:rsid w:val="00A0022B"/>
    <w:rsid w:val="00A346FE"/>
    <w:rsid w:val="00A47B4D"/>
    <w:rsid w:val="00A83018"/>
    <w:rsid w:val="00B6330C"/>
    <w:rsid w:val="00B774DC"/>
    <w:rsid w:val="00B950FD"/>
    <w:rsid w:val="00BD1428"/>
    <w:rsid w:val="00BE617A"/>
    <w:rsid w:val="00C969A6"/>
    <w:rsid w:val="00CA7D36"/>
    <w:rsid w:val="00CC7921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18DE8"/>
  <w15:chartTrackingRefBased/>
  <w15:docId w15:val="{D20F25CC-FF22-430E-B0D6-CD9CAA87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59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Listanumerowana">
    <w:name w:val="List Number"/>
    <w:basedOn w:val="Lista"/>
    <w:unhideWhenUsed/>
    <w:rsid w:val="002E2B27"/>
    <w:pPr>
      <w:suppressAutoHyphens/>
      <w:spacing w:after="120" w:line="288" w:lineRule="auto"/>
      <w:ind w:left="360" w:hanging="360"/>
      <w:contextualSpacing w:val="0"/>
      <w:jc w:val="both"/>
    </w:pPr>
    <w:rPr>
      <w:rFonts w:eastAsia="Noto Sans CJK SC Regular" w:cs="FreeSans"/>
      <w:kern w:val="2"/>
      <w:lang w:eastAsia="zh-CN" w:bidi="hi-IN"/>
    </w:rPr>
  </w:style>
  <w:style w:type="paragraph" w:styleId="Lista">
    <w:name w:val="List"/>
    <w:basedOn w:val="Normalny"/>
    <w:uiPriority w:val="99"/>
    <w:semiHidden/>
    <w:unhideWhenUsed/>
    <w:rsid w:val="002E2B27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1311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2023-11-20T08:03:00Z</cp:lastPrinted>
  <dcterms:created xsi:type="dcterms:W3CDTF">2023-12-13T09:20:00Z</dcterms:created>
  <dcterms:modified xsi:type="dcterms:W3CDTF">2023-12-13T10:24:00Z</dcterms:modified>
</cp:coreProperties>
</file>