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71960" w14:textId="77777777" w:rsidR="00081D13" w:rsidRPr="000B0BB3" w:rsidRDefault="004E07FB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0B0BB3">
        <w:rPr>
          <w:sz w:val="20"/>
          <w:szCs w:val="20"/>
        </w:rPr>
        <w:t>Niepołomice</w:t>
      </w:r>
      <w:r w:rsidR="00081D13" w:rsidRPr="000B0BB3">
        <w:rPr>
          <w:sz w:val="20"/>
          <w:szCs w:val="20"/>
        </w:rPr>
        <w:t xml:space="preserve"> dnia: </w:t>
      </w:r>
      <w:r w:rsidRPr="000B0BB3">
        <w:rPr>
          <w:sz w:val="20"/>
          <w:szCs w:val="20"/>
        </w:rPr>
        <w:t>2023-12-13</w:t>
      </w:r>
    </w:p>
    <w:p w14:paraId="64553850" w14:textId="77777777" w:rsidR="00081D13" w:rsidRPr="000B0BB3" w:rsidRDefault="004E07FB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0B0BB3">
        <w:rPr>
          <w:b/>
          <w:bCs/>
          <w:sz w:val="20"/>
          <w:szCs w:val="20"/>
        </w:rPr>
        <w:t>GMINA NIEPOŁOMICE</w:t>
      </w:r>
    </w:p>
    <w:p w14:paraId="345E427F" w14:textId="77777777" w:rsidR="00081D13" w:rsidRPr="000B0BB3" w:rsidRDefault="004E07FB" w:rsidP="00081D13">
      <w:pPr>
        <w:spacing w:line="360" w:lineRule="auto"/>
        <w:ind w:right="3969"/>
        <w:rPr>
          <w:sz w:val="20"/>
          <w:szCs w:val="20"/>
        </w:rPr>
      </w:pPr>
      <w:r w:rsidRPr="000B0BB3">
        <w:rPr>
          <w:sz w:val="20"/>
          <w:szCs w:val="20"/>
        </w:rPr>
        <w:t>Pl. Zwycięstwa</w:t>
      </w:r>
      <w:r w:rsidR="00081D13" w:rsidRPr="000B0BB3">
        <w:rPr>
          <w:sz w:val="20"/>
          <w:szCs w:val="20"/>
        </w:rPr>
        <w:t xml:space="preserve"> </w:t>
      </w:r>
      <w:r w:rsidRPr="000B0BB3">
        <w:rPr>
          <w:sz w:val="20"/>
          <w:szCs w:val="20"/>
        </w:rPr>
        <w:t>13</w:t>
      </w:r>
    </w:p>
    <w:p w14:paraId="1F29D3D0" w14:textId="77777777" w:rsidR="00081D13" w:rsidRDefault="004E07FB" w:rsidP="00081D13">
      <w:pPr>
        <w:ind w:right="3969"/>
        <w:rPr>
          <w:sz w:val="20"/>
          <w:szCs w:val="20"/>
        </w:rPr>
      </w:pPr>
      <w:r w:rsidRPr="000B0BB3">
        <w:rPr>
          <w:sz w:val="20"/>
          <w:szCs w:val="20"/>
        </w:rPr>
        <w:t>32-005</w:t>
      </w:r>
      <w:r w:rsidR="00081D13" w:rsidRPr="000B0BB3">
        <w:rPr>
          <w:sz w:val="20"/>
          <w:szCs w:val="20"/>
        </w:rPr>
        <w:t xml:space="preserve"> </w:t>
      </w:r>
      <w:r w:rsidRPr="000B0BB3">
        <w:rPr>
          <w:sz w:val="20"/>
          <w:szCs w:val="20"/>
        </w:rPr>
        <w:t>Niepołomice</w:t>
      </w:r>
    </w:p>
    <w:p w14:paraId="03F6F485" w14:textId="77777777" w:rsidR="000B0BB3" w:rsidRDefault="000B0BB3" w:rsidP="00081D13">
      <w:pPr>
        <w:ind w:right="3969"/>
        <w:rPr>
          <w:sz w:val="20"/>
          <w:szCs w:val="20"/>
        </w:rPr>
      </w:pPr>
    </w:p>
    <w:p w14:paraId="47EFD12E" w14:textId="77777777" w:rsidR="000B0BB3" w:rsidRDefault="000B0BB3" w:rsidP="00081D13">
      <w:pPr>
        <w:ind w:right="3969"/>
        <w:rPr>
          <w:sz w:val="20"/>
          <w:szCs w:val="20"/>
        </w:rPr>
      </w:pPr>
    </w:p>
    <w:p w14:paraId="57D93941" w14:textId="77777777" w:rsidR="000B0BB3" w:rsidRPr="000B0BB3" w:rsidRDefault="000B0BB3" w:rsidP="00081D13">
      <w:pPr>
        <w:ind w:right="3969"/>
        <w:rPr>
          <w:sz w:val="20"/>
          <w:szCs w:val="20"/>
        </w:rPr>
      </w:pPr>
    </w:p>
    <w:p w14:paraId="4569B162" w14:textId="77777777" w:rsidR="00081D13" w:rsidRPr="000B0BB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0B0BB3" w14:paraId="52B0D2D3" w14:textId="77777777" w:rsidTr="00C13EA9">
        <w:tc>
          <w:tcPr>
            <w:tcW w:w="10065" w:type="dxa"/>
            <w:shd w:val="clear" w:color="auto" w:fill="F2F2F2"/>
            <w:hideMark/>
          </w:tcPr>
          <w:p w14:paraId="02C6C895" w14:textId="77777777" w:rsidR="00081D13" w:rsidRPr="000B0BB3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0B0BB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1F09B6A6" w14:textId="77777777" w:rsidR="00081D13" w:rsidRPr="000B0BB3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0B0BB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494D54C" w14:textId="77777777" w:rsidR="00081D13" w:rsidRPr="000B0BB3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3CC7ACFC" w14:textId="77777777" w:rsidR="00081D13" w:rsidRPr="000B0BB3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0B0BB3">
        <w:rPr>
          <w:rFonts w:eastAsia="Calibri"/>
          <w:sz w:val="20"/>
          <w:szCs w:val="20"/>
          <w:lang w:eastAsia="en-US"/>
        </w:rPr>
        <w:t xml:space="preserve">Dotyczy </w:t>
      </w:r>
      <w:r w:rsidRPr="000B0BB3">
        <w:rPr>
          <w:sz w:val="20"/>
          <w:szCs w:val="20"/>
        </w:rPr>
        <w:t>postępowania o udzielenie zamówienia publicznego</w:t>
      </w:r>
      <w:r w:rsidRPr="000B0BB3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B0BB3" w14:paraId="767AF32E" w14:textId="77777777" w:rsidTr="00081D13">
        <w:tc>
          <w:tcPr>
            <w:tcW w:w="2269" w:type="dxa"/>
            <w:shd w:val="clear" w:color="auto" w:fill="auto"/>
          </w:tcPr>
          <w:p w14:paraId="53441A5C" w14:textId="77777777" w:rsidR="00081D13" w:rsidRPr="000B0BB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0B0BB3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6B41AF4" w14:textId="77777777" w:rsidR="00081D13" w:rsidRPr="000B0BB3" w:rsidRDefault="004E07F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B0BB3">
              <w:rPr>
                <w:bCs/>
                <w:sz w:val="20"/>
                <w:szCs w:val="20"/>
              </w:rPr>
              <w:t>Sukcesywna dostawa artykułów żywnościowych do Przedszkola Samorządowego w Woli Batorskiej 597</w:t>
            </w:r>
          </w:p>
        </w:tc>
      </w:tr>
      <w:tr w:rsidR="004E07FB" w:rsidRPr="000B0BB3" w14:paraId="64174317" w14:textId="77777777" w:rsidTr="00B8034F">
        <w:tc>
          <w:tcPr>
            <w:tcW w:w="2269" w:type="dxa"/>
            <w:shd w:val="clear" w:color="auto" w:fill="auto"/>
          </w:tcPr>
          <w:p w14:paraId="65D02551" w14:textId="77777777" w:rsidR="004E07FB" w:rsidRPr="000B0BB3" w:rsidRDefault="004E07FB" w:rsidP="00B803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0B0BB3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D348D22" w14:textId="77777777" w:rsidR="004E07FB" w:rsidRPr="000B0BB3" w:rsidRDefault="004E07FB" w:rsidP="00B803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B0BB3">
              <w:rPr>
                <w:bCs/>
                <w:sz w:val="20"/>
                <w:szCs w:val="20"/>
              </w:rPr>
              <w:t>ZP.271.41.2023</w:t>
            </w:r>
          </w:p>
        </w:tc>
      </w:tr>
    </w:tbl>
    <w:p w14:paraId="6B75BF5D" w14:textId="77777777" w:rsidR="00081D13" w:rsidRPr="000B0BB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1F3B5636" w14:textId="77777777" w:rsidR="00081D13" w:rsidRPr="000B0BB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0B0BB3">
        <w:rPr>
          <w:sz w:val="20"/>
          <w:szCs w:val="20"/>
        </w:rPr>
        <w:t xml:space="preserve">Zamawiający, </w:t>
      </w:r>
      <w:r w:rsidR="004E07FB" w:rsidRPr="000B0BB3">
        <w:rPr>
          <w:b/>
          <w:sz w:val="20"/>
          <w:szCs w:val="20"/>
        </w:rPr>
        <w:t>GMINA NIEPOŁOMICE</w:t>
      </w:r>
      <w:r w:rsidRPr="000B0BB3">
        <w:rPr>
          <w:sz w:val="20"/>
          <w:szCs w:val="20"/>
        </w:rPr>
        <w:t xml:space="preserve">, działając na podstawie art. 253 </w:t>
      </w:r>
      <w:r w:rsidR="00A17CDB" w:rsidRPr="000B0BB3">
        <w:rPr>
          <w:sz w:val="20"/>
          <w:szCs w:val="20"/>
        </w:rPr>
        <w:t xml:space="preserve">ust. 1 pkt. 1 i </w:t>
      </w:r>
      <w:r w:rsidRPr="000B0BB3">
        <w:rPr>
          <w:sz w:val="20"/>
          <w:szCs w:val="20"/>
        </w:rPr>
        <w:t xml:space="preserve">ust. </w:t>
      </w:r>
      <w:r w:rsidR="00A17CDB" w:rsidRPr="000B0BB3">
        <w:rPr>
          <w:sz w:val="20"/>
          <w:szCs w:val="20"/>
        </w:rPr>
        <w:t>2</w:t>
      </w:r>
      <w:r w:rsidRPr="000B0BB3">
        <w:rPr>
          <w:sz w:val="20"/>
          <w:szCs w:val="20"/>
        </w:rPr>
        <w:t xml:space="preserve"> </w:t>
      </w:r>
      <w:r w:rsidR="00081D13" w:rsidRPr="000B0BB3">
        <w:rPr>
          <w:sz w:val="20"/>
          <w:szCs w:val="20"/>
        </w:rPr>
        <w:t xml:space="preserve">ustawy z dnia 11 września 2019r. Prawo zamówień publicznych </w:t>
      </w:r>
      <w:r w:rsidR="004E07FB" w:rsidRPr="000B0BB3">
        <w:rPr>
          <w:sz w:val="20"/>
          <w:szCs w:val="20"/>
        </w:rPr>
        <w:t>(</w:t>
      </w:r>
      <w:proofErr w:type="spellStart"/>
      <w:r w:rsidR="004E07FB" w:rsidRPr="000B0BB3">
        <w:rPr>
          <w:sz w:val="20"/>
          <w:szCs w:val="20"/>
        </w:rPr>
        <w:t>t.j</w:t>
      </w:r>
      <w:proofErr w:type="spellEnd"/>
      <w:r w:rsidR="004E07FB" w:rsidRPr="000B0BB3">
        <w:rPr>
          <w:sz w:val="20"/>
          <w:szCs w:val="20"/>
        </w:rPr>
        <w:t>. Dz. U. z 2023r. poz. 1605)</w:t>
      </w:r>
      <w:r w:rsidR="00081D13" w:rsidRPr="000B0BB3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E07FB" w:rsidRPr="000B0BB3" w14:paraId="4DB59B29" w14:textId="77777777" w:rsidTr="00B803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267202C" w14:textId="77777777" w:rsidR="004E07FB" w:rsidRPr="000B0BB3" w:rsidRDefault="004E07FB" w:rsidP="00B8034F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0B0BB3">
              <w:rPr>
                <w:b/>
                <w:sz w:val="20"/>
                <w:szCs w:val="20"/>
              </w:rPr>
              <w:t>F.H.U. WNĘK MARKET MAŁGORZATA WNĘK</w:t>
            </w:r>
          </w:p>
          <w:p w14:paraId="094A0790" w14:textId="73B021D5" w:rsidR="004E07FB" w:rsidRPr="000B0BB3" w:rsidRDefault="004E07FB" w:rsidP="00B8034F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0B0BB3">
              <w:rPr>
                <w:bCs/>
                <w:sz w:val="20"/>
                <w:szCs w:val="20"/>
              </w:rPr>
              <w:t>PODŁĘŻE 113</w:t>
            </w:r>
          </w:p>
          <w:p w14:paraId="7810CF0A" w14:textId="77777777" w:rsidR="004E07FB" w:rsidRPr="000B0BB3" w:rsidRDefault="004E07FB" w:rsidP="00B8034F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0B0BB3">
              <w:rPr>
                <w:bCs/>
                <w:sz w:val="20"/>
                <w:szCs w:val="20"/>
              </w:rPr>
              <w:t>32-003</w:t>
            </w:r>
            <w:r w:rsidRPr="000B0BB3">
              <w:rPr>
                <w:bCs/>
                <w:sz w:val="20"/>
                <w:szCs w:val="20"/>
              </w:rPr>
              <w:t xml:space="preserve"> </w:t>
            </w:r>
            <w:r w:rsidRPr="000B0BB3">
              <w:rPr>
                <w:bCs/>
                <w:sz w:val="20"/>
                <w:szCs w:val="20"/>
              </w:rPr>
              <w:t>Podłęże</w:t>
            </w:r>
          </w:p>
          <w:p w14:paraId="37E3A786" w14:textId="77777777" w:rsidR="004E07FB" w:rsidRPr="000B0BB3" w:rsidRDefault="004E07FB" w:rsidP="00B8034F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0B0BB3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0B0BB3">
              <w:rPr>
                <w:sz w:val="20"/>
                <w:szCs w:val="20"/>
              </w:rPr>
              <w:t xml:space="preserve"> </w:t>
            </w:r>
            <w:bookmarkEnd w:id="1"/>
            <w:r w:rsidRPr="000B0BB3">
              <w:rPr>
                <w:b/>
                <w:sz w:val="20"/>
                <w:szCs w:val="20"/>
              </w:rPr>
              <w:t>349 500.00 zł</w:t>
            </w:r>
            <w:r w:rsidRPr="000B0BB3">
              <w:rPr>
                <w:b/>
                <w:sz w:val="20"/>
                <w:szCs w:val="20"/>
              </w:rPr>
              <w:t xml:space="preserve"> brutto</w:t>
            </w:r>
            <w:r w:rsidRPr="000B0BB3">
              <w:rPr>
                <w:bCs/>
                <w:sz w:val="20"/>
                <w:szCs w:val="20"/>
              </w:rPr>
              <w:t>.</w:t>
            </w:r>
          </w:p>
          <w:p w14:paraId="339E80F1" w14:textId="77777777" w:rsidR="004E07FB" w:rsidRPr="000B0BB3" w:rsidRDefault="004E07FB" w:rsidP="00B8034F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0B0BB3">
              <w:rPr>
                <w:color w:val="000000"/>
                <w:sz w:val="20"/>
                <w:szCs w:val="20"/>
              </w:rPr>
              <w:t>Uzasadnienie wyboru:</w:t>
            </w:r>
          </w:p>
          <w:p w14:paraId="62C57F68" w14:textId="77777777" w:rsidR="004E07FB" w:rsidRPr="000B0BB3" w:rsidRDefault="004E07FB" w:rsidP="00B8034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0B0BB3">
              <w:rPr>
                <w:sz w:val="20"/>
                <w:szCs w:val="20"/>
              </w:rPr>
              <w:t>Została złożona jedna oferta. Oferta spełnia warunki postawione przez zamawiającego.</w:t>
            </w:r>
          </w:p>
        </w:tc>
      </w:tr>
    </w:tbl>
    <w:p w14:paraId="4B0E60B1" w14:textId="77777777" w:rsidR="00081D13" w:rsidRPr="000B0BB3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0B0BB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0B0BB3">
        <w:rPr>
          <w:color w:val="000000"/>
          <w:sz w:val="20"/>
          <w:szCs w:val="20"/>
        </w:rPr>
        <w:t>:</w:t>
      </w:r>
    </w:p>
    <w:tbl>
      <w:tblPr>
        <w:tblW w:w="99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3"/>
        <w:gridCol w:w="3012"/>
        <w:gridCol w:w="1417"/>
        <w:gridCol w:w="1593"/>
        <w:gridCol w:w="1417"/>
        <w:gridCol w:w="1417"/>
      </w:tblGrid>
      <w:tr w:rsidR="000B0BB3" w:rsidRPr="000B0BB3" w14:paraId="06BFEA25" w14:textId="77777777" w:rsidTr="000B0BB3">
        <w:trPr>
          <w:trHeight w:val="510"/>
        </w:trPr>
        <w:tc>
          <w:tcPr>
            <w:tcW w:w="1063" w:type="dxa"/>
            <w:shd w:val="clear" w:color="auto" w:fill="F2F2F2"/>
            <w:vAlign w:val="center"/>
          </w:tcPr>
          <w:p w14:paraId="01A03641" w14:textId="77777777" w:rsidR="000B0BB3" w:rsidRPr="000B0BB3" w:rsidRDefault="000B0BB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0B0BB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012" w:type="dxa"/>
            <w:shd w:val="clear" w:color="auto" w:fill="F2F2F2"/>
            <w:vAlign w:val="center"/>
          </w:tcPr>
          <w:p w14:paraId="7A4E07D1" w14:textId="77777777" w:rsidR="000B0BB3" w:rsidRPr="000B0BB3" w:rsidRDefault="000B0BB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B0BB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1E8EE393" w14:textId="77777777" w:rsidR="000B0BB3" w:rsidRPr="000B0BB3" w:rsidRDefault="000B0BB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0B0BB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593" w:type="dxa"/>
            <w:shd w:val="clear" w:color="auto" w:fill="F2F2F2"/>
            <w:vAlign w:val="center"/>
          </w:tcPr>
          <w:p w14:paraId="6ABD4D26" w14:textId="77777777" w:rsidR="000B0BB3" w:rsidRPr="000B0BB3" w:rsidRDefault="000B0BB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0B0BB3">
              <w:rPr>
                <w:rFonts w:ascii="Times New Roman" w:hAnsi="Times New Roman" w:cs="Times New Roman"/>
                <w:bCs/>
              </w:rPr>
              <w:t>stały rabat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7B45A755" w14:textId="77777777" w:rsidR="000B0BB3" w:rsidRPr="000B0BB3" w:rsidRDefault="000B0BB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0B0BB3">
              <w:rPr>
                <w:rFonts w:ascii="Times New Roman" w:hAnsi="Times New Roman" w:cs="Times New Roman"/>
                <w:bCs/>
              </w:rPr>
              <w:t>Czas rozpatrzenia reklamacji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1530A894" w14:textId="77777777" w:rsidR="000B0BB3" w:rsidRPr="000B0BB3" w:rsidRDefault="000B0BB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B0BB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0B0BB3" w:rsidRPr="000B0BB3" w14:paraId="7472131E" w14:textId="77777777" w:rsidTr="000B0BB3">
        <w:trPr>
          <w:trHeight w:val="1418"/>
        </w:trPr>
        <w:tc>
          <w:tcPr>
            <w:tcW w:w="1063" w:type="dxa"/>
            <w:vAlign w:val="center"/>
          </w:tcPr>
          <w:p w14:paraId="0B863FA6" w14:textId="77777777" w:rsidR="000B0BB3" w:rsidRPr="000B0BB3" w:rsidRDefault="000B0BB3" w:rsidP="00B8034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B0BB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12" w:type="dxa"/>
            <w:vAlign w:val="center"/>
          </w:tcPr>
          <w:p w14:paraId="38446B3E" w14:textId="77777777" w:rsidR="000B0BB3" w:rsidRPr="000B0BB3" w:rsidRDefault="000B0BB3" w:rsidP="00B8034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0B0BB3">
              <w:rPr>
                <w:rFonts w:ascii="Times New Roman" w:hAnsi="Times New Roman" w:cs="Times New Roman"/>
                <w:b/>
              </w:rPr>
              <w:t>F.H.U. WNĘK MARKET MAŁGORZATA WNĘK</w:t>
            </w:r>
          </w:p>
          <w:p w14:paraId="33D2FC3F" w14:textId="79EBF16E" w:rsidR="000B0BB3" w:rsidRPr="000B0BB3" w:rsidRDefault="000B0BB3" w:rsidP="00B8034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0B0BB3">
              <w:rPr>
                <w:rFonts w:ascii="Times New Roman" w:hAnsi="Times New Roman" w:cs="Times New Roman"/>
                <w:bCs/>
              </w:rPr>
              <w:t>PODŁĘŻE 113</w:t>
            </w:r>
            <w:r w:rsidRPr="000B0BB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023C4BE" w14:textId="77777777" w:rsidR="000B0BB3" w:rsidRPr="000B0BB3" w:rsidRDefault="000B0BB3" w:rsidP="00B8034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0B0BB3">
              <w:rPr>
                <w:rFonts w:ascii="Times New Roman" w:hAnsi="Times New Roman" w:cs="Times New Roman"/>
                <w:bCs/>
              </w:rPr>
              <w:t>32-003</w:t>
            </w:r>
            <w:r w:rsidRPr="000B0BB3">
              <w:rPr>
                <w:rFonts w:ascii="Times New Roman" w:hAnsi="Times New Roman" w:cs="Times New Roman"/>
                <w:bCs/>
              </w:rPr>
              <w:t xml:space="preserve"> </w:t>
            </w:r>
            <w:r w:rsidRPr="000B0BB3">
              <w:rPr>
                <w:rFonts w:ascii="Times New Roman" w:hAnsi="Times New Roman" w:cs="Times New Roman"/>
                <w:bCs/>
              </w:rPr>
              <w:t>Podłęże</w:t>
            </w:r>
          </w:p>
        </w:tc>
        <w:tc>
          <w:tcPr>
            <w:tcW w:w="1417" w:type="dxa"/>
            <w:vAlign w:val="center"/>
          </w:tcPr>
          <w:p w14:paraId="373F8E48" w14:textId="77777777" w:rsidR="000B0BB3" w:rsidRPr="000B0BB3" w:rsidRDefault="000B0BB3" w:rsidP="00B8034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B0BB3">
              <w:rPr>
                <w:rFonts w:ascii="Times New Roman" w:hAnsi="Times New Roman" w:cs="Times New Roman"/>
              </w:rPr>
              <w:t xml:space="preserve">  50,00</w:t>
            </w:r>
          </w:p>
        </w:tc>
        <w:tc>
          <w:tcPr>
            <w:tcW w:w="1593" w:type="dxa"/>
            <w:vAlign w:val="center"/>
          </w:tcPr>
          <w:p w14:paraId="1C423128" w14:textId="77777777" w:rsidR="000B0BB3" w:rsidRPr="000B0BB3" w:rsidRDefault="000B0BB3" w:rsidP="00B8034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B0BB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14:paraId="32648C92" w14:textId="77777777" w:rsidR="000B0BB3" w:rsidRPr="000B0BB3" w:rsidRDefault="000B0BB3" w:rsidP="00B8034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B0BB3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14:paraId="70F7FB56" w14:textId="77777777" w:rsidR="000B0BB3" w:rsidRPr="000B0BB3" w:rsidRDefault="000B0BB3" w:rsidP="00B8034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B0BB3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57544FEC" w14:textId="77777777" w:rsidR="00E85D70" w:rsidRPr="000B0BB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588AEB79" w14:textId="77777777" w:rsidR="00F960D7" w:rsidRPr="000B0BB3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0B0BB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5609D" w14:textId="77777777" w:rsidR="00EF11A6" w:rsidRDefault="00EF11A6">
      <w:r>
        <w:separator/>
      </w:r>
    </w:p>
  </w:endnote>
  <w:endnote w:type="continuationSeparator" w:id="0">
    <w:p w14:paraId="6C29EFC6" w14:textId="77777777" w:rsidR="00EF11A6" w:rsidRDefault="00EF1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66C6F" w14:textId="77777777" w:rsidR="004E07FB" w:rsidRDefault="004E07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B44F5" w14:textId="223B79E9" w:rsidR="000C1E6F" w:rsidRPr="000B0BB3" w:rsidRDefault="000C1E6F" w:rsidP="000B0B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5A4F" w14:textId="77777777" w:rsidR="004E07FB" w:rsidRDefault="004E07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6A1C1" w14:textId="77777777" w:rsidR="00EF11A6" w:rsidRDefault="00EF11A6">
      <w:r>
        <w:separator/>
      </w:r>
    </w:p>
  </w:footnote>
  <w:footnote w:type="continuationSeparator" w:id="0">
    <w:p w14:paraId="2B704CBD" w14:textId="77777777" w:rsidR="00EF11A6" w:rsidRDefault="00EF1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02E57" w14:textId="77777777" w:rsidR="004E07FB" w:rsidRDefault="004E07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64938" w14:textId="77777777" w:rsidR="004E07FB" w:rsidRDefault="004E07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6E001" w14:textId="77777777" w:rsidR="004E07FB" w:rsidRDefault="004E07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1A6"/>
    <w:rsid w:val="00005838"/>
    <w:rsid w:val="00022322"/>
    <w:rsid w:val="00042497"/>
    <w:rsid w:val="00081D13"/>
    <w:rsid w:val="000B0BB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07FB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11A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1209CC"/>
  <w15:chartTrackingRefBased/>
  <w15:docId w15:val="{570CF402-BE31-432C-9613-8AEF43F7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2023-12-13T10:27:00Z</dcterms:created>
  <dcterms:modified xsi:type="dcterms:W3CDTF">2023-12-13T10:27:00Z</dcterms:modified>
</cp:coreProperties>
</file>