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71F9A" w14:textId="4502F811" w:rsidR="00FB7F50" w:rsidRPr="002245BE" w:rsidRDefault="003977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773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2508E">
        <w:rPr>
          <w:sz w:val="22"/>
          <w:szCs w:val="22"/>
        </w:rPr>
        <w:t>13.12.2023r.</w:t>
      </w:r>
    </w:p>
    <w:p w14:paraId="7CA4469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34DB35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7CA5DB1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979162F" w14:textId="77777777" w:rsidR="002032C0" w:rsidRPr="002032C0" w:rsidRDefault="002032C0" w:rsidP="002032C0">
      <w:r w:rsidRPr="002032C0">
        <w:t>ul. Prądnicka 35-37</w:t>
      </w:r>
    </w:p>
    <w:p w14:paraId="4554DC78" w14:textId="77777777" w:rsidR="002032C0" w:rsidRPr="002032C0" w:rsidRDefault="002032C0" w:rsidP="002032C0">
      <w:r w:rsidRPr="002032C0">
        <w:t>31-202 Kraków</w:t>
      </w:r>
    </w:p>
    <w:p w14:paraId="639AC7C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3EFE60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97737" w:rsidRPr="00607F9B" w14:paraId="364765AF" w14:textId="77777777" w:rsidTr="00B40BC5">
        <w:trPr>
          <w:trHeight w:val="638"/>
        </w:trPr>
        <w:tc>
          <w:tcPr>
            <w:tcW w:w="959" w:type="dxa"/>
            <w:shd w:val="clear" w:color="auto" w:fill="auto"/>
          </w:tcPr>
          <w:p w14:paraId="655788BB" w14:textId="77777777" w:rsidR="00397737" w:rsidRPr="00607F9B" w:rsidRDefault="00397737" w:rsidP="00B40B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255C00" w14:textId="1A29B7E2" w:rsidR="00397737" w:rsidRPr="00607F9B" w:rsidRDefault="00397737" w:rsidP="00B40B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7737">
              <w:rPr>
                <w:sz w:val="22"/>
                <w:szCs w:val="22"/>
              </w:rPr>
              <w:t>podstawowy</w:t>
            </w:r>
            <w:r w:rsidR="00AA1B0C">
              <w:rPr>
                <w:sz w:val="22"/>
                <w:szCs w:val="22"/>
              </w:rPr>
              <w:t>m</w:t>
            </w:r>
            <w:r w:rsidRPr="0039773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9773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7737">
              <w:rPr>
                <w:b/>
                <w:bCs/>
                <w:sz w:val="22"/>
                <w:szCs w:val="22"/>
              </w:rPr>
              <w:t>Zakup i dostawa nici chirurgicznych 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7737">
              <w:rPr>
                <w:b/>
                <w:sz w:val="22"/>
                <w:szCs w:val="22"/>
              </w:rPr>
              <w:t>ZP/41/2023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14C3D0" w14:textId="77777777" w:rsidR="008642B3" w:rsidRDefault="0039773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97737" w14:paraId="0DEEF054" w14:textId="77777777" w:rsidTr="00B40BC5">
        <w:trPr>
          <w:cantSplit/>
        </w:trPr>
        <w:tc>
          <w:tcPr>
            <w:tcW w:w="9072" w:type="dxa"/>
          </w:tcPr>
          <w:p w14:paraId="73A8E936" w14:textId="473DFB1B" w:rsidR="00397737" w:rsidRPr="00D26ED6" w:rsidRDefault="00397737" w:rsidP="00B40B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7737">
              <w:rPr>
                <w:b/>
                <w:sz w:val="22"/>
                <w:szCs w:val="22"/>
              </w:rPr>
              <w:t>Medtronic</w:t>
            </w:r>
            <w:proofErr w:type="spellEnd"/>
            <w:r w:rsidRPr="00397737">
              <w:rPr>
                <w:b/>
                <w:sz w:val="22"/>
                <w:szCs w:val="22"/>
              </w:rPr>
              <w:t xml:space="preserve"> Poland </w:t>
            </w:r>
            <w:r w:rsidR="00AA1B0C">
              <w:rPr>
                <w:b/>
                <w:sz w:val="22"/>
                <w:szCs w:val="22"/>
              </w:rPr>
              <w:t>S</w:t>
            </w:r>
            <w:r w:rsidRPr="00397737">
              <w:rPr>
                <w:b/>
                <w:sz w:val="22"/>
                <w:szCs w:val="22"/>
              </w:rPr>
              <w:t>p. z o.o.</w:t>
            </w:r>
          </w:p>
          <w:p w14:paraId="3207B720" w14:textId="72B4294F" w:rsidR="00397737" w:rsidRPr="009F0E5C" w:rsidRDefault="00AA1B0C" w:rsidP="00B40BC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97737" w:rsidRPr="00397737">
              <w:rPr>
                <w:bCs/>
                <w:sz w:val="22"/>
                <w:szCs w:val="22"/>
              </w:rPr>
              <w:t>Polna</w:t>
            </w:r>
            <w:r w:rsidR="00397737" w:rsidRPr="009F0E5C">
              <w:rPr>
                <w:bCs/>
                <w:sz w:val="22"/>
                <w:szCs w:val="22"/>
              </w:rPr>
              <w:t xml:space="preserve"> </w:t>
            </w:r>
            <w:r w:rsidR="00397737" w:rsidRPr="00397737">
              <w:rPr>
                <w:bCs/>
                <w:sz w:val="22"/>
                <w:szCs w:val="22"/>
              </w:rPr>
              <w:t>11</w:t>
            </w:r>
            <w:r w:rsidR="00397737">
              <w:rPr>
                <w:bCs/>
                <w:sz w:val="22"/>
                <w:szCs w:val="22"/>
              </w:rPr>
              <w:t xml:space="preserve"> </w:t>
            </w:r>
          </w:p>
          <w:p w14:paraId="6D091FDD" w14:textId="77777777" w:rsidR="00397737" w:rsidRPr="009F0E5C" w:rsidRDefault="00397737" w:rsidP="00B40BC5">
            <w:pPr>
              <w:jc w:val="both"/>
              <w:rPr>
                <w:bCs/>
                <w:sz w:val="22"/>
                <w:szCs w:val="22"/>
              </w:rPr>
            </w:pPr>
            <w:r w:rsidRPr="0039773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7737">
              <w:rPr>
                <w:bCs/>
                <w:sz w:val="22"/>
                <w:szCs w:val="22"/>
              </w:rPr>
              <w:t>Warszawa</w:t>
            </w:r>
          </w:p>
          <w:p w14:paraId="488C9655" w14:textId="4C5ED6E8" w:rsidR="00397737" w:rsidRPr="00211A34" w:rsidRDefault="00397737" w:rsidP="00B40B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7737">
              <w:rPr>
                <w:sz w:val="22"/>
                <w:szCs w:val="22"/>
              </w:rPr>
              <w:t>Pakiet 1- Szew do zabiegów endoskopowych i laparoskopowych I</w:t>
            </w:r>
          </w:p>
          <w:p w14:paraId="6ABDC9AD" w14:textId="12AD8C96" w:rsidR="00397737" w:rsidRPr="00397737" w:rsidRDefault="00397737" w:rsidP="00AA1B0C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AA1B0C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97737" w14:paraId="56B85140" w14:textId="77777777" w:rsidTr="00B40BC5">
        <w:trPr>
          <w:cantSplit/>
        </w:trPr>
        <w:tc>
          <w:tcPr>
            <w:tcW w:w="9072" w:type="dxa"/>
          </w:tcPr>
          <w:p w14:paraId="2286915F" w14:textId="26F71F79" w:rsidR="00397737" w:rsidRPr="00D26ED6" w:rsidRDefault="00397737" w:rsidP="00B40B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7737">
              <w:rPr>
                <w:b/>
                <w:sz w:val="22"/>
                <w:szCs w:val="22"/>
              </w:rPr>
              <w:t>Corza</w:t>
            </w:r>
            <w:proofErr w:type="spellEnd"/>
            <w:r w:rsidRPr="0039773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7737">
              <w:rPr>
                <w:b/>
                <w:sz w:val="22"/>
                <w:szCs w:val="22"/>
              </w:rPr>
              <w:t>Medical</w:t>
            </w:r>
            <w:proofErr w:type="spellEnd"/>
            <w:r w:rsidRPr="00397737">
              <w:rPr>
                <w:b/>
                <w:sz w:val="22"/>
                <w:szCs w:val="22"/>
              </w:rPr>
              <w:t xml:space="preserve"> GmbH</w:t>
            </w:r>
          </w:p>
          <w:p w14:paraId="1F83AE99" w14:textId="77777777" w:rsidR="00397737" w:rsidRPr="009F0E5C" w:rsidRDefault="00397737" w:rsidP="00B40BC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97737">
              <w:rPr>
                <w:bCs/>
                <w:sz w:val="22"/>
                <w:szCs w:val="22"/>
              </w:rPr>
              <w:t>Dreikönigstrasse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7737">
              <w:rPr>
                <w:bCs/>
                <w:sz w:val="22"/>
                <w:szCs w:val="22"/>
              </w:rPr>
              <w:t>31a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CDE931" w14:textId="77777777" w:rsidR="00397737" w:rsidRPr="009F0E5C" w:rsidRDefault="00397737" w:rsidP="00B40BC5">
            <w:pPr>
              <w:jc w:val="both"/>
              <w:rPr>
                <w:bCs/>
                <w:sz w:val="22"/>
                <w:szCs w:val="22"/>
              </w:rPr>
            </w:pPr>
            <w:r w:rsidRPr="00397737">
              <w:rPr>
                <w:bCs/>
                <w:sz w:val="22"/>
                <w:szCs w:val="22"/>
              </w:rPr>
              <w:t>CH-800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97737">
              <w:rPr>
                <w:bCs/>
                <w:sz w:val="22"/>
                <w:szCs w:val="22"/>
              </w:rPr>
              <w:t>Zürich</w:t>
            </w:r>
            <w:proofErr w:type="spellEnd"/>
          </w:p>
          <w:p w14:paraId="0DF99432" w14:textId="22C017A4" w:rsidR="00397737" w:rsidRPr="00211A34" w:rsidRDefault="00397737" w:rsidP="00B40B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7737">
              <w:rPr>
                <w:sz w:val="22"/>
                <w:szCs w:val="22"/>
              </w:rPr>
              <w:t>Pakiet 2 - Szew do zabiegów endoskopowych i laparoskopowych II</w:t>
            </w:r>
          </w:p>
          <w:p w14:paraId="1853823E" w14:textId="18AB6275" w:rsidR="00397737" w:rsidRPr="00397737" w:rsidRDefault="00397737" w:rsidP="00AA1B0C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AA1B0C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97737" w14:paraId="08D5A497" w14:textId="77777777" w:rsidTr="00B40BC5">
        <w:trPr>
          <w:cantSplit/>
        </w:trPr>
        <w:tc>
          <w:tcPr>
            <w:tcW w:w="9072" w:type="dxa"/>
          </w:tcPr>
          <w:p w14:paraId="7811DE16" w14:textId="329889D8" w:rsidR="00397737" w:rsidRPr="00D26ED6" w:rsidRDefault="00397737" w:rsidP="00B40B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97737">
              <w:rPr>
                <w:b/>
                <w:sz w:val="22"/>
                <w:szCs w:val="22"/>
              </w:rPr>
              <w:t>Medtronic</w:t>
            </w:r>
            <w:proofErr w:type="spellEnd"/>
            <w:r w:rsidRPr="00397737">
              <w:rPr>
                <w:b/>
                <w:sz w:val="22"/>
                <w:szCs w:val="22"/>
              </w:rPr>
              <w:t xml:space="preserve"> Poland </w:t>
            </w:r>
            <w:r w:rsidR="00AA1B0C">
              <w:rPr>
                <w:b/>
                <w:sz w:val="22"/>
                <w:szCs w:val="22"/>
              </w:rPr>
              <w:t>S</w:t>
            </w:r>
            <w:r w:rsidRPr="00397737">
              <w:rPr>
                <w:b/>
                <w:sz w:val="22"/>
                <w:szCs w:val="22"/>
              </w:rPr>
              <w:t>p. z o.o.</w:t>
            </w:r>
          </w:p>
          <w:p w14:paraId="6081EA07" w14:textId="4EE9D118" w:rsidR="00397737" w:rsidRPr="009F0E5C" w:rsidRDefault="00AA1B0C" w:rsidP="00B40BC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97737" w:rsidRPr="00397737">
              <w:rPr>
                <w:bCs/>
                <w:sz w:val="22"/>
                <w:szCs w:val="22"/>
              </w:rPr>
              <w:t>Polna</w:t>
            </w:r>
            <w:r w:rsidR="00397737" w:rsidRPr="009F0E5C">
              <w:rPr>
                <w:bCs/>
                <w:sz w:val="22"/>
                <w:szCs w:val="22"/>
              </w:rPr>
              <w:t xml:space="preserve"> </w:t>
            </w:r>
            <w:r w:rsidR="00397737" w:rsidRPr="00397737">
              <w:rPr>
                <w:bCs/>
                <w:sz w:val="22"/>
                <w:szCs w:val="22"/>
              </w:rPr>
              <w:t>11</w:t>
            </w:r>
            <w:r w:rsidR="00397737">
              <w:rPr>
                <w:bCs/>
                <w:sz w:val="22"/>
                <w:szCs w:val="22"/>
              </w:rPr>
              <w:t xml:space="preserve"> </w:t>
            </w:r>
          </w:p>
          <w:p w14:paraId="72FBE814" w14:textId="77777777" w:rsidR="00397737" w:rsidRPr="009F0E5C" w:rsidRDefault="00397737" w:rsidP="00B40BC5">
            <w:pPr>
              <w:jc w:val="both"/>
              <w:rPr>
                <w:bCs/>
                <w:sz w:val="22"/>
                <w:szCs w:val="22"/>
              </w:rPr>
            </w:pPr>
            <w:r w:rsidRPr="0039773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7737">
              <w:rPr>
                <w:bCs/>
                <w:sz w:val="22"/>
                <w:szCs w:val="22"/>
              </w:rPr>
              <w:t>Warszawa</w:t>
            </w:r>
          </w:p>
          <w:p w14:paraId="2A32B468" w14:textId="51C0513B" w:rsidR="00397737" w:rsidRPr="00211A34" w:rsidRDefault="00397737" w:rsidP="00B40B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7737">
              <w:rPr>
                <w:sz w:val="22"/>
                <w:szCs w:val="22"/>
              </w:rPr>
              <w:t>Pakiet 3 - Szew do zabiegów endoskopowych i laparoskopowych III</w:t>
            </w:r>
          </w:p>
          <w:p w14:paraId="09C5EB04" w14:textId="4C18E137" w:rsidR="00397737" w:rsidRPr="00397737" w:rsidRDefault="00397737" w:rsidP="00AA1B0C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AA1B0C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</w:tbl>
    <w:p w14:paraId="0717E7CF" w14:textId="77777777" w:rsidR="003A0AFC" w:rsidRPr="00756CDA" w:rsidRDefault="0039773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5C858777" w14:textId="77777777" w:rsidTr="0057114B">
        <w:tc>
          <w:tcPr>
            <w:tcW w:w="2169" w:type="dxa"/>
            <w:shd w:val="clear" w:color="auto" w:fill="F3F3F3"/>
            <w:vAlign w:val="center"/>
          </w:tcPr>
          <w:p w14:paraId="3B24B77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A9ED362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0A1FFBD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080D4B8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16A35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97737" w:rsidRPr="00834EF4" w14:paraId="182C28E4" w14:textId="77777777" w:rsidTr="00B40BC5">
        <w:tc>
          <w:tcPr>
            <w:tcW w:w="2169" w:type="dxa"/>
            <w:shd w:val="clear" w:color="auto" w:fill="auto"/>
          </w:tcPr>
          <w:p w14:paraId="09AABCEC" w14:textId="7184DFD5" w:rsidR="00397737" w:rsidRPr="00211A34" w:rsidRDefault="00397737" w:rsidP="00B40B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7737">
              <w:rPr>
                <w:sz w:val="20"/>
                <w:szCs w:val="20"/>
              </w:rPr>
              <w:t>Pakiet 1- Szew do zabiegów endoskopowych i laparoskopowych I</w:t>
            </w:r>
          </w:p>
        </w:tc>
        <w:tc>
          <w:tcPr>
            <w:tcW w:w="2793" w:type="dxa"/>
            <w:shd w:val="clear" w:color="auto" w:fill="auto"/>
          </w:tcPr>
          <w:p w14:paraId="761E5CC2" w14:textId="3D5B7DC2" w:rsidR="00397737" w:rsidRPr="00211A34" w:rsidRDefault="00397737" w:rsidP="00B40B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7737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397737">
              <w:rPr>
                <w:b/>
                <w:bCs/>
                <w:sz w:val="20"/>
                <w:szCs w:val="20"/>
              </w:rPr>
              <w:t xml:space="preserve"> Poland </w:t>
            </w:r>
            <w:r w:rsidR="00AA1B0C">
              <w:rPr>
                <w:b/>
                <w:bCs/>
                <w:sz w:val="20"/>
                <w:szCs w:val="20"/>
              </w:rPr>
              <w:t>S</w:t>
            </w:r>
            <w:r w:rsidRPr="00397737">
              <w:rPr>
                <w:b/>
                <w:bCs/>
                <w:sz w:val="20"/>
                <w:szCs w:val="20"/>
              </w:rPr>
              <w:t>p. z o.o.</w:t>
            </w:r>
          </w:p>
          <w:p w14:paraId="05D97312" w14:textId="4B5E7EB3" w:rsidR="00397737" w:rsidRPr="00211A34" w:rsidRDefault="00AA1B0C" w:rsidP="00B40B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7737" w:rsidRPr="00397737">
              <w:rPr>
                <w:sz w:val="20"/>
                <w:szCs w:val="20"/>
              </w:rPr>
              <w:t>Polna</w:t>
            </w:r>
            <w:r w:rsidR="00397737" w:rsidRPr="00211A34">
              <w:rPr>
                <w:sz w:val="20"/>
                <w:szCs w:val="20"/>
              </w:rPr>
              <w:t xml:space="preserve"> </w:t>
            </w:r>
            <w:r w:rsidR="00397737" w:rsidRPr="00397737">
              <w:rPr>
                <w:sz w:val="20"/>
                <w:szCs w:val="20"/>
              </w:rPr>
              <w:t>11</w:t>
            </w:r>
          </w:p>
          <w:p w14:paraId="02201EEF" w14:textId="77777777" w:rsidR="00397737" w:rsidRPr="00211A34" w:rsidRDefault="00397737" w:rsidP="00B40BC5">
            <w:pPr>
              <w:spacing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773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54F5C71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1 - Cena - 360.00</w:t>
            </w:r>
          </w:p>
          <w:p w14:paraId="709A1592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2 - Jakość - 84.00</w:t>
            </w:r>
          </w:p>
          <w:p w14:paraId="623A6D8F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3 - Termin dostawy w trybie pilnym - 0.00</w:t>
            </w:r>
          </w:p>
          <w:p w14:paraId="7689F9F6" w14:textId="77777777" w:rsidR="00397737" w:rsidRPr="00211A34" w:rsidRDefault="00397737" w:rsidP="00B40B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474B9A" w14:textId="77777777" w:rsidR="00397737" w:rsidRPr="00211A34" w:rsidRDefault="00397737" w:rsidP="00B40BC5">
            <w:pPr>
              <w:jc w:val="center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 xml:space="preserve">  474,00</w:t>
            </w:r>
          </w:p>
        </w:tc>
      </w:tr>
      <w:tr w:rsidR="00397737" w:rsidRPr="00834EF4" w14:paraId="503E0CE2" w14:textId="77777777" w:rsidTr="00B40BC5">
        <w:tc>
          <w:tcPr>
            <w:tcW w:w="2169" w:type="dxa"/>
            <w:shd w:val="clear" w:color="auto" w:fill="auto"/>
          </w:tcPr>
          <w:p w14:paraId="7129736A" w14:textId="032F6921" w:rsidR="00397737" w:rsidRPr="00211A34" w:rsidRDefault="00397737" w:rsidP="00B40B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7737">
              <w:rPr>
                <w:sz w:val="20"/>
                <w:szCs w:val="20"/>
              </w:rPr>
              <w:t>Pakiet 2 - Szew do zabiegów endoskopowych i laparoskopowych II</w:t>
            </w:r>
          </w:p>
        </w:tc>
        <w:tc>
          <w:tcPr>
            <w:tcW w:w="2793" w:type="dxa"/>
            <w:shd w:val="clear" w:color="auto" w:fill="auto"/>
          </w:tcPr>
          <w:p w14:paraId="5E3D9960" w14:textId="77777777" w:rsidR="00397737" w:rsidRPr="00211A34" w:rsidRDefault="00397737" w:rsidP="00B40B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7737">
              <w:rPr>
                <w:b/>
                <w:bCs/>
                <w:sz w:val="20"/>
                <w:szCs w:val="20"/>
              </w:rPr>
              <w:t>Corza</w:t>
            </w:r>
            <w:proofErr w:type="spellEnd"/>
            <w:r w:rsidRPr="0039773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97737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97737">
              <w:rPr>
                <w:b/>
                <w:bCs/>
                <w:sz w:val="20"/>
                <w:szCs w:val="20"/>
              </w:rPr>
              <w:t xml:space="preserve"> GmbH</w:t>
            </w:r>
          </w:p>
          <w:p w14:paraId="7C31D90E" w14:textId="77777777" w:rsidR="00397737" w:rsidRPr="00211A34" w:rsidRDefault="00397737" w:rsidP="00B40BC5">
            <w:pPr>
              <w:rPr>
                <w:sz w:val="20"/>
                <w:szCs w:val="20"/>
              </w:rPr>
            </w:pPr>
            <w:proofErr w:type="spellStart"/>
            <w:r w:rsidRPr="00397737">
              <w:rPr>
                <w:sz w:val="20"/>
                <w:szCs w:val="20"/>
              </w:rPr>
              <w:t>Dreikönigstrasse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97737">
              <w:rPr>
                <w:sz w:val="20"/>
                <w:szCs w:val="20"/>
              </w:rPr>
              <w:t>31a</w:t>
            </w:r>
          </w:p>
          <w:p w14:paraId="1F60DE7B" w14:textId="77777777" w:rsidR="00397737" w:rsidRPr="00211A34" w:rsidRDefault="00397737" w:rsidP="00B40BC5">
            <w:pPr>
              <w:spacing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CH-800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397737">
              <w:rPr>
                <w:sz w:val="20"/>
                <w:szCs w:val="20"/>
              </w:rPr>
              <w:t>Zürich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6243D9D7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1 - Cena - 360.00</w:t>
            </w:r>
          </w:p>
          <w:p w14:paraId="6009000B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2 - Jakość - 168.00</w:t>
            </w:r>
          </w:p>
          <w:p w14:paraId="54539843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3 - Termin dostawy w trybie pilnym - 0.00</w:t>
            </w:r>
          </w:p>
          <w:p w14:paraId="26051C41" w14:textId="77777777" w:rsidR="00397737" w:rsidRPr="00211A34" w:rsidRDefault="00397737" w:rsidP="00B40B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19C241" w14:textId="77777777" w:rsidR="00397737" w:rsidRPr="00211A34" w:rsidRDefault="00397737" w:rsidP="00B40BC5">
            <w:pPr>
              <w:jc w:val="center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 xml:space="preserve">  546,00</w:t>
            </w:r>
          </w:p>
        </w:tc>
      </w:tr>
      <w:tr w:rsidR="00397737" w:rsidRPr="00834EF4" w14:paraId="3319DFDB" w14:textId="77777777" w:rsidTr="00B40BC5">
        <w:tc>
          <w:tcPr>
            <w:tcW w:w="2169" w:type="dxa"/>
            <w:shd w:val="clear" w:color="auto" w:fill="auto"/>
          </w:tcPr>
          <w:p w14:paraId="778108B3" w14:textId="4CE0D122" w:rsidR="00397737" w:rsidRPr="00211A34" w:rsidRDefault="00397737" w:rsidP="00B40B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97737">
              <w:rPr>
                <w:sz w:val="20"/>
                <w:szCs w:val="20"/>
              </w:rPr>
              <w:t>Pakiet 3 - Szew do zabiegów endoskopowych i laparoskopowych III</w:t>
            </w:r>
          </w:p>
        </w:tc>
        <w:tc>
          <w:tcPr>
            <w:tcW w:w="2793" w:type="dxa"/>
            <w:shd w:val="clear" w:color="auto" w:fill="auto"/>
          </w:tcPr>
          <w:p w14:paraId="2C37A99F" w14:textId="133391E6" w:rsidR="00397737" w:rsidRPr="00211A34" w:rsidRDefault="00397737" w:rsidP="00B40B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97737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397737">
              <w:rPr>
                <w:b/>
                <w:bCs/>
                <w:sz w:val="20"/>
                <w:szCs w:val="20"/>
              </w:rPr>
              <w:t xml:space="preserve"> Poland </w:t>
            </w:r>
            <w:r w:rsidR="00AA1B0C">
              <w:rPr>
                <w:b/>
                <w:bCs/>
                <w:sz w:val="20"/>
                <w:szCs w:val="20"/>
              </w:rPr>
              <w:t>S</w:t>
            </w:r>
            <w:r w:rsidRPr="00397737">
              <w:rPr>
                <w:b/>
                <w:bCs/>
                <w:sz w:val="20"/>
                <w:szCs w:val="20"/>
              </w:rPr>
              <w:t>p. z o.o.</w:t>
            </w:r>
          </w:p>
          <w:p w14:paraId="6E73167F" w14:textId="140B5721" w:rsidR="00397737" w:rsidRPr="00211A34" w:rsidRDefault="00AA1B0C" w:rsidP="00B40B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97737" w:rsidRPr="00397737">
              <w:rPr>
                <w:sz w:val="20"/>
                <w:szCs w:val="20"/>
              </w:rPr>
              <w:t>Polna</w:t>
            </w:r>
            <w:r w:rsidR="00397737" w:rsidRPr="00211A34">
              <w:rPr>
                <w:sz w:val="20"/>
                <w:szCs w:val="20"/>
              </w:rPr>
              <w:t xml:space="preserve"> </w:t>
            </w:r>
            <w:r w:rsidR="00397737" w:rsidRPr="00397737">
              <w:rPr>
                <w:sz w:val="20"/>
                <w:szCs w:val="20"/>
              </w:rPr>
              <w:t>11</w:t>
            </w:r>
          </w:p>
          <w:p w14:paraId="5032E8E4" w14:textId="77777777" w:rsidR="00397737" w:rsidRPr="00211A34" w:rsidRDefault="00397737" w:rsidP="00B40BC5">
            <w:pPr>
              <w:spacing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9773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C1D5C40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1 - Cena - 360.00</w:t>
            </w:r>
          </w:p>
          <w:p w14:paraId="1D68F2E5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2 - Jakość - 138.00</w:t>
            </w:r>
          </w:p>
          <w:p w14:paraId="5E3B0764" w14:textId="77777777" w:rsidR="00397737" w:rsidRPr="00397737" w:rsidRDefault="00397737" w:rsidP="00B40BC5">
            <w:pPr>
              <w:spacing w:before="40" w:after="40"/>
              <w:rPr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3 - Termin dostawy w trybie pilnym - 0.00</w:t>
            </w:r>
          </w:p>
          <w:p w14:paraId="19977D1E" w14:textId="77777777" w:rsidR="00397737" w:rsidRPr="00211A34" w:rsidRDefault="00397737" w:rsidP="00B40B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A7B00D" w14:textId="77777777" w:rsidR="00397737" w:rsidRPr="00211A34" w:rsidRDefault="00397737" w:rsidP="00B40BC5">
            <w:pPr>
              <w:jc w:val="center"/>
              <w:rPr>
                <w:color w:val="000000"/>
                <w:sz w:val="20"/>
                <w:szCs w:val="20"/>
              </w:rPr>
            </w:pPr>
            <w:r w:rsidRPr="00397737">
              <w:rPr>
                <w:sz w:val="20"/>
                <w:szCs w:val="20"/>
              </w:rPr>
              <w:t xml:space="preserve">  528,00</w:t>
            </w:r>
          </w:p>
        </w:tc>
      </w:tr>
    </w:tbl>
    <w:p w14:paraId="02AD951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footerReference w:type="default" r:id="rId6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8B071" w14:textId="77777777" w:rsidR="00796D9F" w:rsidRDefault="00796D9F">
      <w:r>
        <w:separator/>
      </w:r>
    </w:p>
  </w:endnote>
  <w:endnote w:type="continuationSeparator" w:id="0">
    <w:p w14:paraId="4EC3BCC7" w14:textId="77777777" w:rsidR="00796D9F" w:rsidRDefault="0079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4D9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4051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9503D7" w14:textId="24DC3C7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8B762" w14:textId="77777777" w:rsidR="00796D9F" w:rsidRDefault="00796D9F">
      <w:r>
        <w:separator/>
      </w:r>
    </w:p>
  </w:footnote>
  <w:footnote w:type="continuationSeparator" w:id="0">
    <w:p w14:paraId="2A3CCF1B" w14:textId="77777777" w:rsidR="00796D9F" w:rsidRDefault="00796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D9F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9773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6D9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1B0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508E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C2605"/>
  <w15:chartTrackingRefBased/>
  <w15:docId w15:val="{2D15428C-0BB2-4E54-817E-88F5579C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2023-12-05T12:19:00Z</dcterms:created>
  <dcterms:modified xsi:type="dcterms:W3CDTF">2023-12-13T12:48:00Z</dcterms:modified>
</cp:coreProperties>
</file>