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F6B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6B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6BE9">
        <w:rPr>
          <w:sz w:val="22"/>
          <w:szCs w:val="22"/>
        </w:rPr>
        <w:t>2023-12-13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F6BE9" w:rsidRPr="003F6BE9" w:rsidRDefault="003F6BE9" w:rsidP="00FB7F50">
      <w:pPr>
        <w:spacing w:after="40"/>
        <w:rPr>
          <w:b/>
          <w:bCs/>
          <w:sz w:val="22"/>
          <w:szCs w:val="22"/>
        </w:rPr>
      </w:pPr>
      <w:r w:rsidRPr="003F6BE9">
        <w:rPr>
          <w:b/>
          <w:bCs/>
          <w:sz w:val="22"/>
          <w:szCs w:val="22"/>
        </w:rPr>
        <w:t>Akademia Górniczo - Hutnicza</w:t>
      </w:r>
    </w:p>
    <w:p w:rsidR="003F6BE9" w:rsidRPr="003F6BE9" w:rsidRDefault="003F6BE9" w:rsidP="00FB7F50">
      <w:pPr>
        <w:spacing w:after="40"/>
        <w:rPr>
          <w:b/>
          <w:bCs/>
          <w:sz w:val="22"/>
          <w:szCs w:val="22"/>
        </w:rPr>
      </w:pPr>
      <w:r w:rsidRPr="003F6BE9">
        <w:rPr>
          <w:b/>
          <w:bCs/>
          <w:sz w:val="22"/>
          <w:szCs w:val="22"/>
        </w:rPr>
        <w:t>im. Stanisława Staszica w Krakowie</w:t>
      </w:r>
    </w:p>
    <w:p w:rsidR="00FB7F50" w:rsidRPr="002245BE" w:rsidRDefault="003F6BE9" w:rsidP="00FB7F50">
      <w:pPr>
        <w:spacing w:after="40"/>
        <w:rPr>
          <w:b/>
          <w:bCs/>
          <w:sz w:val="22"/>
          <w:szCs w:val="22"/>
        </w:rPr>
      </w:pPr>
      <w:r w:rsidRPr="003F6BE9">
        <w:rPr>
          <w:b/>
          <w:bCs/>
          <w:sz w:val="22"/>
          <w:szCs w:val="22"/>
        </w:rPr>
        <w:t>Dział Zamówień Publicznych</w:t>
      </w:r>
    </w:p>
    <w:p w:rsidR="00FB7F50" w:rsidRPr="002245BE" w:rsidRDefault="003F6BE9" w:rsidP="00FB7F50">
      <w:pPr>
        <w:rPr>
          <w:sz w:val="22"/>
          <w:szCs w:val="22"/>
        </w:rPr>
      </w:pPr>
      <w:r w:rsidRPr="003F6BE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6BE9">
        <w:rPr>
          <w:sz w:val="22"/>
          <w:szCs w:val="22"/>
        </w:rPr>
        <w:t>30</w:t>
      </w:r>
    </w:p>
    <w:p w:rsidR="00FB7F50" w:rsidRPr="002245BE" w:rsidRDefault="003F6BE9" w:rsidP="00FB7F50">
      <w:pPr>
        <w:rPr>
          <w:sz w:val="22"/>
          <w:szCs w:val="22"/>
        </w:rPr>
      </w:pPr>
      <w:r w:rsidRPr="003F6BE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6BE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6BE9" w:rsidRPr="00607F9B" w:rsidTr="00344C53">
        <w:trPr>
          <w:trHeight w:val="638"/>
        </w:trPr>
        <w:tc>
          <w:tcPr>
            <w:tcW w:w="959" w:type="dxa"/>
            <w:shd w:val="clear" w:color="auto" w:fill="auto"/>
          </w:tcPr>
          <w:p w:rsidR="003F6BE9" w:rsidRPr="00607F9B" w:rsidRDefault="003F6BE9" w:rsidP="00344C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6BE9" w:rsidRPr="00607F9B" w:rsidRDefault="003F6BE9" w:rsidP="00344C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6BE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6BE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6BE9">
              <w:rPr>
                <w:b/>
                <w:bCs/>
                <w:sz w:val="22"/>
                <w:szCs w:val="22"/>
              </w:rPr>
              <w:t>Usługa składu komputerowego i komputerowego opracowania rysunków do pozycji wydawniczych, w których wzory, tabele i rysunki stanowią powyżej 80% objętości książki, wraz z przygotowaniem pliku do druku - KC-zp.272-468/23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6BE9">
              <w:rPr>
                <w:b/>
                <w:sz w:val="22"/>
                <w:szCs w:val="22"/>
              </w:rPr>
              <w:t>KC-zp.272-468/23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0E0D97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6BE9" w:rsidTr="00344C53">
        <w:trPr>
          <w:cantSplit/>
        </w:trPr>
        <w:tc>
          <w:tcPr>
            <w:tcW w:w="10150" w:type="dxa"/>
          </w:tcPr>
          <w:p w:rsidR="003F6BE9" w:rsidRPr="00D26ED6" w:rsidRDefault="003F6BE9" w:rsidP="00344C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6BE9">
              <w:rPr>
                <w:b/>
                <w:sz w:val="22"/>
                <w:szCs w:val="22"/>
              </w:rPr>
              <w:t>Munda Maciej Torz</w:t>
            </w:r>
          </w:p>
          <w:p w:rsidR="003F6BE9" w:rsidRPr="009F0E5C" w:rsidRDefault="003F6BE9" w:rsidP="00344C53">
            <w:pPr>
              <w:jc w:val="both"/>
              <w:rPr>
                <w:bCs/>
                <w:sz w:val="22"/>
                <w:szCs w:val="22"/>
              </w:rPr>
            </w:pPr>
            <w:r w:rsidRPr="003F6BE9">
              <w:rPr>
                <w:bCs/>
                <w:sz w:val="22"/>
                <w:szCs w:val="22"/>
              </w:rPr>
              <w:t>Osiedle Orła Białego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6BE9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F6BE9">
              <w:rPr>
                <w:bCs/>
                <w:sz w:val="22"/>
                <w:szCs w:val="22"/>
              </w:rPr>
              <w:t>/10</w:t>
            </w:r>
          </w:p>
          <w:p w:rsidR="003F6BE9" w:rsidRPr="009F0E5C" w:rsidRDefault="003F6BE9" w:rsidP="00344C53">
            <w:pPr>
              <w:jc w:val="both"/>
              <w:rPr>
                <w:bCs/>
                <w:sz w:val="22"/>
                <w:szCs w:val="22"/>
              </w:rPr>
            </w:pPr>
            <w:r w:rsidRPr="003F6BE9">
              <w:rPr>
                <w:bCs/>
                <w:sz w:val="22"/>
                <w:szCs w:val="22"/>
              </w:rPr>
              <w:t>61-251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6BE9">
              <w:rPr>
                <w:bCs/>
                <w:sz w:val="22"/>
                <w:szCs w:val="22"/>
              </w:rPr>
              <w:t>Poznań</w:t>
            </w:r>
          </w:p>
          <w:p w:rsidR="003F6BE9" w:rsidRPr="00D26ED6" w:rsidRDefault="003F6BE9" w:rsidP="00344C5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6BE9">
              <w:rPr>
                <w:b/>
                <w:sz w:val="22"/>
                <w:szCs w:val="22"/>
              </w:rPr>
              <w:t>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F6BE9" w:rsidRDefault="003F6BE9" w:rsidP="00344C5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E0D9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843"/>
        <w:gridCol w:w="1842"/>
        <w:gridCol w:w="2552"/>
      </w:tblGrid>
      <w:tr w:rsidR="000E0D97" w:rsidRPr="008567C7" w:rsidTr="000E0D97">
        <w:trPr>
          <w:trHeight w:val="510"/>
        </w:trPr>
        <w:tc>
          <w:tcPr>
            <w:tcW w:w="709" w:type="dxa"/>
            <w:vAlign w:val="center"/>
          </w:tcPr>
          <w:p w:rsidR="000E0D97" w:rsidRPr="008567C7" w:rsidRDefault="000E0D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0E0D97" w:rsidRPr="008567C7" w:rsidRDefault="000E0D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0E0D97" w:rsidRPr="008567C7" w:rsidRDefault="000E0D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842" w:type="dxa"/>
            <w:vAlign w:val="center"/>
          </w:tcPr>
          <w:p w:rsidR="000E0D97" w:rsidRPr="008567C7" w:rsidRDefault="000E0D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0E0D97" w:rsidRPr="008567C7" w:rsidRDefault="000E0D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E0D97" w:rsidRPr="008567C7" w:rsidTr="000E0D97">
        <w:tc>
          <w:tcPr>
            <w:tcW w:w="709" w:type="dxa"/>
            <w:vAlign w:val="center"/>
          </w:tcPr>
          <w:p w:rsidR="000E0D97" w:rsidRPr="008567C7" w:rsidRDefault="000E0D97" w:rsidP="00344C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0E0D97" w:rsidRPr="002B6761" w:rsidRDefault="000E0D97" w:rsidP="00344C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b/>
                <w:sz w:val="18"/>
                <w:szCs w:val="18"/>
              </w:rPr>
              <w:t>Munda Maciej Torz</w:t>
            </w:r>
          </w:p>
          <w:p w:rsidR="000E0D97" w:rsidRPr="008567C7" w:rsidRDefault="000E0D97" w:rsidP="00344C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Osiedle Orła Białego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0E0D97" w:rsidRPr="001B7815" w:rsidRDefault="000E0D97" w:rsidP="00344C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61-251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BE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3" w:type="dxa"/>
            <w:vAlign w:val="center"/>
          </w:tcPr>
          <w:p w:rsidR="000E0D97" w:rsidRPr="008567C7" w:rsidRDefault="000E0D97" w:rsidP="00344C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732B3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842" w:type="dxa"/>
            <w:vAlign w:val="center"/>
          </w:tcPr>
          <w:p w:rsidR="000E0D97" w:rsidRPr="008567C7" w:rsidRDefault="000E0D97" w:rsidP="00344C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2" w:type="dxa"/>
            <w:vAlign w:val="center"/>
          </w:tcPr>
          <w:p w:rsidR="000E0D97" w:rsidRPr="008567C7" w:rsidRDefault="000E0D97" w:rsidP="00344C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732B3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  <w:r w:rsidRPr="003F6BE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BA1" w:rsidRDefault="00DA1BA1">
      <w:r>
        <w:separator/>
      </w:r>
    </w:p>
  </w:endnote>
  <w:endnote w:type="continuationSeparator" w:id="0">
    <w:p w:rsidR="00DA1BA1" w:rsidRDefault="00DA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BA1" w:rsidRDefault="00DA1BA1">
      <w:r>
        <w:separator/>
      </w:r>
    </w:p>
  </w:footnote>
  <w:footnote w:type="continuationSeparator" w:id="0">
    <w:p w:rsidR="00DA1BA1" w:rsidRDefault="00DA1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BA1"/>
    <w:rsid w:val="00005838"/>
    <w:rsid w:val="00022322"/>
    <w:rsid w:val="00042497"/>
    <w:rsid w:val="000C1E6F"/>
    <w:rsid w:val="000E0D97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F6BE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32B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1BA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0A1FD"/>
  <w15:chartTrackingRefBased/>
  <w15:docId w15:val="{D3F5E112-480A-4CED-A3B1-BDC8E703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2023-12-13T12:26:00Z</cp:lastPrinted>
  <dcterms:created xsi:type="dcterms:W3CDTF">2023-12-13T12:26:00Z</dcterms:created>
  <dcterms:modified xsi:type="dcterms:W3CDTF">2023-12-13T12:26:00Z</dcterms:modified>
</cp:coreProperties>
</file>