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C7B342" w14:textId="77777777" w:rsidR="000C0035" w:rsidRDefault="000C0035" w:rsidP="000C0035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5034D7C6" w14:textId="77777777" w:rsidR="000C0035" w:rsidRDefault="000C0035" w:rsidP="000C0035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64696E2" w14:textId="77777777" w:rsidR="000C0035" w:rsidRDefault="000C0035" w:rsidP="000C0035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2D170850" w14:textId="77777777" w:rsidR="000C0035" w:rsidRDefault="000C0035" w:rsidP="000C0035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7A69EFB" w14:textId="77777777" w:rsidR="000C0035" w:rsidRDefault="000C0035" w:rsidP="000C003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7E2DECAE" w14:textId="77777777" w:rsidR="000C0035" w:rsidRDefault="000C0035" w:rsidP="000C003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14:paraId="42DDC5D3" w14:textId="77777777" w:rsidR="000C0035" w:rsidRDefault="000C0035" w:rsidP="000C003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50FAF7CF" w14:textId="77777777" w:rsidR="000C0035" w:rsidRDefault="000C0035" w:rsidP="000C003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470196F7" w14:textId="77777777" w:rsidR="000C0035" w:rsidRDefault="000C0035" w:rsidP="000C003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  <w:lang w:val="en-US"/>
        </w:rPr>
        <w:t>……………………………………………………………………………………………..</w:t>
      </w:r>
    </w:p>
    <w:p w14:paraId="2309689C" w14:textId="77777777" w:rsidR="000C0035" w:rsidRDefault="000C0035" w:rsidP="000C003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  <w:lang w:val="en-US"/>
        </w:rPr>
        <w:t>…………………………………………………………………………………………….</w:t>
      </w:r>
    </w:p>
    <w:p w14:paraId="3AFEEB35" w14:textId="77777777" w:rsidR="000C0035" w:rsidRDefault="000C0035" w:rsidP="000C003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6092357B" w14:textId="77777777" w:rsidR="000C0035" w:rsidRDefault="000C0035" w:rsidP="000C003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641A98BB" w14:textId="77777777" w:rsidR="000C0035" w:rsidRDefault="000C0035" w:rsidP="000C003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B623119" w14:textId="77777777" w:rsidR="000C0035" w:rsidRDefault="000C0035" w:rsidP="000C0035">
      <w:pPr>
        <w:spacing w:line="360" w:lineRule="auto"/>
      </w:pPr>
      <w:r>
        <w:t>Do: Nazwa i siedziba Zamawiającego:</w:t>
      </w:r>
    </w:p>
    <w:p w14:paraId="31026CE4" w14:textId="77777777" w:rsidR="000C0035" w:rsidRDefault="000C0035" w:rsidP="000C0035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– Hutnicza im. Stanisława Staszica w Krakowie</w:t>
      </w:r>
    </w:p>
    <w:p w14:paraId="45183461" w14:textId="77777777" w:rsidR="000C0035" w:rsidRDefault="000C0035" w:rsidP="000C0035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14:paraId="4C9E4700" w14:textId="77777777" w:rsidR="000C0035" w:rsidRDefault="000C0035" w:rsidP="000C0035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30, 30-059 Kraków,  </w:t>
      </w:r>
    </w:p>
    <w:p w14:paraId="6F16BC10" w14:textId="77777777" w:rsidR="000C0035" w:rsidRDefault="000C0035" w:rsidP="000C0035">
      <w:pPr>
        <w:ind w:firstLine="3969"/>
        <w:rPr>
          <w:b/>
          <w:sz w:val="22"/>
          <w:szCs w:val="22"/>
        </w:rPr>
      </w:pPr>
    </w:p>
    <w:p w14:paraId="5639B5AF" w14:textId="77777777" w:rsidR="000C0035" w:rsidRDefault="000C0035" w:rsidP="000C0035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 xml:space="preserve">dostawa systemu do badań właściwości fizyko-chemicznych materiałów z układem chłodzenia w obiegu zamkniętym - KC-zp.272-713/23, </w:t>
      </w:r>
      <w:r>
        <w:rPr>
          <w:sz w:val="22"/>
          <w:szCs w:val="22"/>
        </w:rPr>
        <w:t>oferuję realizację przedmiotu zamówienia, zgodnie z zasadami określonymi w specyfikacji warunków zamówienia.</w:t>
      </w:r>
    </w:p>
    <w:p w14:paraId="7EFBEEC9" w14:textId="77777777" w:rsidR="000C0035" w:rsidRDefault="000C0035" w:rsidP="000C0035">
      <w:pPr>
        <w:tabs>
          <w:tab w:val="right" w:pos="9000"/>
        </w:tabs>
        <w:rPr>
          <w:sz w:val="22"/>
          <w:szCs w:val="22"/>
        </w:rPr>
      </w:pPr>
    </w:p>
    <w:p w14:paraId="22048AA9" w14:textId="77777777" w:rsidR="000C0035" w:rsidRDefault="000C0035" w:rsidP="000C0035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 za całość przedmiotu zamówienia:   ..................................................... PLN lub EURO*</w:t>
      </w:r>
    </w:p>
    <w:p w14:paraId="23482FC4" w14:textId="77777777" w:rsidR="000C0035" w:rsidRDefault="000C0035" w:rsidP="000C0035">
      <w:pPr>
        <w:widowControl w:val="0"/>
        <w:ind w:right="1"/>
        <w:rPr>
          <w:b/>
          <w:sz w:val="22"/>
          <w:szCs w:val="22"/>
        </w:rPr>
      </w:pPr>
    </w:p>
    <w:p w14:paraId="235D38CA" w14:textId="77777777" w:rsidR="000C0035" w:rsidRDefault="000C0035" w:rsidP="000C0035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za całość przedmiotu zamówienia:   .................................................. PLN lub EURO*</w:t>
      </w:r>
    </w:p>
    <w:p w14:paraId="4A5854E8" w14:textId="77777777" w:rsidR="000C0035" w:rsidRDefault="000C0035" w:rsidP="000C0035">
      <w:pPr>
        <w:widowControl w:val="0"/>
        <w:ind w:right="1"/>
        <w:jc w:val="both"/>
        <w:rPr>
          <w:b/>
          <w:sz w:val="22"/>
          <w:szCs w:val="22"/>
        </w:rPr>
      </w:pPr>
    </w:p>
    <w:p w14:paraId="39BE129C" w14:textId="77777777" w:rsidR="000C0035" w:rsidRDefault="000C0035" w:rsidP="000C0035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4BDCCBB4" w14:textId="77777777" w:rsidR="000C0035" w:rsidRDefault="000C0035" w:rsidP="000C0035">
      <w:pPr>
        <w:widowControl w:val="0"/>
        <w:ind w:right="1"/>
        <w:jc w:val="both"/>
        <w:rPr>
          <w:b/>
          <w:sz w:val="22"/>
          <w:szCs w:val="22"/>
        </w:rPr>
      </w:pPr>
    </w:p>
    <w:p w14:paraId="707F9AD8" w14:textId="77777777" w:rsidR="000C0035" w:rsidRDefault="000C0035" w:rsidP="000C0035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tj.…………………PLN lub EURO*</w:t>
      </w:r>
    </w:p>
    <w:p w14:paraId="6A64443B" w14:textId="77777777" w:rsidR="000C0035" w:rsidRDefault="000C0035" w:rsidP="000C0035">
      <w:pPr>
        <w:jc w:val="both"/>
        <w:rPr>
          <w:sz w:val="18"/>
          <w:szCs w:val="18"/>
        </w:rPr>
      </w:pPr>
      <w:r>
        <w:rPr>
          <w:b/>
          <w:sz w:val="22"/>
          <w:szCs w:val="22"/>
        </w:rPr>
        <w:t>*</w:t>
      </w:r>
      <w:r>
        <w:rPr>
          <w:sz w:val="18"/>
          <w:szCs w:val="18"/>
        </w:rPr>
        <w:t xml:space="preserve">Do oceny i porównania ofert Zamawiający przeliczy w dniu otwarcia ofert cenę netto wg. kursu NBP z dnia otwarcia ofert. </w:t>
      </w:r>
      <w:r>
        <w:rPr>
          <w:b/>
          <w:bCs/>
          <w:sz w:val="18"/>
          <w:szCs w:val="18"/>
        </w:rPr>
        <w:t xml:space="preserve"> **) </w:t>
      </w:r>
      <w:r>
        <w:rPr>
          <w:sz w:val="18"/>
          <w:szCs w:val="18"/>
        </w:rPr>
        <w:t xml:space="preserve">Wykonawcy zagraniczni biorący udział w niniejszym postepowaniu, którzy na podstawie odrębnych przepisów nie są zobowiązani do uiszczenia podatku od towarów i usług na terytorium Polski, winni wpisać na formularzu oferty wartość zamówienia netto wyrażoną </w:t>
      </w:r>
      <w:r>
        <w:rPr>
          <w:b/>
          <w:bCs/>
          <w:sz w:val="18"/>
          <w:szCs w:val="18"/>
        </w:rPr>
        <w:t xml:space="preserve">w </w:t>
      </w:r>
      <w:r>
        <w:rPr>
          <w:b/>
          <w:sz w:val="20"/>
          <w:szCs w:val="20"/>
        </w:rPr>
        <w:t>EUR lub PLN</w:t>
      </w:r>
      <w:r>
        <w:rPr>
          <w:sz w:val="18"/>
          <w:szCs w:val="18"/>
        </w:rPr>
        <w:t>. Wyłącznie do oceny i porównania ofert Zamawiający doliczy na etapie oceny ofert należnego podatku VAT. Umowa zostanie podpisana na kwotę netto, podatek VAT Zamawiający odprowadzi we własnym zakresie.</w:t>
      </w:r>
    </w:p>
    <w:p w14:paraId="239A7DB4" w14:textId="77777777" w:rsidR="000C0035" w:rsidRDefault="000C0035" w:rsidP="000C0035">
      <w:pPr>
        <w:pStyle w:val="Tekstpodstawowy"/>
        <w:spacing w:line="240" w:lineRule="auto"/>
        <w:rPr>
          <w:sz w:val="22"/>
          <w:szCs w:val="22"/>
        </w:rPr>
      </w:pPr>
    </w:p>
    <w:p w14:paraId="78D515F0" w14:textId="77777777" w:rsidR="000C0035" w:rsidRPr="0091548F" w:rsidRDefault="000C0035" w:rsidP="000C0035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Producent/model zaoferowanego systemu do badań właściwości fizyko-chemicznych materiałów z układem chłodzenia w obiegu zamkniętym</w:t>
      </w:r>
      <w:r>
        <w:rPr>
          <w:b w:val="0"/>
          <w:color w:val="FF0000"/>
          <w:sz w:val="22"/>
          <w:szCs w:val="22"/>
        </w:rPr>
        <w:t xml:space="preserve"> </w:t>
      </w:r>
      <w:r w:rsidRPr="0091548F">
        <w:rPr>
          <w:b w:val="0"/>
          <w:sz w:val="22"/>
          <w:szCs w:val="22"/>
        </w:rPr>
        <w:t>…………………………………………..</w:t>
      </w:r>
    </w:p>
    <w:p w14:paraId="21B79731" w14:textId="77777777" w:rsidR="000C0035" w:rsidRDefault="000C0035" w:rsidP="000C0035">
      <w:pPr>
        <w:widowControl w:val="0"/>
        <w:ind w:right="1"/>
        <w:jc w:val="both"/>
        <w:rPr>
          <w:b/>
          <w:sz w:val="22"/>
          <w:szCs w:val="22"/>
        </w:rPr>
      </w:pPr>
    </w:p>
    <w:p w14:paraId="1B300826" w14:textId="77777777" w:rsidR="000C0035" w:rsidRDefault="000C0035" w:rsidP="000C0035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…………………miesięcy</w:t>
      </w:r>
    </w:p>
    <w:p w14:paraId="1CB54903" w14:textId="77777777" w:rsidR="000C0035" w:rsidRDefault="000C0035" w:rsidP="000C0035">
      <w:pPr>
        <w:widowControl w:val="0"/>
        <w:ind w:right="1"/>
        <w:jc w:val="both"/>
        <w:rPr>
          <w:b/>
          <w:sz w:val="22"/>
          <w:szCs w:val="22"/>
        </w:rPr>
      </w:pPr>
    </w:p>
    <w:p w14:paraId="71BEBC32" w14:textId="77777777" w:rsidR="000C0035" w:rsidRDefault="000C0035" w:rsidP="000C0035">
      <w:pPr>
        <w:widowControl w:val="0"/>
        <w:ind w:right="1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Okres udzielonej gwarancji wynosi:</w:t>
      </w:r>
      <w:r>
        <w:rPr>
          <w:sz w:val="22"/>
          <w:szCs w:val="22"/>
        </w:rPr>
        <w:t xml:space="preserve"> ……………………miesięcy (</w:t>
      </w:r>
      <w:r>
        <w:rPr>
          <w:i/>
          <w:sz w:val="22"/>
          <w:szCs w:val="22"/>
          <w:highlight w:val="yellow"/>
        </w:rPr>
        <w:t>kryterium oceny ofert)</w:t>
      </w:r>
    </w:p>
    <w:p w14:paraId="3D46CEA3" w14:textId="77777777" w:rsidR="000C0035" w:rsidRDefault="000C0035" w:rsidP="000C0035">
      <w:pPr>
        <w:widowControl w:val="0"/>
        <w:ind w:right="1"/>
        <w:jc w:val="both"/>
        <w:rPr>
          <w:sz w:val="22"/>
          <w:szCs w:val="22"/>
        </w:rPr>
      </w:pPr>
    </w:p>
    <w:p w14:paraId="60722272" w14:textId="77777777" w:rsidR="000C0035" w:rsidRDefault="000C0035" w:rsidP="000C0035">
      <w:pPr>
        <w:widowControl w:val="0"/>
        <w:ind w:right="1"/>
        <w:jc w:val="both"/>
        <w:rPr>
          <w:i/>
          <w:sz w:val="22"/>
          <w:szCs w:val="22"/>
          <w:highlight w:val="yellow"/>
        </w:rPr>
      </w:pPr>
      <w:r>
        <w:rPr>
          <w:b/>
          <w:bCs/>
          <w:sz w:val="22"/>
          <w:szCs w:val="22"/>
        </w:rPr>
        <w:t>Serwis pogwarancyjny:</w:t>
      </w:r>
      <w:r>
        <w:rPr>
          <w:sz w:val="22"/>
          <w:szCs w:val="22"/>
        </w:rPr>
        <w:t xml:space="preserve"> ……………………….. miesięcy (</w:t>
      </w:r>
      <w:r>
        <w:rPr>
          <w:i/>
          <w:sz w:val="22"/>
          <w:szCs w:val="22"/>
          <w:highlight w:val="yellow"/>
        </w:rPr>
        <w:t>kryterium oceny ofert)</w:t>
      </w:r>
    </w:p>
    <w:p w14:paraId="15A06A73" w14:textId="77777777" w:rsidR="000C0035" w:rsidRDefault="000C0035" w:rsidP="000C0035">
      <w:pPr>
        <w:widowControl w:val="0"/>
        <w:ind w:right="1"/>
        <w:jc w:val="both"/>
        <w:rPr>
          <w:i/>
          <w:color w:val="FF0000"/>
          <w:sz w:val="22"/>
          <w:szCs w:val="22"/>
        </w:rPr>
      </w:pPr>
    </w:p>
    <w:p w14:paraId="46207AFE" w14:textId="77777777" w:rsidR="000C0035" w:rsidRDefault="000C0035" w:rsidP="000C0035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671B4B78" w14:textId="77777777" w:rsidR="000C0035" w:rsidRDefault="000C0035" w:rsidP="000C0035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1D2B3BB3" w14:textId="77777777" w:rsidR="000C0035" w:rsidRDefault="000C0035" w:rsidP="000C0035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</w:p>
    <w:p w14:paraId="1E9DF43B" w14:textId="77777777" w:rsidR="000C0035" w:rsidRDefault="000C0035" w:rsidP="000C0035">
      <w:p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2CAF49BC" w14:textId="77777777" w:rsidR="000C0035" w:rsidRDefault="000C0035" w:rsidP="000C0035">
      <w:pPr>
        <w:rPr>
          <w:b/>
          <w:sz w:val="22"/>
          <w:szCs w:val="22"/>
          <w:u w:val="single"/>
        </w:rPr>
      </w:pPr>
    </w:p>
    <w:p w14:paraId="5BAC8404" w14:textId="77777777" w:rsidR="000C0035" w:rsidRDefault="000C0035" w:rsidP="000C0035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04517BAD" w14:textId="77777777" w:rsidR="000C0035" w:rsidRDefault="000C0035" w:rsidP="000C003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450256BE" w14:textId="77777777" w:rsidR="000C0035" w:rsidRDefault="000C0035" w:rsidP="000C003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05C68806" w14:textId="77777777" w:rsidR="000C0035" w:rsidRDefault="000C0035" w:rsidP="000C0035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2C5D0F38" w14:textId="77777777" w:rsidR="000C0035" w:rsidRDefault="000C0035" w:rsidP="000C003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Oświadczamy, że usługa gwarancyjna i pogwarancyjna świadczona będzie przez producenta lub autoryzowanego partnera serwisowego producenta tj. …………………………………....</w:t>
      </w:r>
    </w:p>
    <w:p w14:paraId="091DA44C" w14:textId="77777777" w:rsidR="000C0035" w:rsidRDefault="000C0035" w:rsidP="000C003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134BFFD" w14:textId="77777777" w:rsidR="000C0035" w:rsidRDefault="000C0035" w:rsidP="000C003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B63894" w14:textId="77777777" w:rsidR="000C0035" w:rsidRDefault="000C0035" w:rsidP="000C003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CA586A5" w14:textId="77777777" w:rsidR="000C0035" w:rsidRDefault="000C0035" w:rsidP="000C0035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4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352B2B9A" w14:textId="77777777" w:rsidR="000C0035" w:rsidRDefault="000C0035" w:rsidP="000C0035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0C0035" w14:paraId="22695EEE" w14:textId="77777777" w:rsidTr="000C003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4348D9C" w14:textId="77777777" w:rsidR="000C0035" w:rsidRDefault="000C0035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F296B44" w14:textId="77777777" w:rsidR="000C0035" w:rsidRDefault="000C003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7305087C" w14:textId="77777777" w:rsidR="000C0035" w:rsidRDefault="000C0035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2375C2" w14:textId="77777777" w:rsidR="000C0035" w:rsidRDefault="000C0035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0C0035" w14:paraId="15609DFC" w14:textId="77777777" w:rsidTr="000C003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F6BA6EE" w14:textId="77777777" w:rsidR="000C0035" w:rsidRDefault="000C003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FEFC377" w14:textId="77777777" w:rsidR="000C0035" w:rsidRDefault="000C003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2A7F40" w14:textId="77777777" w:rsidR="000C0035" w:rsidRDefault="000C003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369976F5" w14:textId="77777777" w:rsidR="000C0035" w:rsidRDefault="000C0035" w:rsidP="000C0035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lang w:eastAsia="zh-CN"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0C0035" w14:paraId="67E271F2" w14:textId="77777777" w:rsidTr="000C003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8756780" w14:textId="77777777" w:rsidR="000C0035" w:rsidRDefault="000C0035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B1072D1" w14:textId="77777777" w:rsidR="000C0035" w:rsidRDefault="000C003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118330" w14:textId="4B7C8377" w:rsidR="000C0035" w:rsidRDefault="000C003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 (zakres), który wykonają poszczególni wykonawcy </w:t>
            </w:r>
          </w:p>
        </w:tc>
      </w:tr>
      <w:tr w:rsidR="000C0035" w14:paraId="00C6BAAA" w14:textId="77777777" w:rsidTr="000C003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53A42E1" w14:textId="77777777" w:rsidR="000C0035" w:rsidRDefault="000C003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7249624" w14:textId="77777777" w:rsidR="000C0035" w:rsidRDefault="000C003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A0CC34" w14:textId="77777777" w:rsidR="000C0035" w:rsidRDefault="000C003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0C0035" w14:paraId="1FD68BB1" w14:textId="77777777" w:rsidTr="000C003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2F3C214" w14:textId="77777777" w:rsidR="000C0035" w:rsidRDefault="000C003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C696D8E" w14:textId="77777777" w:rsidR="000C0035" w:rsidRDefault="000C003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9CC24B" w14:textId="77777777" w:rsidR="000C0035" w:rsidRDefault="000C003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04B9D3FB" w14:textId="77777777" w:rsidR="000C0035" w:rsidRDefault="000C0035" w:rsidP="000C0035">
      <w:pPr>
        <w:ind w:left="720"/>
        <w:jc w:val="both"/>
        <w:rPr>
          <w:lang w:eastAsia="zh-CN"/>
        </w:rPr>
      </w:pPr>
    </w:p>
    <w:p w14:paraId="6805ED04" w14:textId="77777777" w:rsidR="000C0035" w:rsidRDefault="000C0035" w:rsidP="000C0035">
      <w:pPr>
        <w:jc w:val="both"/>
      </w:pPr>
    </w:p>
    <w:p w14:paraId="4662B26E" w14:textId="77777777" w:rsidR="000C0035" w:rsidRDefault="000C0035" w:rsidP="000C0035">
      <w:pPr>
        <w:numPr>
          <w:ilvl w:val="0"/>
          <w:numId w:val="5"/>
        </w:numPr>
        <w:suppressAutoHyphens/>
        <w:jc w:val="both"/>
      </w:pPr>
      <w:r>
        <w:rPr>
          <w:sz w:val="22"/>
          <w:szCs w:val="22"/>
        </w:rPr>
        <w:t>Upoważnionymi do reprezentowania naszej firmy są następujące osoby:</w:t>
      </w:r>
    </w:p>
    <w:p w14:paraId="53640917" w14:textId="77777777" w:rsidR="000C0035" w:rsidRDefault="000C0035" w:rsidP="000C0035">
      <w:pPr>
        <w:pStyle w:val="Nagwek1"/>
        <w:numPr>
          <w:ilvl w:val="0"/>
          <w:numId w:val="6"/>
        </w:numPr>
        <w:tabs>
          <w:tab w:val="clear" w:pos="0"/>
          <w:tab w:val="num" w:pos="720"/>
          <w:tab w:val="num" w:pos="1080"/>
        </w:tabs>
        <w:ind w:left="720" w:hanging="360"/>
      </w:pPr>
      <w:r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3FBD9D1C" w14:textId="77777777" w:rsidR="000C0035" w:rsidRDefault="000C0035" w:rsidP="000C0035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14:paraId="68410845" w14:textId="77777777" w:rsidR="000C0035" w:rsidRDefault="000C0035" w:rsidP="000C0035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21E73BC0" w14:textId="77777777" w:rsidR="000C0035" w:rsidRDefault="000C0035" w:rsidP="000C00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EEBF1D1" w14:textId="77777777" w:rsidR="000C0035" w:rsidRDefault="000C0035" w:rsidP="000C0035">
      <w:pPr>
        <w:numPr>
          <w:ilvl w:val="0"/>
          <w:numId w:val="5"/>
        </w:numPr>
        <w:suppressAutoHyphens/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CA8BA2F" w14:textId="77777777" w:rsidR="000C0035" w:rsidRDefault="000C0035" w:rsidP="000C0035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14:paraId="6FFBA66A" w14:textId="77777777" w:rsidR="000C0035" w:rsidRDefault="000C0035" w:rsidP="000C0035">
      <w:pPr>
        <w:numPr>
          <w:ilvl w:val="0"/>
          <w:numId w:val="5"/>
        </w:numPr>
        <w:suppressAutoHyphens/>
        <w:jc w:val="both"/>
      </w:pPr>
      <w:r>
        <w:rPr>
          <w:sz w:val="22"/>
          <w:szCs w:val="22"/>
        </w:rPr>
        <w:t>załącznikami do niniejszej oferty są:</w:t>
      </w:r>
    </w:p>
    <w:p w14:paraId="242C2EC4" w14:textId="77777777" w:rsidR="000C0035" w:rsidRDefault="000C0035" w:rsidP="000C0035">
      <w:pPr>
        <w:numPr>
          <w:ilvl w:val="1"/>
          <w:numId w:val="7"/>
        </w:numPr>
        <w:suppressAutoHyphens/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E0ACB3A" w14:textId="77777777" w:rsidR="000C0035" w:rsidRDefault="000C0035" w:rsidP="000C0035">
      <w:pPr>
        <w:numPr>
          <w:ilvl w:val="1"/>
          <w:numId w:val="7"/>
        </w:numPr>
        <w:suppressAutoHyphens/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F23487D" w14:textId="77777777" w:rsidR="000C0035" w:rsidRDefault="000C0035" w:rsidP="000C0035">
      <w:pPr>
        <w:tabs>
          <w:tab w:val="left" w:pos="540"/>
          <w:tab w:val="left" w:pos="780"/>
        </w:tabs>
        <w:suppressAutoHyphens/>
        <w:jc w:val="both"/>
        <w:rPr>
          <w:sz w:val="22"/>
          <w:szCs w:val="22"/>
        </w:rPr>
      </w:pPr>
      <w:r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sz w:val="22"/>
          <w:szCs w:val="22"/>
          <w:lang w:eastAsia="zh-CN"/>
        </w:rPr>
        <w:t>.</w:t>
      </w:r>
    </w:p>
    <w:p w14:paraId="3886BA07" w14:textId="32DD2456" w:rsidR="00FE545C" w:rsidRPr="000C0035" w:rsidRDefault="00FE545C" w:rsidP="000C0035"/>
    <w:sectPr w:rsidR="00FE545C" w:rsidRPr="000C00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E57EDC" w14:textId="77777777" w:rsidR="00932030" w:rsidRDefault="00932030">
      <w:r>
        <w:separator/>
      </w:r>
    </w:p>
  </w:endnote>
  <w:endnote w:type="continuationSeparator" w:id="0">
    <w:p w14:paraId="080D6E5E" w14:textId="77777777" w:rsidR="00932030" w:rsidRDefault="009320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87B6A3" w14:textId="77777777" w:rsidR="00DC44E1" w:rsidRDefault="00DC44E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80FD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71FA1" w14:textId="77777777" w:rsidR="00DC44E1" w:rsidRDefault="00DC44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3A8C92" w14:textId="77777777" w:rsidR="00932030" w:rsidRDefault="00932030">
      <w:r>
        <w:separator/>
      </w:r>
    </w:p>
  </w:footnote>
  <w:footnote w:type="continuationSeparator" w:id="0">
    <w:p w14:paraId="3D91405F" w14:textId="77777777" w:rsidR="00932030" w:rsidRDefault="00932030">
      <w:r>
        <w:continuationSeparator/>
      </w:r>
    </w:p>
  </w:footnote>
  <w:footnote w:id="1">
    <w:p w14:paraId="57A0A3C6" w14:textId="77777777" w:rsidR="000C0035" w:rsidRDefault="000C0035" w:rsidP="000C0035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59EB4" w14:textId="77777777" w:rsidR="00DC44E1" w:rsidRDefault="00DC44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670CA" w14:textId="24EA3459" w:rsidR="00F53146" w:rsidRDefault="00F53146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702FD" w14:textId="77777777" w:rsidR="00DC44E1" w:rsidRDefault="00DC44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8215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1126790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62000230">
    <w:abstractNumId w:val="2"/>
  </w:num>
  <w:num w:numId="4" w16cid:durableId="902569409">
    <w:abstractNumId w:val="5"/>
  </w:num>
  <w:num w:numId="5" w16cid:durableId="152795143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978947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41493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2030"/>
    <w:rsid w:val="00012286"/>
    <w:rsid w:val="000704FC"/>
    <w:rsid w:val="00071CCC"/>
    <w:rsid w:val="000B731D"/>
    <w:rsid w:val="000C0035"/>
    <w:rsid w:val="000D6134"/>
    <w:rsid w:val="000E09C7"/>
    <w:rsid w:val="000F6589"/>
    <w:rsid w:val="00106636"/>
    <w:rsid w:val="00116EC6"/>
    <w:rsid w:val="001801DD"/>
    <w:rsid w:val="0018194D"/>
    <w:rsid w:val="001D4612"/>
    <w:rsid w:val="00207E98"/>
    <w:rsid w:val="002723B0"/>
    <w:rsid w:val="00315A4A"/>
    <w:rsid w:val="00370FCB"/>
    <w:rsid w:val="004B7300"/>
    <w:rsid w:val="004C6753"/>
    <w:rsid w:val="00507FA1"/>
    <w:rsid w:val="00510F0D"/>
    <w:rsid w:val="00536C87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F6AF7"/>
    <w:rsid w:val="00833933"/>
    <w:rsid w:val="00853083"/>
    <w:rsid w:val="008B2F0C"/>
    <w:rsid w:val="008B4928"/>
    <w:rsid w:val="008D2AB8"/>
    <w:rsid w:val="008F1C66"/>
    <w:rsid w:val="0091548F"/>
    <w:rsid w:val="00932030"/>
    <w:rsid w:val="009416DC"/>
    <w:rsid w:val="009658BB"/>
    <w:rsid w:val="00970FE4"/>
    <w:rsid w:val="00996842"/>
    <w:rsid w:val="009A362E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DC44E1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C45246"/>
  <w15:chartTrackingRefBased/>
  <w15:docId w15:val="{F080F8C7-EB80-432D-A142-A9220D896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003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88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4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711</Words>
  <Characters>5374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2023-12-07T13:16:00Z</cp:lastPrinted>
  <dcterms:created xsi:type="dcterms:W3CDTF">2023-12-13T09:39:00Z</dcterms:created>
  <dcterms:modified xsi:type="dcterms:W3CDTF">2023-12-13T09:39:00Z</dcterms:modified>
</cp:coreProperties>
</file>