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B94DB" w14:textId="25E44FCF" w:rsidR="005103B9" w:rsidRPr="00AE7309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AE7309">
        <w:rPr>
          <w:bCs/>
          <w:i w:val="0"/>
          <w:sz w:val="20"/>
        </w:rPr>
        <w:t xml:space="preserve">Załącznik nr </w:t>
      </w:r>
      <w:r w:rsidR="004568B5">
        <w:rPr>
          <w:bCs/>
          <w:i w:val="0"/>
          <w:sz w:val="20"/>
        </w:rPr>
        <w:t>3</w:t>
      </w:r>
      <w:r w:rsidR="00B36ABD" w:rsidRPr="00AE7309">
        <w:rPr>
          <w:bCs/>
          <w:i w:val="0"/>
          <w:sz w:val="20"/>
        </w:rPr>
        <w:t xml:space="preserve"> do SWZ</w:t>
      </w:r>
    </w:p>
    <w:p w14:paraId="434A92FD" w14:textId="77777777" w:rsidR="00C4103F" w:rsidRPr="00AE7309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AE7309">
        <w:rPr>
          <w:rFonts w:ascii="Times New Roman" w:hAnsi="Times New Roman"/>
          <w:b/>
          <w:sz w:val="20"/>
          <w:szCs w:val="20"/>
        </w:rPr>
        <w:t>Zamawiający</w:t>
      </w:r>
      <w:r w:rsidR="007936D6" w:rsidRPr="00AE7309">
        <w:rPr>
          <w:rFonts w:ascii="Times New Roman" w:hAnsi="Times New Roman"/>
          <w:b/>
          <w:sz w:val="20"/>
          <w:szCs w:val="20"/>
        </w:rPr>
        <w:t>:</w:t>
      </w:r>
    </w:p>
    <w:p w14:paraId="1EF5D073" w14:textId="77777777" w:rsidR="006676AE" w:rsidRPr="00AE7309" w:rsidRDefault="00B46A9E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E7309">
        <w:rPr>
          <w:sz w:val="20"/>
          <w:szCs w:val="20"/>
        </w:rPr>
        <w:t>GMINA NIEPOŁOMICE</w:t>
      </w:r>
    </w:p>
    <w:p w14:paraId="574A8BC4" w14:textId="77777777" w:rsidR="006676AE" w:rsidRPr="00AE7309" w:rsidRDefault="00B46A9E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E7309">
        <w:rPr>
          <w:sz w:val="20"/>
          <w:szCs w:val="20"/>
        </w:rPr>
        <w:t>Pl. Zwycięstwa</w:t>
      </w:r>
      <w:r w:rsidR="006676AE" w:rsidRPr="00AE7309">
        <w:rPr>
          <w:sz w:val="20"/>
          <w:szCs w:val="20"/>
        </w:rPr>
        <w:t xml:space="preserve"> </w:t>
      </w:r>
      <w:r w:rsidRPr="00AE7309">
        <w:rPr>
          <w:sz w:val="20"/>
          <w:szCs w:val="20"/>
        </w:rPr>
        <w:t>13</w:t>
      </w:r>
      <w:r w:rsidR="006676AE" w:rsidRPr="00AE7309">
        <w:rPr>
          <w:sz w:val="20"/>
          <w:szCs w:val="20"/>
        </w:rPr>
        <w:t xml:space="preserve"> </w:t>
      </w:r>
    </w:p>
    <w:p w14:paraId="61E0BCB0" w14:textId="77777777" w:rsidR="00F90CD1" w:rsidRPr="00AE7309" w:rsidRDefault="00B46A9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E7309">
        <w:rPr>
          <w:sz w:val="20"/>
          <w:szCs w:val="20"/>
        </w:rPr>
        <w:t>32-005</w:t>
      </w:r>
      <w:r w:rsidR="006676AE" w:rsidRPr="00AE7309">
        <w:rPr>
          <w:sz w:val="20"/>
          <w:szCs w:val="20"/>
        </w:rPr>
        <w:t xml:space="preserve"> </w:t>
      </w:r>
      <w:r w:rsidRPr="00AE7309">
        <w:rPr>
          <w:sz w:val="20"/>
          <w:szCs w:val="20"/>
        </w:rPr>
        <w:t>Niepołomice</w:t>
      </w:r>
    </w:p>
    <w:p w14:paraId="4CAF5EA0" w14:textId="77777777" w:rsidR="00CE3D44" w:rsidRPr="00AE7309" w:rsidRDefault="00CE3D44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E7309" w14:paraId="4EFD52AE" w14:textId="77777777" w:rsidTr="0018769E">
        <w:tc>
          <w:tcPr>
            <w:tcW w:w="2800" w:type="dxa"/>
            <w:shd w:val="clear" w:color="auto" w:fill="auto"/>
          </w:tcPr>
          <w:p w14:paraId="1CAB258F" w14:textId="77777777" w:rsidR="002578E4" w:rsidRPr="00AE730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AE7309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CCC9F63" w14:textId="77777777" w:rsidR="002578E4" w:rsidRPr="00AE730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10B7AE6" w14:textId="77777777" w:rsidR="002578E4" w:rsidRPr="00AE730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768C9E" w14:textId="77777777" w:rsidR="002578E4" w:rsidRPr="00AE7309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E730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AE7309" w14:paraId="3E1A0944" w14:textId="77777777" w:rsidTr="0018769E">
        <w:tc>
          <w:tcPr>
            <w:tcW w:w="2800" w:type="dxa"/>
            <w:shd w:val="clear" w:color="auto" w:fill="auto"/>
          </w:tcPr>
          <w:p w14:paraId="6759B4EA" w14:textId="77777777" w:rsidR="002578E4" w:rsidRPr="00AE730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E7309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77E531D" w14:textId="77777777" w:rsidR="002578E4" w:rsidRPr="00AE730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4478522" w14:textId="77777777" w:rsidR="002578E4" w:rsidRPr="00AE730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CB3E19" w14:textId="77777777" w:rsidR="002578E4" w:rsidRPr="00AE730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E7309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7E25AC9" w14:textId="77777777" w:rsidR="002578E4" w:rsidRPr="00AE7309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46A9E" w:rsidRPr="00AE7309" w14:paraId="06ED53FE" w14:textId="77777777" w:rsidTr="00A17490">
        <w:tc>
          <w:tcPr>
            <w:tcW w:w="9104" w:type="dxa"/>
            <w:shd w:val="clear" w:color="auto" w:fill="D9D9D9"/>
          </w:tcPr>
          <w:p w14:paraId="11C185C6" w14:textId="77777777" w:rsidR="00B46A9E" w:rsidRPr="00AE7309" w:rsidRDefault="00B46A9E" w:rsidP="00A1749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835AB9C" w14:textId="77777777" w:rsidR="00B46A9E" w:rsidRPr="00AE7309" w:rsidRDefault="00B46A9E" w:rsidP="00A1749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AE7309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E7309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AE7309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E7309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4E055FBB" w14:textId="77777777" w:rsidR="00B46A9E" w:rsidRPr="00AE7309" w:rsidRDefault="00B46A9E" w:rsidP="00A1749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3F365D87" w14:textId="77777777" w:rsidR="00B46A9E" w:rsidRPr="00AE7309" w:rsidRDefault="00B46A9E" w:rsidP="00A1749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23AEE0A8" w14:textId="77777777" w:rsidR="00B46A9E" w:rsidRPr="00AE7309" w:rsidRDefault="00B46A9E" w:rsidP="00A1749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59BBEB46" w14:textId="77777777" w:rsidR="00E50194" w:rsidRPr="00AE7309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Na potrzeby postę</w:t>
      </w:r>
      <w:r w:rsidR="008D0487" w:rsidRPr="00AE7309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E7309">
        <w:rPr>
          <w:rFonts w:ascii="Times New Roman" w:hAnsi="Times New Roman"/>
          <w:sz w:val="20"/>
          <w:szCs w:val="20"/>
        </w:rPr>
        <w:t>zamówienia publicznego</w:t>
      </w:r>
      <w:r w:rsidR="00E50194" w:rsidRPr="00AE7309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E7309" w14:paraId="799502C4" w14:textId="77777777" w:rsidTr="0018769E">
        <w:tc>
          <w:tcPr>
            <w:tcW w:w="2269" w:type="dxa"/>
            <w:shd w:val="clear" w:color="auto" w:fill="auto"/>
          </w:tcPr>
          <w:p w14:paraId="193DB885" w14:textId="77777777" w:rsidR="002578E4" w:rsidRPr="00AE730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E730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DC82DB" w14:textId="77777777" w:rsidR="002578E4" w:rsidRPr="00AE7309" w:rsidRDefault="00B46A9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cateringowa polegająca na przygotowywaniu i dostarczaniu dwudaniowych obiadów dla klientów MGOPS w Niepołomicach.</w:t>
            </w:r>
            <w:r w:rsidR="002578E4"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46A9E" w:rsidRPr="00AE7309" w14:paraId="5F837FD6" w14:textId="77777777" w:rsidTr="00A17490">
        <w:tc>
          <w:tcPr>
            <w:tcW w:w="2269" w:type="dxa"/>
            <w:shd w:val="clear" w:color="auto" w:fill="auto"/>
          </w:tcPr>
          <w:p w14:paraId="6498191B" w14:textId="77777777" w:rsidR="00B46A9E" w:rsidRPr="00AE7309" w:rsidRDefault="00B46A9E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E730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07FD0C" w14:textId="77777777" w:rsidR="00B46A9E" w:rsidRPr="00AE7309" w:rsidRDefault="00B46A9E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E73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ZP.271.45.2023</w:t>
            </w:r>
          </w:p>
        </w:tc>
      </w:tr>
    </w:tbl>
    <w:p w14:paraId="52CC23B6" w14:textId="77777777" w:rsidR="002578E4" w:rsidRPr="00AE7309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C82D754" w14:textId="77777777" w:rsidR="00F90CD1" w:rsidRPr="00AE7309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 xml:space="preserve">prowadzonego przez </w:t>
      </w:r>
      <w:r w:rsidR="00B46A9E" w:rsidRPr="00AE7309">
        <w:rPr>
          <w:rFonts w:ascii="Times New Roman" w:hAnsi="Times New Roman"/>
          <w:b/>
          <w:sz w:val="20"/>
          <w:szCs w:val="20"/>
        </w:rPr>
        <w:t>GMINA NIEPOŁOMICE</w:t>
      </w:r>
      <w:r w:rsidRPr="00AE7309">
        <w:rPr>
          <w:rFonts w:ascii="Times New Roman" w:hAnsi="Times New Roman"/>
          <w:b/>
          <w:sz w:val="20"/>
          <w:szCs w:val="20"/>
        </w:rPr>
        <w:t>,</w:t>
      </w:r>
      <w:r w:rsidR="002B2AD9" w:rsidRPr="00AE7309">
        <w:rPr>
          <w:rFonts w:ascii="Times New Roman" w:hAnsi="Times New Roman"/>
          <w:sz w:val="20"/>
          <w:szCs w:val="20"/>
        </w:rPr>
        <w:t xml:space="preserve"> </w:t>
      </w:r>
      <w:r w:rsidR="00E65685" w:rsidRPr="00AE7309">
        <w:rPr>
          <w:rFonts w:ascii="Times New Roman" w:hAnsi="Times New Roman"/>
          <w:sz w:val="20"/>
          <w:szCs w:val="20"/>
        </w:rPr>
        <w:t>oświa</w:t>
      </w:r>
      <w:r w:rsidR="00825A09" w:rsidRPr="00AE7309">
        <w:rPr>
          <w:rFonts w:ascii="Times New Roman" w:hAnsi="Times New Roman"/>
          <w:sz w:val="20"/>
          <w:szCs w:val="20"/>
        </w:rPr>
        <w:t>dczam</w:t>
      </w:r>
      <w:r w:rsidR="00E65685" w:rsidRPr="00AE7309">
        <w:rPr>
          <w:rFonts w:ascii="Times New Roman" w:hAnsi="Times New Roman"/>
          <w:sz w:val="20"/>
          <w:szCs w:val="20"/>
        </w:rPr>
        <w:t>,</w:t>
      </w:r>
      <w:r w:rsidR="002B2AD9" w:rsidRPr="00AE7309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E7309" w14:paraId="026D45C5" w14:textId="77777777" w:rsidTr="00650D6C">
        <w:tc>
          <w:tcPr>
            <w:tcW w:w="9104" w:type="dxa"/>
            <w:shd w:val="clear" w:color="auto" w:fill="D9D9D9"/>
          </w:tcPr>
          <w:p w14:paraId="428BA607" w14:textId="77777777" w:rsidR="00E50194" w:rsidRPr="00AE7309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351A4745" w14:textId="77777777" w:rsidR="00C113BF" w:rsidRPr="00AE7309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E7309">
        <w:rPr>
          <w:rFonts w:ascii="Times New Roman" w:hAnsi="Times New Roman"/>
          <w:sz w:val="20"/>
          <w:szCs w:val="20"/>
        </w:rPr>
        <w:t xml:space="preserve">dstawie </w:t>
      </w:r>
      <w:r w:rsidR="002C4137" w:rsidRPr="00AE7309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E7309">
        <w:rPr>
          <w:rFonts w:ascii="Times New Roman" w:hAnsi="Times New Roman"/>
          <w:sz w:val="20"/>
          <w:szCs w:val="20"/>
        </w:rPr>
        <w:t>108</w:t>
      </w:r>
      <w:r w:rsidR="002C4137" w:rsidRPr="00AE7309">
        <w:rPr>
          <w:rFonts w:ascii="Times New Roman" w:hAnsi="Times New Roman"/>
          <w:sz w:val="20"/>
          <w:szCs w:val="20"/>
        </w:rPr>
        <w:t xml:space="preserve"> ust 1 </w:t>
      </w:r>
      <w:r w:rsidRPr="00AE7309">
        <w:rPr>
          <w:rFonts w:ascii="Times New Roman" w:hAnsi="Times New Roman"/>
          <w:sz w:val="20"/>
          <w:szCs w:val="20"/>
        </w:rPr>
        <w:t>ustawy Pzp</w:t>
      </w:r>
      <w:r w:rsidR="00641874" w:rsidRPr="00AE7309">
        <w:rPr>
          <w:rFonts w:ascii="Times New Roman" w:hAnsi="Times New Roman"/>
          <w:sz w:val="20"/>
          <w:szCs w:val="20"/>
        </w:rPr>
        <w:t>.</w:t>
      </w:r>
    </w:p>
    <w:p w14:paraId="4C2CFE74" w14:textId="77777777" w:rsidR="002426FF" w:rsidRPr="00AE7309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752A978E" w14:textId="77777777" w:rsidR="00023477" w:rsidRPr="00AE7309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7E05269B" w14:textId="77777777" w:rsidR="00023477" w:rsidRPr="00AE730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6A70A9C" w14:textId="6E0A166E" w:rsidR="00992BD8" w:rsidRPr="00AE730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E7309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AE7309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AE7309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AE7309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AE7309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714ED7B6" w14:textId="6CD64CD5" w:rsidR="00023477" w:rsidRPr="00AE7309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AE7309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AE7309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AE7309">
        <w:rPr>
          <w:rFonts w:ascii="Times New Roman" w:hAnsi="Times New Roman"/>
          <w:i/>
          <w:sz w:val="20"/>
          <w:szCs w:val="20"/>
        </w:rPr>
        <w:t>)</w:t>
      </w:r>
      <w:r w:rsidRPr="00AE7309">
        <w:rPr>
          <w:rFonts w:ascii="Times New Roman" w:hAnsi="Times New Roman"/>
          <w:i/>
          <w:sz w:val="20"/>
          <w:szCs w:val="20"/>
        </w:rPr>
        <w:t>.</w:t>
      </w:r>
      <w:r w:rsidRPr="00AE7309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AE7309">
        <w:rPr>
          <w:rFonts w:ascii="Times New Roman" w:hAnsi="Times New Roman"/>
          <w:sz w:val="20"/>
          <w:szCs w:val="20"/>
        </w:rPr>
        <w:t>110</w:t>
      </w:r>
      <w:r w:rsidRPr="00AE7309">
        <w:rPr>
          <w:rFonts w:ascii="Times New Roman" w:hAnsi="Times New Roman"/>
          <w:sz w:val="20"/>
          <w:szCs w:val="20"/>
        </w:rPr>
        <w:t xml:space="preserve"> ust. </w:t>
      </w:r>
      <w:r w:rsidR="00710937" w:rsidRPr="00AE7309">
        <w:rPr>
          <w:rFonts w:ascii="Times New Roman" w:hAnsi="Times New Roman"/>
          <w:sz w:val="20"/>
          <w:szCs w:val="20"/>
        </w:rPr>
        <w:t>2</w:t>
      </w:r>
      <w:r w:rsidRPr="00AE7309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AE7309">
        <w:rPr>
          <w:rFonts w:ascii="Times New Roman" w:hAnsi="Times New Roman"/>
          <w:sz w:val="20"/>
          <w:szCs w:val="20"/>
        </w:rPr>
        <w:t xml:space="preserve"> i zapobiegawcze</w:t>
      </w:r>
      <w:r w:rsidRPr="00AE7309">
        <w:rPr>
          <w:rFonts w:ascii="Times New Roman" w:hAnsi="Times New Roman"/>
          <w:sz w:val="20"/>
          <w:szCs w:val="20"/>
        </w:rPr>
        <w:t xml:space="preserve">: </w:t>
      </w:r>
      <w:r w:rsidRPr="00AE7309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AE7309">
        <w:rPr>
          <w:rFonts w:ascii="Times New Roman" w:hAnsi="Times New Roman"/>
          <w:sz w:val="20"/>
          <w:szCs w:val="20"/>
        </w:rPr>
        <w:t>..</w:t>
      </w:r>
      <w:r w:rsidRPr="00AE7309">
        <w:rPr>
          <w:rFonts w:ascii="Times New Roman" w:hAnsi="Times New Roman"/>
          <w:sz w:val="20"/>
          <w:szCs w:val="20"/>
        </w:rPr>
        <w:t>……………</w:t>
      </w:r>
      <w:r w:rsidR="00023477" w:rsidRPr="00AE7309">
        <w:rPr>
          <w:rFonts w:ascii="Times New Roman" w:hAnsi="Times New Roman"/>
          <w:sz w:val="20"/>
          <w:szCs w:val="20"/>
        </w:rPr>
        <w:t>…</w:t>
      </w:r>
      <w:r w:rsidRPr="00AE7309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AE7309">
        <w:rPr>
          <w:rFonts w:ascii="Times New Roman" w:hAnsi="Times New Roman"/>
          <w:sz w:val="20"/>
          <w:szCs w:val="20"/>
        </w:rPr>
        <w:t>.</w:t>
      </w:r>
      <w:r w:rsidRPr="00AE7309">
        <w:rPr>
          <w:rFonts w:ascii="Times New Roman" w:hAnsi="Times New Roman"/>
          <w:sz w:val="20"/>
          <w:szCs w:val="20"/>
        </w:rPr>
        <w:t>…</w:t>
      </w:r>
      <w:r w:rsidR="00CE3D44" w:rsidRPr="00AE7309">
        <w:rPr>
          <w:rFonts w:ascii="Times New Roman" w:hAnsi="Times New Roman"/>
          <w:sz w:val="20"/>
          <w:szCs w:val="20"/>
        </w:rPr>
        <w:t>……………………………………</w:t>
      </w:r>
      <w:r w:rsidR="007A2BCB" w:rsidRPr="00AE7309">
        <w:rPr>
          <w:rFonts w:ascii="Times New Roman" w:hAnsi="Times New Roman"/>
          <w:sz w:val="20"/>
          <w:szCs w:val="20"/>
        </w:rPr>
        <w:t>.</w:t>
      </w:r>
    </w:p>
    <w:p w14:paraId="78B66789" w14:textId="77777777" w:rsidR="007A2BCB" w:rsidRPr="00AE7309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8AEEDE1" w14:textId="77777777" w:rsidR="0011306C" w:rsidRPr="00AE7309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E7309">
        <w:rPr>
          <w:rFonts w:ascii="Times New Roman" w:hAnsi="Times New Roman"/>
          <w:sz w:val="20"/>
          <w:szCs w:val="20"/>
        </w:rPr>
        <w:t xml:space="preserve">t.j. </w:t>
      </w:r>
      <w:r w:rsidRPr="00AE7309">
        <w:rPr>
          <w:rFonts w:ascii="Times New Roman" w:hAnsi="Times New Roman"/>
          <w:sz w:val="20"/>
          <w:szCs w:val="20"/>
        </w:rPr>
        <w:t xml:space="preserve">Dz. U. </w:t>
      </w:r>
      <w:r w:rsidR="000C2F90" w:rsidRPr="00AE7309">
        <w:rPr>
          <w:rFonts w:ascii="Times New Roman" w:hAnsi="Times New Roman"/>
          <w:sz w:val="20"/>
          <w:szCs w:val="20"/>
        </w:rPr>
        <w:t xml:space="preserve">z 2023r. </w:t>
      </w:r>
      <w:r w:rsidRPr="00AE7309">
        <w:rPr>
          <w:rFonts w:ascii="Times New Roman" w:hAnsi="Times New Roman"/>
          <w:sz w:val="20"/>
          <w:szCs w:val="20"/>
        </w:rPr>
        <w:t xml:space="preserve">poz. </w:t>
      </w:r>
      <w:r w:rsidR="000C2F90" w:rsidRPr="00AE7309">
        <w:rPr>
          <w:rFonts w:ascii="Times New Roman" w:hAnsi="Times New Roman"/>
          <w:sz w:val="20"/>
          <w:szCs w:val="20"/>
        </w:rPr>
        <w:t>129</w:t>
      </w:r>
      <w:r w:rsidRPr="00AE7309">
        <w:rPr>
          <w:rFonts w:ascii="Times New Roman" w:hAnsi="Times New Roman"/>
          <w:sz w:val="20"/>
          <w:szCs w:val="20"/>
        </w:rPr>
        <w:t>)</w:t>
      </w:r>
      <w:r w:rsidR="0011306C" w:rsidRPr="00AE7309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E7309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E7309" w14:paraId="2AA8E6AF" w14:textId="77777777" w:rsidTr="00CD4DD1">
        <w:tc>
          <w:tcPr>
            <w:tcW w:w="9104" w:type="dxa"/>
            <w:shd w:val="clear" w:color="auto" w:fill="D9D9D9"/>
          </w:tcPr>
          <w:p w14:paraId="39E89500" w14:textId="77777777" w:rsidR="0011306C" w:rsidRPr="00AE7309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AE7309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2CA69E91" w14:textId="77777777" w:rsidR="00D2702A" w:rsidRPr="00AE7309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Oświadczam,</w:t>
      </w:r>
      <w:r w:rsidR="00313417" w:rsidRPr="00AE7309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AE7309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AE7309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AE7309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E7309" w14:paraId="68934AF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DF619" w14:textId="77777777" w:rsidR="00D2702A" w:rsidRPr="00AE730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6D342" w14:textId="77777777" w:rsidR="00D2702A" w:rsidRPr="00AE7309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B46A9E" w:rsidRPr="00AE7309" w14:paraId="7A177618" w14:textId="77777777" w:rsidTr="00A174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FC436" w14:textId="77777777" w:rsidR="00B46A9E" w:rsidRPr="00AE7309" w:rsidRDefault="00B46A9E" w:rsidP="00A17490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74DB1" w14:textId="77777777" w:rsidR="00B46A9E" w:rsidRPr="00AE7309" w:rsidRDefault="00B46A9E" w:rsidP="00A17490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7A3C65B9" w14:textId="7ECC0976" w:rsidR="00B46A9E" w:rsidRPr="00AE7309" w:rsidRDefault="00B46A9E" w:rsidP="00A1749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spełniony, gdy wykonawca udokumentuje, że w okresie ostatnich trzech lat przed upływem terminu składania ofert, a jeśli okres prowadzenia działalności jest krótszy, w tym okresie wykonał lub wykonuje usługę polegającą na żywieniu zbiorowym tj. przygotowaniu, wydaniu oraz dostawie posiłków obiadowych, np. dla pacjentów szpitala, podopiecznych domów pomocy społecznej itp. o wartości nie mniejszej niż 50.000,00 zł brutto stanowiącej jedno zamówienie. W przypadku wykazania kilku umów o mniejszej wartości  -  ich wartości nie będą sumowane.</w:t>
            </w:r>
          </w:p>
        </w:tc>
      </w:tr>
    </w:tbl>
    <w:p w14:paraId="711A7BB7" w14:textId="29EF8E55" w:rsidR="00E21BB4" w:rsidRPr="00AE7309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_____________________________________________________________________________</w:t>
      </w:r>
    </w:p>
    <w:p w14:paraId="20090535" w14:textId="77777777" w:rsidR="00E21BB4" w:rsidRPr="00AE730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E7309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AE7309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AE7309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AE7309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AE7309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519811F" w14:textId="77777777" w:rsidR="00C62F57" w:rsidRPr="00AE7309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0E7B44F4" w14:textId="572DF66B" w:rsidR="00C62F57" w:rsidRPr="00AE7309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715009" w:rsidRPr="00AE7309">
        <w:rPr>
          <w:rFonts w:ascii="Times New Roman" w:hAnsi="Times New Roman"/>
          <w:sz w:val="20"/>
          <w:szCs w:val="20"/>
        </w:rPr>
        <w:t>………………….</w:t>
      </w:r>
      <w:r w:rsidRPr="00AE7309">
        <w:rPr>
          <w:rFonts w:ascii="Times New Roman" w:hAnsi="Times New Roman"/>
          <w:sz w:val="20"/>
          <w:szCs w:val="20"/>
        </w:rPr>
        <w:t>……………………..</w:t>
      </w:r>
    </w:p>
    <w:p w14:paraId="2A10EB15" w14:textId="77777777" w:rsidR="00721D87" w:rsidRPr="00AE7309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E7309">
        <w:rPr>
          <w:rFonts w:ascii="Times New Roman" w:hAnsi="Times New Roman"/>
          <w:sz w:val="20"/>
          <w:szCs w:val="20"/>
        </w:rPr>
        <w:t>ego/</w:t>
      </w:r>
      <w:r w:rsidRPr="00AE7309">
        <w:rPr>
          <w:rFonts w:ascii="Times New Roman" w:hAnsi="Times New Roman"/>
          <w:sz w:val="20"/>
          <w:szCs w:val="20"/>
        </w:rPr>
        <w:t xml:space="preserve">ych zasoby: </w:t>
      </w:r>
    </w:p>
    <w:p w14:paraId="66173F12" w14:textId="77777777" w:rsidR="00721D87" w:rsidRPr="00AE7309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……………</w:t>
      </w:r>
      <w:r w:rsidR="00721D87" w:rsidRPr="00AE7309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24DB8975" w14:textId="77777777" w:rsidR="00721D87" w:rsidRPr="00AE730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E7309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153500E8" w14:textId="77777777" w:rsidR="00721D87" w:rsidRPr="00AE7309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2D708EFC" w14:textId="77777777" w:rsidR="00E21BB4" w:rsidRPr="00AE7309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……………</w:t>
      </w:r>
      <w:r w:rsidR="00721D87" w:rsidRPr="00AE7309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AE7309">
        <w:rPr>
          <w:rFonts w:ascii="Times New Roman" w:hAnsi="Times New Roman"/>
          <w:sz w:val="20"/>
          <w:szCs w:val="20"/>
        </w:rPr>
        <w:t>………………………….</w:t>
      </w:r>
    </w:p>
    <w:p w14:paraId="522A370E" w14:textId="77777777" w:rsidR="00E21BB4" w:rsidRPr="00AE730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E7309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88F084D" w14:textId="77777777" w:rsidR="00C62F57" w:rsidRPr="00AE7309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E7309" w14:paraId="0959EE79" w14:textId="77777777" w:rsidTr="00CD4DD1">
        <w:tc>
          <w:tcPr>
            <w:tcW w:w="9104" w:type="dxa"/>
            <w:shd w:val="clear" w:color="auto" w:fill="D9D9D9"/>
          </w:tcPr>
          <w:p w14:paraId="623E413F" w14:textId="77777777" w:rsidR="00BE6F04" w:rsidRPr="00AE7309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A1E509A" w14:textId="77777777" w:rsidR="00FE4E2B" w:rsidRPr="00AE7309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E7309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E7309" w14:paraId="211A447C" w14:textId="77777777" w:rsidTr="00847232">
        <w:tc>
          <w:tcPr>
            <w:tcW w:w="9104" w:type="dxa"/>
            <w:shd w:val="clear" w:color="auto" w:fill="D9D9D9"/>
          </w:tcPr>
          <w:p w14:paraId="58070A12" w14:textId="77777777" w:rsidR="00E426EB" w:rsidRPr="00AE7309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E7309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7C20AC3" w14:textId="77777777" w:rsidR="00E426EB" w:rsidRPr="00AE730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A2399C8" w14:textId="77777777" w:rsidR="00E426EB" w:rsidRPr="00AE7309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2CF5751" w14:textId="77777777" w:rsidR="00E426EB" w:rsidRPr="00AE730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75560BE" w14:textId="77777777" w:rsidR="00E426EB" w:rsidRPr="00AE730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E7309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16D3A35" w14:textId="77777777" w:rsidR="00E426EB" w:rsidRPr="00AE730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65EE449" w14:textId="77777777" w:rsidR="00E426EB" w:rsidRPr="00AE730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E7309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168A6F9" w14:textId="77777777" w:rsidR="00E426EB" w:rsidRPr="00AE730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6DA923A" w14:textId="77777777" w:rsidR="0012157F" w:rsidRPr="00AE7309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28608A" w14:textId="77777777" w:rsidR="00524951" w:rsidRPr="00AE730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E7309">
        <w:rPr>
          <w:rFonts w:ascii="Times New Roman" w:hAnsi="Times New Roman"/>
          <w:sz w:val="20"/>
          <w:szCs w:val="20"/>
        </w:rPr>
        <w:tab/>
      </w:r>
      <w:r w:rsidRPr="00AE7309">
        <w:rPr>
          <w:rFonts w:ascii="Times New Roman" w:hAnsi="Times New Roman"/>
          <w:sz w:val="20"/>
          <w:szCs w:val="20"/>
        </w:rPr>
        <w:tab/>
      </w:r>
      <w:r w:rsidRPr="00AE7309">
        <w:rPr>
          <w:rFonts w:ascii="Times New Roman" w:hAnsi="Times New Roman"/>
          <w:sz w:val="20"/>
          <w:szCs w:val="20"/>
        </w:rPr>
        <w:tab/>
      </w:r>
      <w:r w:rsidRPr="00AE7309">
        <w:rPr>
          <w:rFonts w:ascii="Times New Roman" w:hAnsi="Times New Roman"/>
          <w:sz w:val="20"/>
          <w:szCs w:val="20"/>
        </w:rPr>
        <w:tab/>
      </w:r>
      <w:r w:rsidRPr="00AE7309">
        <w:rPr>
          <w:rFonts w:ascii="Times New Roman" w:hAnsi="Times New Roman"/>
          <w:sz w:val="20"/>
          <w:szCs w:val="20"/>
        </w:rPr>
        <w:tab/>
      </w:r>
      <w:r w:rsidRPr="00AE7309">
        <w:rPr>
          <w:rFonts w:ascii="Times New Roman" w:hAnsi="Times New Roman"/>
          <w:sz w:val="20"/>
          <w:szCs w:val="20"/>
        </w:rPr>
        <w:tab/>
      </w:r>
      <w:r w:rsidRPr="00AE7309">
        <w:rPr>
          <w:rFonts w:ascii="Times New Roman" w:hAnsi="Times New Roman"/>
          <w:sz w:val="20"/>
          <w:szCs w:val="20"/>
        </w:rPr>
        <w:tab/>
      </w:r>
    </w:p>
    <w:p w14:paraId="4A0C3AB7" w14:textId="77777777" w:rsidR="00524951" w:rsidRPr="00AE730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3935310B" w14:textId="7ACE4310" w:rsidR="00715009" w:rsidRPr="00AE7309" w:rsidRDefault="00715009" w:rsidP="00715009">
      <w:pPr>
        <w:spacing w:line="360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E7309">
        <w:rPr>
          <w:rFonts w:ascii="Times New Roman" w:hAnsi="Times New Roman"/>
          <w:i/>
          <w:sz w:val="20"/>
          <w:szCs w:val="20"/>
        </w:rPr>
        <w:t xml:space="preserve">Dokument musi być podpisany kwalifikowanym podpisem elektronicznym, podpisem zaufanym lub podpisem osobistym </w:t>
      </w:r>
      <w:r w:rsidR="00204B3D">
        <w:rPr>
          <w:rFonts w:ascii="Times New Roman" w:hAnsi="Times New Roman"/>
          <w:i/>
          <w:sz w:val="20"/>
          <w:szCs w:val="20"/>
        </w:rPr>
        <w:t>przez osobę upoważnioną</w:t>
      </w:r>
    </w:p>
    <w:p w14:paraId="63FA2E6A" w14:textId="48A73E73" w:rsidR="00484F88" w:rsidRPr="00AE7309" w:rsidRDefault="00484F88" w:rsidP="00715009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AE730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8E4DE" w14:textId="77777777" w:rsidR="0061210B" w:rsidRDefault="0061210B" w:rsidP="0038231F">
      <w:pPr>
        <w:spacing w:after="0" w:line="240" w:lineRule="auto"/>
      </w:pPr>
      <w:r>
        <w:separator/>
      </w:r>
    </w:p>
  </w:endnote>
  <w:endnote w:type="continuationSeparator" w:id="0">
    <w:p w14:paraId="1B014FA8" w14:textId="77777777" w:rsidR="0061210B" w:rsidRDefault="006121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64D45" w14:textId="77777777" w:rsidR="00B46A9E" w:rsidRDefault="00B4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1F12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39C2BB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BABA3" w14:textId="77777777" w:rsidR="00B46A9E" w:rsidRDefault="00B46A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2D0EF" w14:textId="77777777" w:rsidR="0061210B" w:rsidRDefault="0061210B" w:rsidP="0038231F">
      <w:pPr>
        <w:spacing w:after="0" w:line="240" w:lineRule="auto"/>
      </w:pPr>
      <w:r>
        <w:separator/>
      </w:r>
    </w:p>
  </w:footnote>
  <w:footnote w:type="continuationSeparator" w:id="0">
    <w:p w14:paraId="0E8B67E4" w14:textId="77777777" w:rsidR="0061210B" w:rsidRDefault="0061210B" w:rsidP="0038231F">
      <w:pPr>
        <w:spacing w:after="0" w:line="240" w:lineRule="auto"/>
      </w:pPr>
      <w:r>
        <w:continuationSeparator/>
      </w:r>
    </w:p>
  </w:footnote>
  <w:footnote w:id="1">
    <w:p w14:paraId="60503F1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1911F7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770BDF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B35A81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71984" w14:textId="77777777" w:rsidR="00B46A9E" w:rsidRDefault="00B46A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09681" w14:textId="77777777" w:rsidR="00B46A9E" w:rsidRDefault="00B46A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1CD26" w14:textId="77777777" w:rsidR="00B46A9E" w:rsidRDefault="00B46A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2455966">
    <w:abstractNumId w:val="11"/>
  </w:num>
  <w:num w:numId="2" w16cid:durableId="1358195856">
    <w:abstractNumId w:val="0"/>
  </w:num>
  <w:num w:numId="3" w16cid:durableId="277641617">
    <w:abstractNumId w:val="10"/>
  </w:num>
  <w:num w:numId="4" w16cid:durableId="1964535356">
    <w:abstractNumId w:val="13"/>
  </w:num>
  <w:num w:numId="5" w16cid:durableId="1219365820">
    <w:abstractNumId w:val="12"/>
  </w:num>
  <w:num w:numId="6" w16cid:durableId="1725061875">
    <w:abstractNumId w:val="9"/>
  </w:num>
  <w:num w:numId="7" w16cid:durableId="1537545200">
    <w:abstractNumId w:val="1"/>
  </w:num>
  <w:num w:numId="8" w16cid:durableId="370688757">
    <w:abstractNumId w:val="6"/>
  </w:num>
  <w:num w:numId="9" w16cid:durableId="1621643419">
    <w:abstractNumId w:val="4"/>
  </w:num>
  <w:num w:numId="10" w16cid:durableId="367337126">
    <w:abstractNumId w:val="7"/>
  </w:num>
  <w:num w:numId="11" w16cid:durableId="1931230128">
    <w:abstractNumId w:val="5"/>
  </w:num>
  <w:num w:numId="12" w16cid:durableId="315114975">
    <w:abstractNumId w:val="8"/>
  </w:num>
  <w:num w:numId="13" w16cid:durableId="861014492">
    <w:abstractNumId w:val="3"/>
  </w:num>
  <w:num w:numId="14" w16cid:durableId="19020122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210B"/>
    <w:rsid w:val="000127D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04B3D"/>
    <w:rsid w:val="002168A8"/>
    <w:rsid w:val="00224582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568B5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10B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15009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47C21"/>
    <w:rsid w:val="00A90D0E"/>
    <w:rsid w:val="00AC5247"/>
    <w:rsid w:val="00AE6FF2"/>
    <w:rsid w:val="00AE7309"/>
    <w:rsid w:val="00B0088C"/>
    <w:rsid w:val="00B15219"/>
    <w:rsid w:val="00B15FD3"/>
    <w:rsid w:val="00B34079"/>
    <w:rsid w:val="00B36ABD"/>
    <w:rsid w:val="00B46A9E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3D44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FFC9C"/>
  <w15:docId w15:val="{CA1CC038-14A5-4A55-8E67-A4F3E699D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752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2023-12-11T14:51:00Z</cp:lastPrinted>
  <dcterms:created xsi:type="dcterms:W3CDTF">2023-12-12T09:25:00Z</dcterms:created>
  <dcterms:modified xsi:type="dcterms:W3CDTF">2023-12-12T09:25:00Z</dcterms:modified>
</cp:coreProperties>
</file>