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D02BA" w:rsidRPr="00FD02B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D02BA" w:rsidRPr="00FD02BA">
        <w:rPr>
          <w:rFonts w:eastAsia="Times New Roman" w:cs="Calibri"/>
          <w:b/>
          <w:lang w:eastAsia="pl-PL"/>
        </w:rPr>
        <w:t>Zakup samochodu osobowego - KC-zp.272-749/23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291A" w:rsidRDefault="0074291A" w:rsidP="0038231F">
      <w:pPr>
        <w:spacing w:after="0" w:line="240" w:lineRule="auto"/>
      </w:pPr>
      <w:r>
        <w:separator/>
      </w:r>
    </w:p>
  </w:endnote>
  <w:endnote w:type="continuationSeparator" w:id="0">
    <w:p w:rsidR="0074291A" w:rsidRDefault="007429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2BA" w:rsidRDefault="00FD02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2BA" w:rsidRDefault="00FD02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291A" w:rsidRDefault="0074291A" w:rsidP="0038231F">
      <w:pPr>
        <w:spacing w:after="0" w:line="240" w:lineRule="auto"/>
      </w:pPr>
      <w:r>
        <w:separator/>
      </w:r>
    </w:p>
  </w:footnote>
  <w:footnote w:type="continuationSeparator" w:id="0">
    <w:p w:rsidR="0074291A" w:rsidRDefault="0074291A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2BA" w:rsidRDefault="00FD02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2BA" w:rsidRDefault="00FD02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2BA" w:rsidRDefault="00FD02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291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291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02BA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A14BAC9-1A64-4A57-9231-C20715CFA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58B1E-3DBC-437F-82ED-E8BD0351A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2023-12-08T09:25:00Z</dcterms:created>
  <dcterms:modified xsi:type="dcterms:W3CDTF">2023-12-08T09:25:00Z</dcterms:modified>
</cp:coreProperties>
</file>