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43E48" w14:textId="01568152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8C6354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6F7F9EE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3BFE52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9867F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BD9DA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F8D3FB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8D12F5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C12AFE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53F2A5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EB0F5C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5D181A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1688E0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31DADF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E036371" w14:textId="0DD0BD8F" w:rsidR="00D31539" w:rsidRPr="00D31539" w:rsidRDefault="00D31539" w:rsidP="008D2AB8">
      <w:pPr>
        <w:ind w:right="-110"/>
        <w:rPr>
          <w:b/>
        </w:rPr>
      </w:pPr>
      <w:r w:rsidRPr="00D31539">
        <w:rPr>
          <w:b/>
        </w:rPr>
        <w:t xml:space="preserve">Akademia Górniczo </w:t>
      </w:r>
      <w:r w:rsidR="00D31704">
        <w:rPr>
          <w:b/>
        </w:rPr>
        <w:t>–</w:t>
      </w:r>
      <w:r w:rsidRPr="00D31539">
        <w:rPr>
          <w:b/>
        </w:rPr>
        <w:t xml:space="preserve"> Hutnicza</w:t>
      </w:r>
      <w:r w:rsidR="00D31704">
        <w:rPr>
          <w:b/>
        </w:rPr>
        <w:t xml:space="preserve"> </w:t>
      </w:r>
      <w:r w:rsidRPr="00D31539">
        <w:rPr>
          <w:b/>
        </w:rPr>
        <w:t>im. Stanisława Staszica w Krakowie</w:t>
      </w:r>
    </w:p>
    <w:p w14:paraId="030A9FC0" w14:textId="77777777" w:rsidR="008D2AB8" w:rsidRDefault="00D31539" w:rsidP="008D2AB8">
      <w:pPr>
        <w:ind w:right="-110"/>
        <w:rPr>
          <w:b/>
        </w:rPr>
      </w:pPr>
      <w:r w:rsidRPr="00D3153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C0D17CB" w14:textId="7C5FB5BC" w:rsidR="008D2AB8" w:rsidRDefault="00D31539" w:rsidP="00D31704">
      <w:pPr>
        <w:ind w:right="-110"/>
        <w:rPr>
          <w:b/>
        </w:rPr>
      </w:pPr>
      <w:r w:rsidRPr="00D31539">
        <w:rPr>
          <w:b/>
        </w:rPr>
        <w:t>Al. Mickiewicza</w:t>
      </w:r>
      <w:r w:rsidR="008D2AB8">
        <w:rPr>
          <w:b/>
        </w:rPr>
        <w:t xml:space="preserve"> </w:t>
      </w:r>
      <w:r w:rsidRPr="00D31539">
        <w:rPr>
          <w:b/>
        </w:rPr>
        <w:t>30</w:t>
      </w:r>
      <w:r w:rsidR="00D31704">
        <w:rPr>
          <w:b/>
        </w:rPr>
        <w:t xml:space="preserve">, </w:t>
      </w:r>
      <w:r w:rsidRPr="00D31539">
        <w:rPr>
          <w:b/>
        </w:rPr>
        <w:t>30-059</w:t>
      </w:r>
      <w:r w:rsidR="008D2AB8">
        <w:rPr>
          <w:b/>
        </w:rPr>
        <w:t xml:space="preserve"> </w:t>
      </w:r>
      <w:r w:rsidRPr="00D31539">
        <w:rPr>
          <w:b/>
        </w:rPr>
        <w:t>Kraków</w:t>
      </w:r>
      <w:r w:rsidR="008D2AB8">
        <w:rPr>
          <w:b/>
        </w:rPr>
        <w:t xml:space="preserve">,  </w:t>
      </w:r>
    </w:p>
    <w:p w14:paraId="1D56CB12" w14:textId="77777777" w:rsidR="008D2AB8" w:rsidRDefault="008D2AB8" w:rsidP="008D2AB8">
      <w:pPr>
        <w:ind w:firstLine="3969"/>
        <w:rPr>
          <w:b/>
        </w:rPr>
      </w:pPr>
    </w:p>
    <w:p w14:paraId="25B942FD" w14:textId="23C13FCD" w:rsidR="008D2AB8" w:rsidRPr="00D31704" w:rsidRDefault="008D2AB8" w:rsidP="00D31704">
      <w:pPr>
        <w:widowControl w:val="0"/>
        <w:ind w:right="1"/>
        <w:jc w:val="both"/>
        <w:rPr>
          <w:sz w:val="22"/>
          <w:szCs w:val="22"/>
        </w:rPr>
      </w:pPr>
      <w:r w:rsidRPr="00D31704">
        <w:rPr>
          <w:sz w:val="22"/>
          <w:szCs w:val="22"/>
        </w:rPr>
        <w:t xml:space="preserve">Przystępując do postępowania o udzielenie zamówienia publicznego, którego przedmiotem jest </w:t>
      </w:r>
      <w:r w:rsidR="00D31539" w:rsidRPr="00D31704">
        <w:rPr>
          <w:b/>
          <w:sz w:val="22"/>
          <w:szCs w:val="22"/>
        </w:rPr>
        <w:t>dostawa laptopa 1 sztuka - KC-zp.272-750/23</w:t>
      </w:r>
      <w:r w:rsidRPr="00D31704">
        <w:rPr>
          <w:b/>
          <w:sz w:val="22"/>
          <w:szCs w:val="22"/>
        </w:rPr>
        <w:t xml:space="preserve">, </w:t>
      </w:r>
      <w:r w:rsidRPr="00D31704">
        <w:rPr>
          <w:sz w:val="22"/>
          <w:szCs w:val="22"/>
        </w:rPr>
        <w:t>oferuję realizację przedmiotu zamówienia, zgodnie z zasadami określonymi w specyfikacji warunków zamówienia.</w:t>
      </w:r>
    </w:p>
    <w:p w14:paraId="4F4BA865" w14:textId="77777777" w:rsidR="008D2AB8" w:rsidRPr="00D31704" w:rsidRDefault="008D2AB8" w:rsidP="00D31704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D31704" w14:paraId="0009E7F8" w14:textId="77777777" w:rsidTr="00D3170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B5CD70" w14:textId="77777777" w:rsidR="00D31704" w:rsidRDefault="00D317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970DD1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DF9D362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2F22E0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</w:t>
            </w:r>
          </w:p>
          <w:p w14:paraId="7F59E821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2B2463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1FC11C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netto</w:t>
            </w:r>
          </w:p>
          <w:p w14:paraId="16400C2B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21F7B8E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VAT</w:t>
            </w:r>
          </w:p>
          <w:p w14:paraId="7CD3B752" w14:textId="77777777" w:rsidR="00D31704" w:rsidRDefault="00D317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12CC298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D321A29" w14:textId="77777777" w:rsidR="00D31704" w:rsidRDefault="00D317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14:paraId="562261AC" w14:textId="77777777" w:rsidR="00D31704" w:rsidRDefault="00D31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D31704" w14:paraId="4BF2B005" w14:textId="77777777" w:rsidTr="00D3170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14B876" w14:textId="77777777" w:rsidR="00D31704" w:rsidRDefault="00D317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F55685" w14:textId="77777777" w:rsidR="00D31704" w:rsidRDefault="00D317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04F0AC" w14:textId="77777777" w:rsidR="00D31704" w:rsidRDefault="00D317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B91BB49" w14:textId="77777777" w:rsidR="00D31704" w:rsidRDefault="00D317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CACE1D" w14:textId="77777777" w:rsidR="00D31704" w:rsidRDefault="00D317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520C46" w14:textId="77777777" w:rsidR="00D31704" w:rsidRDefault="00D317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9AD95D2" w14:textId="77777777" w:rsidR="00D31704" w:rsidRDefault="00D317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59828F" w14:textId="77777777" w:rsidR="00D31704" w:rsidRDefault="00D3170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31704" w14:paraId="128575A4" w14:textId="77777777" w:rsidTr="00D3170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78443" w14:textId="77777777" w:rsidR="00D31704" w:rsidRDefault="00D317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9CD05" w14:textId="77777777" w:rsidR="00D31704" w:rsidRDefault="00D31704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Laptop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AE1A7" w14:textId="77777777" w:rsidR="00D31704" w:rsidRDefault="00D3170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F9D48" w14:textId="77777777" w:rsidR="00D31704" w:rsidRDefault="00D3170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B649" w14:textId="77777777" w:rsidR="00D31704" w:rsidRDefault="00D31704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AF446" w14:textId="77777777" w:rsidR="00D31704" w:rsidRDefault="00D31704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A9EE89" w14:textId="77777777" w:rsidR="00D31704" w:rsidRDefault="00D3170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30ADBA" w14:textId="77777777" w:rsidR="00D31704" w:rsidRDefault="00D31704">
            <w:pPr>
              <w:ind w:right="425"/>
              <w:rPr>
                <w:sz w:val="22"/>
                <w:szCs w:val="22"/>
              </w:rPr>
            </w:pPr>
          </w:p>
        </w:tc>
      </w:tr>
      <w:tr w:rsidR="00D31704" w14:paraId="1F406931" w14:textId="77777777" w:rsidTr="00D3170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EC97B" w14:textId="77777777" w:rsidR="00D31704" w:rsidRDefault="00D317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5D84304D" w14:textId="77777777" w:rsidR="00D31704" w:rsidRDefault="00D317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D1CA" w14:textId="77777777" w:rsidR="00D31704" w:rsidRDefault="00D3170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5A607B9" w14:textId="77777777" w:rsidR="00D31704" w:rsidRDefault="00D3170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834024" w14:textId="77777777" w:rsidR="00D31704" w:rsidRDefault="00D31704">
            <w:pPr>
              <w:ind w:right="425"/>
              <w:rPr>
                <w:sz w:val="20"/>
                <w:szCs w:val="20"/>
              </w:rPr>
            </w:pPr>
          </w:p>
        </w:tc>
      </w:tr>
    </w:tbl>
    <w:p w14:paraId="0510348D" w14:textId="77777777" w:rsidR="00D31704" w:rsidRDefault="00D31704" w:rsidP="00D31704">
      <w:pPr>
        <w:widowControl w:val="0"/>
        <w:ind w:right="1"/>
        <w:jc w:val="both"/>
        <w:rPr>
          <w:b/>
          <w:sz w:val="22"/>
          <w:szCs w:val="22"/>
        </w:rPr>
      </w:pPr>
    </w:p>
    <w:p w14:paraId="59BCBE18" w14:textId="6FBC1371" w:rsidR="00D31704" w:rsidRDefault="00D31704" w:rsidP="00D3170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do </w:t>
      </w:r>
      <w:r>
        <w:rPr>
          <w:b/>
          <w:sz w:val="22"/>
          <w:szCs w:val="22"/>
        </w:rPr>
        <w:t>7</w:t>
      </w:r>
      <w:r>
        <w:rPr>
          <w:b/>
          <w:sz w:val="22"/>
          <w:szCs w:val="22"/>
        </w:rPr>
        <w:t xml:space="preserve"> dni od daty podpisania umowy </w:t>
      </w:r>
    </w:p>
    <w:p w14:paraId="38D57363" w14:textId="77777777" w:rsidR="00D31704" w:rsidRDefault="00D31704" w:rsidP="00D31704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…………………. miesięcy (</w:t>
      </w:r>
      <w:r>
        <w:rPr>
          <w:b/>
          <w:bCs/>
          <w:sz w:val="22"/>
          <w:szCs w:val="22"/>
          <w:highlight w:val="yellow"/>
        </w:rPr>
        <w:t>Kryterium oceny ofert</w:t>
      </w:r>
      <w:r>
        <w:rPr>
          <w:b/>
          <w:bCs/>
          <w:sz w:val="22"/>
          <w:szCs w:val="22"/>
        </w:rPr>
        <w:t xml:space="preserve">) </w:t>
      </w:r>
    </w:p>
    <w:p w14:paraId="6FB8808B" w14:textId="77777777" w:rsidR="00D31704" w:rsidRDefault="00D31704" w:rsidP="00D31704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14:paraId="14283DB3" w14:textId="77777777" w:rsidR="00D31704" w:rsidRDefault="00D31704" w:rsidP="00D3170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66D3B066" w14:textId="77777777" w:rsidR="00D31704" w:rsidRDefault="00D31704" w:rsidP="00D3170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22337FB" w14:textId="21C8B6B4" w:rsidR="00D31704" w:rsidRDefault="00D31704" w:rsidP="00D3170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w terminie do </w:t>
      </w:r>
      <w:r>
        <w:rPr>
          <w:sz w:val="22"/>
          <w:szCs w:val="22"/>
        </w:rPr>
        <w:t>21</w:t>
      </w:r>
      <w:r>
        <w:rPr>
          <w:sz w:val="22"/>
          <w:szCs w:val="22"/>
        </w:rPr>
        <w:t xml:space="preserve">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</w:t>
      </w:r>
      <w:r>
        <w:rPr>
          <w:sz w:val="22"/>
          <w:szCs w:val="22"/>
        </w:rPr>
        <w:br/>
        <w:t xml:space="preserve"> i usług.</w:t>
      </w:r>
    </w:p>
    <w:p w14:paraId="7C278CD8" w14:textId="77777777" w:rsidR="00D31704" w:rsidRDefault="00D31704" w:rsidP="00D31704">
      <w:pPr>
        <w:jc w:val="both"/>
        <w:rPr>
          <w:sz w:val="22"/>
          <w:szCs w:val="22"/>
        </w:rPr>
      </w:pPr>
    </w:p>
    <w:p w14:paraId="1453338E" w14:textId="77777777" w:rsidR="00D31704" w:rsidRDefault="00D31704" w:rsidP="00D31704">
      <w:pPr>
        <w:rPr>
          <w:b/>
          <w:sz w:val="22"/>
          <w:szCs w:val="22"/>
          <w:u w:val="single"/>
        </w:rPr>
      </w:pPr>
    </w:p>
    <w:p w14:paraId="56ED9671" w14:textId="77777777" w:rsidR="00D31704" w:rsidRDefault="00D31704" w:rsidP="00D3170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73B14E4E" w14:textId="77777777" w:rsidR="00D31704" w:rsidRDefault="00D31704" w:rsidP="00D31704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7415FDB2" w14:textId="77777777" w:rsidR="00D31704" w:rsidRDefault="00D31704" w:rsidP="00D31704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AB27D25" w14:textId="77777777" w:rsidR="00D31704" w:rsidRDefault="00D31704" w:rsidP="00D31704">
      <w:pPr>
        <w:numPr>
          <w:ilvl w:val="0"/>
          <w:numId w:val="1"/>
        </w:numPr>
        <w:ind w:left="357" w:hanging="357"/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C77A212" w14:textId="77777777" w:rsidR="00D31704" w:rsidRDefault="00D31704" w:rsidP="00D317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917E22" w14:textId="77777777" w:rsidR="00D31704" w:rsidRDefault="00D31704" w:rsidP="00D317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CA09FEA" w14:textId="77777777" w:rsidR="00D31704" w:rsidRDefault="00D31704" w:rsidP="00D317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23AB60" w14:textId="77777777" w:rsidR="00D31704" w:rsidRDefault="00D31704" w:rsidP="00D317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45" w:type="dxa"/>
        <w:tblLayout w:type="fixed"/>
        <w:tblLook w:val="00A0" w:firstRow="1" w:lastRow="0" w:firstColumn="1" w:lastColumn="0" w:noHBand="0" w:noVBand="0"/>
      </w:tblPr>
      <w:tblGrid>
        <w:gridCol w:w="682"/>
        <w:gridCol w:w="4817"/>
        <w:gridCol w:w="3546"/>
      </w:tblGrid>
      <w:tr w:rsidR="00D31704" w14:paraId="145EA2FD" w14:textId="77777777" w:rsidTr="00D317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253C5" w14:textId="77777777" w:rsidR="00D31704" w:rsidRDefault="00D317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49ADD" w14:textId="77777777" w:rsidR="00D31704" w:rsidRDefault="00D317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CB5D227" w14:textId="77777777" w:rsidR="00D31704" w:rsidRDefault="00D317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4BC8AF" w14:textId="77777777" w:rsidR="00D31704" w:rsidRDefault="00D3170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31704" w14:paraId="0080B3F3" w14:textId="77777777" w:rsidTr="00D317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F8D58" w14:textId="77777777" w:rsidR="00D31704" w:rsidRDefault="00D3170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E1CBF" w14:textId="77777777" w:rsidR="00D31704" w:rsidRDefault="00D317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19291" w14:textId="77777777" w:rsidR="00D31704" w:rsidRDefault="00D3170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4841AB6" w14:textId="77777777" w:rsidR="00D31704" w:rsidRDefault="00D31704" w:rsidP="00D317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B01A31E" w14:textId="77777777" w:rsidR="00D31704" w:rsidRDefault="00D31704" w:rsidP="00D3170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8DB8386" w14:textId="77777777" w:rsidR="00D31704" w:rsidRDefault="00D31704" w:rsidP="00D3170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2"/>
          <w:szCs w:val="22"/>
        </w:rPr>
      </w:pPr>
    </w:p>
    <w:p w14:paraId="28518C6A" w14:textId="77777777" w:rsidR="00D31704" w:rsidRDefault="00D31704" w:rsidP="00D3170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5B848517" w14:textId="77777777" w:rsidR="00D31704" w:rsidRDefault="00D31704" w:rsidP="00D3170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05F2A13F" w14:textId="77777777" w:rsidR="00D31704" w:rsidRDefault="00D31704" w:rsidP="00D317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482091DA" w14:textId="77777777" w:rsidR="00D31704" w:rsidRDefault="00D31704" w:rsidP="00D3170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488393B" w14:textId="77777777" w:rsidR="00D31704" w:rsidRDefault="00D31704" w:rsidP="00D317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9084887" w14:textId="77777777" w:rsidR="00D31704" w:rsidRDefault="00D31704" w:rsidP="00D3170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DD33071" w14:textId="77777777" w:rsidR="00D31704" w:rsidRDefault="00D31704" w:rsidP="00D3170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9F6513E" w14:textId="77777777" w:rsidR="00D31704" w:rsidRDefault="00D31704" w:rsidP="00D31704">
      <w:pPr>
        <w:jc w:val="both"/>
        <w:rPr>
          <w:sz w:val="22"/>
          <w:szCs w:val="22"/>
        </w:rPr>
      </w:pPr>
    </w:p>
    <w:p w14:paraId="59978A78" w14:textId="77777777" w:rsidR="00D31704" w:rsidRDefault="00D31704" w:rsidP="00D31704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25A7FA5B" w14:textId="77777777" w:rsidR="00D31704" w:rsidRDefault="00D31704" w:rsidP="00D31704">
      <w:pPr>
        <w:widowControl w:val="0"/>
        <w:spacing w:line="264" w:lineRule="auto"/>
        <w:ind w:right="1"/>
      </w:pPr>
    </w:p>
    <w:p w14:paraId="37A2B3C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50EA6" w14:textId="77777777" w:rsidR="00DA17DB" w:rsidRDefault="00DA17DB">
      <w:r>
        <w:separator/>
      </w:r>
    </w:p>
  </w:endnote>
  <w:endnote w:type="continuationSeparator" w:id="0">
    <w:p w14:paraId="44AA857C" w14:textId="77777777" w:rsidR="00DA17DB" w:rsidRDefault="00DA1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485E7" w14:textId="77777777" w:rsidR="00D31539" w:rsidRDefault="00D315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C0EC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A9C85" w14:textId="77777777" w:rsidR="00D31539" w:rsidRDefault="00D315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D8F36F" w14:textId="77777777" w:rsidR="00DA17DB" w:rsidRDefault="00DA17DB">
      <w:r>
        <w:separator/>
      </w:r>
    </w:p>
  </w:footnote>
  <w:footnote w:type="continuationSeparator" w:id="0">
    <w:p w14:paraId="6DE03D8E" w14:textId="77777777" w:rsidR="00DA17DB" w:rsidRDefault="00DA1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EB04A" w14:textId="77777777" w:rsidR="00D31539" w:rsidRDefault="00D315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23EBC" w14:textId="302B1F24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D56A" w14:textId="77777777" w:rsidR="00D31539" w:rsidRDefault="00D315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269691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2961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2825429">
    <w:abstractNumId w:val="0"/>
  </w:num>
  <w:num w:numId="4" w16cid:durableId="2092850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7DB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31539"/>
    <w:rsid w:val="00D31704"/>
    <w:rsid w:val="00D60C38"/>
    <w:rsid w:val="00D66893"/>
    <w:rsid w:val="00D90ACB"/>
    <w:rsid w:val="00DA17D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BFDFCB2"/>
  <w15:chartTrackingRefBased/>
  <w15:docId w15:val="{2A54867A-F7E4-4885-B1C9-6F83BDDC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568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2023-12-07T13:41:00Z</dcterms:created>
  <dcterms:modified xsi:type="dcterms:W3CDTF">2023-12-07T13:43:00Z</dcterms:modified>
</cp:coreProperties>
</file>