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06970" w14:textId="77777777" w:rsidR="00FB7F50" w:rsidRPr="002245BE" w:rsidRDefault="008D684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D684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D6844">
        <w:rPr>
          <w:sz w:val="22"/>
          <w:szCs w:val="22"/>
        </w:rPr>
        <w:t>2023-12-12</w:t>
      </w:r>
    </w:p>
    <w:p w14:paraId="44C9ABC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7D0C792" w14:textId="77777777" w:rsidR="008D6844" w:rsidRPr="008D6844" w:rsidRDefault="008D6844" w:rsidP="00FB7F50">
      <w:pPr>
        <w:spacing w:after="40"/>
        <w:rPr>
          <w:b/>
          <w:bCs/>
          <w:sz w:val="22"/>
          <w:szCs w:val="22"/>
        </w:rPr>
      </w:pPr>
      <w:r w:rsidRPr="008D6844">
        <w:rPr>
          <w:b/>
          <w:bCs/>
          <w:sz w:val="22"/>
          <w:szCs w:val="22"/>
        </w:rPr>
        <w:t>Akademia Górniczo - Hutnicza</w:t>
      </w:r>
    </w:p>
    <w:p w14:paraId="6F84EC53" w14:textId="77777777" w:rsidR="008D6844" w:rsidRPr="008D6844" w:rsidRDefault="008D6844" w:rsidP="00FB7F50">
      <w:pPr>
        <w:spacing w:after="40"/>
        <w:rPr>
          <w:b/>
          <w:bCs/>
          <w:sz w:val="22"/>
          <w:szCs w:val="22"/>
        </w:rPr>
      </w:pPr>
      <w:r w:rsidRPr="008D6844">
        <w:rPr>
          <w:b/>
          <w:bCs/>
          <w:sz w:val="22"/>
          <w:szCs w:val="22"/>
        </w:rPr>
        <w:t>im. Stanisława Staszica w Krakowie</w:t>
      </w:r>
    </w:p>
    <w:p w14:paraId="596B2682" w14:textId="77777777" w:rsidR="00FB7F50" w:rsidRPr="002245BE" w:rsidRDefault="008D6844" w:rsidP="00FB7F50">
      <w:pPr>
        <w:spacing w:after="40"/>
        <w:rPr>
          <w:b/>
          <w:bCs/>
          <w:sz w:val="22"/>
          <w:szCs w:val="22"/>
        </w:rPr>
      </w:pPr>
      <w:r w:rsidRPr="008D6844">
        <w:rPr>
          <w:b/>
          <w:bCs/>
          <w:sz w:val="22"/>
          <w:szCs w:val="22"/>
        </w:rPr>
        <w:t>Dział Zamówień Publicznych</w:t>
      </w:r>
    </w:p>
    <w:p w14:paraId="7EB13AE4" w14:textId="77777777" w:rsidR="00FB7F50" w:rsidRPr="002245BE" w:rsidRDefault="008D6844" w:rsidP="00FB7F50">
      <w:pPr>
        <w:rPr>
          <w:sz w:val="22"/>
          <w:szCs w:val="22"/>
        </w:rPr>
      </w:pPr>
      <w:r w:rsidRPr="008D684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D6844">
        <w:rPr>
          <w:sz w:val="22"/>
          <w:szCs w:val="22"/>
        </w:rPr>
        <w:t>30</w:t>
      </w:r>
    </w:p>
    <w:p w14:paraId="702D2BB8" w14:textId="77777777" w:rsidR="00FB7F50" w:rsidRPr="002245BE" w:rsidRDefault="008D6844" w:rsidP="00FB7F50">
      <w:pPr>
        <w:rPr>
          <w:sz w:val="22"/>
          <w:szCs w:val="22"/>
        </w:rPr>
      </w:pPr>
      <w:r w:rsidRPr="008D684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D6844">
        <w:rPr>
          <w:sz w:val="22"/>
          <w:szCs w:val="22"/>
        </w:rPr>
        <w:t>Kraków</w:t>
      </w:r>
    </w:p>
    <w:p w14:paraId="0FF32B7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ED6D37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D6844" w:rsidRPr="00607F9B" w14:paraId="228B05F8" w14:textId="77777777" w:rsidTr="00580981">
        <w:trPr>
          <w:trHeight w:val="638"/>
        </w:trPr>
        <w:tc>
          <w:tcPr>
            <w:tcW w:w="959" w:type="dxa"/>
            <w:shd w:val="clear" w:color="auto" w:fill="auto"/>
          </w:tcPr>
          <w:p w14:paraId="127C2DCB" w14:textId="77777777" w:rsidR="008D6844" w:rsidRPr="00607F9B" w:rsidRDefault="008D6844" w:rsidP="005809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F56E08" w14:textId="0E3E227F" w:rsidR="008D6844" w:rsidRPr="00607F9B" w:rsidRDefault="008D6844" w:rsidP="005809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D684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435935">
              <w:rPr>
                <w:b/>
                <w:bCs/>
                <w:sz w:val="22"/>
                <w:szCs w:val="22"/>
              </w:rPr>
              <w:t>K</w:t>
            </w:r>
            <w:r w:rsidRPr="008D6844">
              <w:rPr>
                <w:b/>
                <w:bCs/>
                <w:sz w:val="22"/>
                <w:szCs w:val="22"/>
              </w:rPr>
              <w:t>onserwacja i bieżące naprawy urządzeń dźwigowych zainstalowanych w obiektach Miasteczka Studenckiego AGH - KC-zp.272-472/23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A70C57F" w14:textId="49532BF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435935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435935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D6844" w14:paraId="0D13899E" w14:textId="77777777" w:rsidTr="005809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3558123" w14:textId="77777777" w:rsidR="008D6844" w:rsidRPr="00D26ED6" w:rsidRDefault="008D6844" w:rsidP="0058098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D6844">
              <w:rPr>
                <w:b/>
                <w:sz w:val="22"/>
                <w:szCs w:val="22"/>
              </w:rPr>
              <w:t>ZID-COM Spółka z ograniczoną odpowiedzialnością</w:t>
            </w:r>
          </w:p>
          <w:p w14:paraId="6247FA0C" w14:textId="77777777" w:rsidR="008D6844" w:rsidRPr="009F0E5C" w:rsidRDefault="008D6844" w:rsidP="00580981">
            <w:pPr>
              <w:jc w:val="both"/>
              <w:rPr>
                <w:bCs/>
                <w:sz w:val="22"/>
                <w:szCs w:val="22"/>
              </w:rPr>
            </w:pPr>
            <w:r w:rsidRPr="008D6844">
              <w:rPr>
                <w:bCs/>
                <w:sz w:val="22"/>
                <w:szCs w:val="22"/>
              </w:rPr>
              <w:t>Srebrna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D6844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E50927F" w14:textId="77777777" w:rsidR="008D6844" w:rsidRPr="009F0E5C" w:rsidRDefault="008D6844" w:rsidP="00580981">
            <w:pPr>
              <w:jc w:val="both"/>
              <w:rPr>
                <w:bCs/>
                <w:sz w:val="22"/>
                <w:szCs w:val="22"/>
              </w:rPr>
            </w:pPr>
            <w:r w:rsidRPr="008D6844">
              <w:rPr>
                <w:bCs/>
                <w:sz w:val="22"/>
                <w:szCs w:val="22"/>
              </w:rPr>
              <w:t>00-810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D6844">
              <w:rPr>
                <w:bCs/>
                <w:sz w:val="22"/>
                <w:szCs w:val="22"/>
              </w:rPr>
              <w:t>Warszawa</w:t>
            </w:r>
          </w:p>
          <w:p w14:paraId="741100CE" w14:textId="77777777" w:rsidR="008D6844" w:rsidRPr="00D26ED6" w:rsidRDefault="008D6844" w:rsidP="005809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58C39D" w14:textId="77777777" w:rsidR="008D6844" w:rsidRPr="00D26ED6" w:rsidRDefault="008D6844" w:rsidP="0058098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D6844">
              <w:rPr>
                <w:sz w:val="22"/>
                <w:szCs w:val="22"/>
              </w:rPr>
              <w:t>konserwacja i bieżące naprawy urządzeń dźwigowych zainstalowanych w obiektach Miasteczka Studenckiego AGH - KC-zp.272-472/23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D6844">
              <w:rPr>
                <w:b/>
                <w:sz w:val="22"/>
                <w:szCs w:val="22"/>
              </w:rPr>
              <w:t>341 101.84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75543B7" w14:textId="77777777" w:rsidR="008D6844" w:rsidRDefault="008D6844" w:rsidP="0058098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193267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58C3BC3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537D30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9A6F8E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5A67A98" w14:textId="77777777" w:rsidR="002B6761" w:rsidRPr="008567C7" w:rsidRDefault="008D68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EBA1586" w14:textId="77777777" w:rsidR="002B6761" w:rsidRPr="008567C7" w:rsidRDefault="008D68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w przypadku awarii</w:t>
            </w:r>
          </w:p>
        </w:tc>
        <w:tc>
          <w:tcPr>
            <w:tcW w:w="1134" w:type="dxa"/>
            <w:vAlign w:val="center"/>
          </w:tcPr>
          <w:p w14:paraId="03D89CA3" w14:textId="77777777" w:rsidR="002B6761" w:rsidRPr="008567C7" w:rsidRDefault="008D68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bCs/>
                <w:sz w:val="18"/>
                <w:szCs w:val="18"/>
              </w:rPr>
              <w:t>Cena za materiały z robocizną</w:t>
            </w:r>
          </w:p>
        </w:tc>
        <w:tc>
          <w:tcPr>
            <w:tcW w:w="1134" w:type="dxa"/>
            <w:vAlign w:val="center"/>
          </w:tcPr>
          <w:p w14:paraId="27FDBC5C" w14:textId="77777777" w:rsidR="002B6761" w:rsidRPr="008567C7" w:rsidRDefault="008D68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C2FD02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151C4A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8F336D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D6844" w:rsidRPr="008567C7" w14:paraId="15B1B467" w14:textId="77777777" w:rsidTr="00580981">
        <w:tc>
          <w:tcPr>
            <w:tcW w:w="709" w:type="dxa"/>
            <w:vAlign w:val="center"/>
          </w:tcPr>
          <w:p w14:paraId="2FDD7744" w14:textId="77777777" w:rsidR="008D6844" w:rsidRPr="008567C7" w:rsidRDefault="008D6844" w:rsidP="00580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E3533DC" w14:textId="77777777" w:rsidR="008D6844" w:rsidRPr="002B6761" w:rsidRDefault="008D6844" w:rsidP="0058098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b/>
                <w:sz w:val="18"/>
                <w:szCs w:val="18"/>
              </w:rPr>
              <w:t>ZID-COM Spółka z ograniczoną odpowiedzialnością</w:t>
            </w:r>
          </w:p>
          <w:p w14:paraId="3A1355B1" w14:textId="77777777" w:rsidR="008D6844" w:rsidRPr="008567C7" w:rsidRDefault="008D6844" w:rsidP="0058098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bCs/>
                <w:sz w:val="18"/>
                <w:szCs w:val="18"/>
              </w:rPr>
              <w:t>Srebrna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844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2CB27D1" w14:textId="77777777" w:rsidR="008D6844" w:rsidRPr="001B7815" w:rsidRDefault="008D6844" w:rsidP="0058098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bCs/>
                <w:sz w:val="18"/>
                <w:szCs w:val="18"/>
              </w:rPr>
              <w:t>00-810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84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16C33F77" w14:textId="77777777" w:rsidR="008D6844" w:rsidRPr="008567C7" w:rsidRDefault="008D6844" w:rsidP="00580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B667718" w14:textId="77777777" w:rsidR="008D6844" w:rsidRPr="008567C7" w:rsidRDefault="008D6844" w:rsidP="00580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04F3BCC6" w14:textId="77777777" w:rsidR="008D6844" w:rsidRPr="008567C7" w:rsidRDefault="008D6844" w:rsidP="00580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59D9E5F" w14:textId="77777777" w:rsidR="008D6844" w:rsidRPr="008567C7" w:rsidRDefault="008D6844" w:rsidP="00580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AD15CF4" w14:textId="77777777" w:rsidR="008D6844" w:rsidRPr="008567C7" w:rsidRDefault="008D6844" w:rsidP="00580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CE7F08E" w14:textId="77777777" w:rsidR="008D6844" w:rsidRPr="008567C7" w:rsidRDefault="008D6844" w:rsidP="00580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9045159" w14:textId="77777777" w:rsidR="008D6844" w:rsidRPr="008567C7" w:rsidRDefault="008D6844" w:rsidP="005809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84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D628A9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86AAA8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F1CCC5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81FFA" w14:textId="77777777" w:rsidR="00736310" w:rsidRDefault="00736310">
      <w:r>
        <w:separator/>
      </w:r>
    </w:p>
  </w:endnote>
  <w:endnote w:type="continuationSeparator" w:id="0">
    <w:p w14:paraId="383E0337" w14:textId="77777777" w:rsidR="00736310" w:rsidRDefault="00736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2882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5A0E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859AA7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ED38B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336E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C6EA8" w14:textId="77777777" w:rsidR="00736310" w:rsidRDefault="00736310">
      <w:r>
        <w:separator/>
      </w:r>
    </w:p>
  </w:footnote>
  <w:footnote w:type="continuationSeparator" w:id="0">
    <w:p w14:paraId="78D14B44" w14:textId="77777777" w:rsidR="00736310" w:rsidRDefault="00736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6119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4FC3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3903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31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5935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6310"/>
    <w:rsid w:val="0075025B"/>
    <w:rsid w:val="00756CDA"/>
    <w:rsid w:val="007E2ACC"/>
    <w:rsid w:val="007E68C5"/>
    <w:rsid w:val="00832144"/>
    <w:rsid w:val="008567C7"/>
    <w:rsid w:val="008642B3"/>
    <w:rsid w:val="008A6C10"/>
    <w:rsid w:val="008D6844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CE94F5"/>
  <w15:chartTrackingRefBased/>
  <w15:docId w15:val="{AD15B17B-31C7-499B-9F83-381257602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2023-12-12T13:20:00Z</cp:lastPrinted>
  <dcterms:created xsi:type="dcterms:W3CDTF">2023-12-12T13:20:00Z</dcterms:created>
  <dcterms:modified xsi:type="dcterms:W3CDTF">2023-12-12T13:20:00Z</dcterms:modified>
</cp:coreProperties>
</file>