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8B37A" w14:textId="77777777" w:rsidR="00D34297" w:rsidRPr="00471F3F" w:rsidRDefault="005D1157" w:rsidP="007F1DF6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5D1157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D1157">
        <w:rPr>
          <w:rFonts w:ascii="Arial" w:hAnsi="Arial" w:cs="Arial"/>
          <w:sz w:val="24"/>
          <w:szCs w:val="24"/>
        </w:rPr>
        <w:t>2023-12-12</w:t>
      </w:r>
    </w:p>
    <w:p w14:paraId="14AA3C1F" w14:textId="77777777" w:rsidR="00D34297" w:rsidRPr="00471F3F" w:rsidRDefault="005D1157" w:rsidP="007F1DF6">
      <w:pPr>
        <w:rPr>
          <w:rFonts w:ascii="Arial" w:hAnsi="Arial" w:cs="Arial"/>
          <w:b/>
          <w:bCs/>
          <w:sz w:val="24"/>
          <w:szCs w:val="24"/>
        </w:rPr>
      </w:pPr>
      <w:r w:rsidRPr="005D115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1D11AD8" w14:textId="77777777" w:rsidR="00D34297" w:rsidRPr="00471F3F" w:rsidRDefault="005D1157" w:rsidP="007F1DF6">
      <w:pPr>
        <w:rPr>
          <w:rFonts w:ascii="Arial" w:hAnsi="Arial" w:cs="Arial"/>
          <w:sz w:val="24"/>
          <w:szCs w:val="24"/>
        </w:rPr>
      </w:pPr>
      <w:r w:rsidRPr="005D1157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D1157">
        <w:rPr>
          <w:rFonts w:ascii="Arial" w:hAnsi="Arial" w:cs="Arial"/>
          <w:sz w:val="24"/>
          <w:szCs w:val="24"/>
        </w:rPr>
        <w:t>66</w:t>
      </w:r>
    </w:p>
    <w:p w14:paraId="2DFFC968" w14:textId="77777777" w:rsidR="00D34297" w:rsidRPr="00471F3F" w:rsidRDefault="005D1157" w:rsidP="007F1DF6">
      <w:pPr>
        <w:rPr>
          <w:rFonts w:ascii="Arial" w:hAnsi="Arial" w:cs="Arial"/>
          <w:sz w:val="24"/>
          <w:szCs w:val="24"/>
        </w:rPr>
      </w:pPr>
      <w:r w:rsidRPr="005D1157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D1157">
        <w:rPr>
          <w:rFonts w:ascii="Arial" w:hAnsi="Arial" w:cs="Arial"/>
          <w:sz w:val="24"/>
          <w:szCs w:val="24"/>
        </w:rPr>
        <w:t>Kraków</w:t>
      </w:r>
    </w:p>
    <w:p w14:paraId="48DE54B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644088" w14:textId="76D10429" w:rsidR="00D34297" w:rsidRDefault="00D34297" w:rsidP="007F1DF6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B998325" w14:textId="0C330029" w:rsidR="007F1DF6" w:rsidRPr="003261E7" w:rsidRDefault="007F1DF6" w:rsidP="007F1DF6">
      <w:pPr>
        <w:spacing w:after="24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SZP-271-46/23 – 818.MM</w:t>
      </w:r>
    </w:p>
    <w:p w14:paraId="650C4B4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3B1445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0260D9FA" w14:textId="77777777" w:rsidTr="00D34297">
        <w:tc>
          <w:tcPr>
            <w:tcW w:w="9180" w:type="dxa"/>
            <w:shd w:val="clear" w:color="auto" w:fill="F2F2F2"/>
            <w:hideMark/>
          </w:tcPr>
          <w:p w14:paraId="62971A50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9D95A0F" w14:textId="1000B40B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7F1DF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gr.5</w:t>
            </w:r>
          </w:p>
        </w:tc>
      </w:tr>
    </w:tbl>
    <w:p w14:paraId="58970E35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608DE8C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94AB69C" w14:textId="77777777" w:rsidTr="00310284">
        <w:tc>
          <w:tcPr>
            <w:tcW w:w="2269" w:type="dxa"/>
            <w:shd w:val="clear" w:color="auto" w:fill="auto"/>
          </w:tcPr>
          <w:p w14:paraId="0D4E82C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FC68BC" w14:textId="77777777" w:rsidR="00D34297" w:rsidRPr="00D34297" w:rsidRDefault="005D115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1157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</w:p>
        </w:tc>
      </w:tr>
      <w:tr w:rsidR="005D1157" w:rsidRPr="00D34297" w14:paraId="34ED3A9E" w14:textId="77777777" w:rsidTr="003D4FDB">
        <w:tc>
          <w:tcPr>
            <w:tcW w:w="2269" w:type="dxa"/>
            <w:shd w:val="clear" w:color="auto" w:fill="auto"/>
          </w:tcPr>
          <w:p w14:paraId="524C4EFF" w14:textId="77777777" w:rsidR="005D1157" w:rsidRPr="00D34297" w:rsidRDefault="005D1157" w:rsidP="003D4F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7F5BAF" w14:textId="77777777" w:rsidR="005D1157" w:rsidRPr="00D34297" w:rsidRDefault="005D1157" w:rsidP="003D4F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1157">
              <w:rPr>
                <w:rFonts w:ascii="Arial" w:hAnsi="Arial" w:cs="Arial"/>
                <w:bCs/>
                <w:sz w:val="24"/>
                <w:szCs w:val="24"/>
              </w:rPr>
              <w:t>SZP-271-46-2023</w:t>
            </w:r>
          </w:p>
        </w:tc>
      </w:tr>
    </w:tbl>
    <w:p w14:paraId="0BEE846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85A6EC9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D1157" w:rsidRPr="005D1157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D1157" w:rsidRPr="005D1157">
        <w:rPr>
          <w:rFonts w:ascii="Arial" w:hAnsi="Arial" w:cs="Arial"/>
          <w:sz w:val="24"/>
          <w:szCs w:val="24"/>
        </w:rPr>
        <w:t>(</w:t>
      </w:r>
      <w:proofErr w:type="spellStart"/>
      <w:r w:rsidR="005D1157" w:rsidRPr="005D1157">
        <w:rPr>
          <w:rFonts w:ascii="Arial" w:hAnsi="Arial" w:cs="Arial"/>
          <w:sz w:val="24"/>
          <w:szCs w:val="24"/>
        </w:rPr>
        <w:t>t.j</w:t>
      </w:r>
      <w:proofErr w:type="spellEnd"/>
      <w:r w:rsidR="005D1157" w:rsidRPr="005D1157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731F67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E92B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C96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93D13EB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D1157" w:rsidRPr="00D34297" w14:paraId="7F39AA9A" w14:textId="77777777" w:rsidTr="003D4FD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E444" w14:textId="77777777" w:rsidR="005D1157" w:rsidRPr="00D34297" w:rsidRDefault="005D1157" w:rsidP="003D4FD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15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C9C9" w14:textId="77777777" w:rsidR="005D1157" w:rsidRPr="00D34297" w:rsidRDefault="005D1157" w:rsidP="003D4FD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1157">
              <w:rPr>
                <w:rFonts w:ascii="Arial" w:hAnsi="Arial" w:cs="Arial"/>
                <w:b/>
                <w:sz w:val="24"/>
                <w:szCs w:val="24"/>
              </w:rPr>
              <w:t>Kraniki i inne wyroby medyczne</w:t>
            </w:r>
          </w:p>
          <w:p w14:paraId="74B80FFD" w14:textId="77777777" w:rsidR="005D1157" w:rsidRPr="00D34297" w:rsidRDefault="005D1157" w:rsidP="003D4F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4A534C" w14:textId="77777777" w:rsidR="005D1157" w:rsidRPr="00D34297" w:rsidRDefault="005D1157" w:rsidP="003D4F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15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D115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26A6426" w14:textId="77777777" w:rsidR="005D1157" w:rsidRPr="00D34297" w:rsidRDefault="005D1157" w:rsidP="003D4F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90E1F8" w14:textId="77777777" w:rsidR="005D1157" w:rsidRPr="00D34297" w:rsidRDefault="005D1157" w:rsidP="003D4FD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157">
              <w:rPr>
                <w:rFonts w:ascii="Arial" w:hAnsi="Arial" w:cs="Arial"/>
                <w:sz w:val="24"/>
                <w:szCs w:val="24"/>
              </w:rPr>
              <w:t>Jedyna oferta złożona w postępowaniu podlegała odrzuceniu.</w:t>
            </w:r>
          </w:p>
        </w:tc>
      </w:tr>
    </w:tbl>
    <w:p w14:paraId="6252C909" w14:textId="77777777" w:rsidR="00010B31" w:rsidRPr="00D34297" w:rsidRDefault="00010B31" w:rsidP="007F1DF6">
      <w:pPr>
        <w:pStyle w:val="Tekstpodstawowy"/>
        <w:spacing w:before="240" w:after="12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1CF7381C" w14:textId="1E5389CE" w:rsidR="002A7DFF" w:rsidRDefault="005D1157" w:rsidP="002A7DFF">
      <w:pPr>
        <w:spacing w:line="360" w:lineRule="auto"/>
        <w:jc w:val="right"/>
      </w:pPr>
      <w:r w:rsidRPr="005D1157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957D6" w14:textId="77777777" w:rsidR="001650C5" w:rsidRDefault="001650C5" w:rsidP="00D34297">
      <w:r>
        <w:separator/>
      </w:r>
    </w:p>
  </w:endnote>
  <w:endnote w:type="continuationSeparator" w:id="0">
    <w:p w14:paraId="286C2378" w14:textId="77777777" w:rsidR="001650C5" w:rsidRDefault="001650C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B0C26" w14:textId="77777777" w:rsidR="005D1157" w:rsidRDefault="005D11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5B9D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68274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7670B" w14:textId="77777777" w:rsidR="005D1157" w:rsidRDefault="005D1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90631" w14:textId="77777777" w:rsidR="001650C5" w:rsidRDefault="001650C5" w:rsidP="00D34297">
      <w:r>
        <w:separator/>
      </w:r>
    </w:p>
  </w:footnote>
  <w:footnote w:type="continuationSeparator" w:id="0">
    <w:p w14:paraId="6AD16AE4" w14:textId="77777777" w:rsidR="001650C5" w:rsidRDefault="001650C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AFA64" w14:textId="77777777" w:rsidR="005D1157" w:rsidRDefault="005D11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FE81" w14:textId="77777777" w:rsidR="005D1157" w:rsidRDefault="005D11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5787" w14:textId="77777777" w:rsidR="005D1157" w:rsidRDefault="005D11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9E"/>
    <w:rsid w:val="00010B31"/>
    <w:rsid w:val="00104963"/>
    <w:rsid w:val="00150F65"/>
    <w:rsid w:val="001650C5"/>
    <w:rsid w:val="002A7DFF"/>
    <w:rsid w:val="00310284"/>
    <w:rsid w:val="004E2226"/>
    <w:rsid w:val="005464E2"/>
    <w:rsid w:val="005D1157"/>
    <w:rsid w:val="007F1DF6"/>
    <w:rsid w:val="00823326"/>
    <w:rsid w:val="00856A3E"/>
    <w:rsid w:val="00894412"/>
    <w:rsid w:val="009462DF"/>
    <w:rsid w:val="009500EB"/>
    <w:rsid w:val="00993EFC"/>
    <w:rsid w:val="00AA169E"/>
    <w:rsid w:val="00AB3E72"/>
    <w:rsid w:val="00AC1A4B"/>
    <w:rsid w:val="00C56343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42152"/>
  <w15:chartTrackingRefBased/>
  <w15:docId w15:val="{78863BDB-D5E0-48BE-B306-F6D50A148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dcterms:created xsi:type="dcterms:W3CDTF">2023-12-12T08:02:00Z</dcterms:created>
  <dcterms:modified xsi:type="dcterms:W3CDTF">2023-12-12T08:02:00Z</dcterms:modified>
</cp:coreProperties>
</file>