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CAC65" w14:textId="77777777" w:rsidR="00B048DA" w:rsidRPr="00353FDC" w:rsidRDefault="00325C98" w:rsidP="006518AC">
      <w:pPr>
        <w:spacing w:after="360"/>
        <w:jc w:val="right"/>
        <w:rPr>
          <w:rFonts w:ascii="Arial" w:hAnsi="Arial" w:cs="Arial"/>
        </w:rPr>
      </w:pPr>
      <w:bookmarkStart w:id="0" w:name="_Hlk53520193"/>
      <w:r w:rsidRPr="00325C98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25C98">
        <w:rPr>
          <w:rFonts w:ascii="Arial" w:hAnsi="Arial" w:cs="Arial"/>
        </w:rPr>
        <w:t>2023-12-12</w:t>
      </w:r>
    </w:p>
    <w:p w14:paraId="3DEE492D" w14:textId="77777777" w:rsidR="00B048DA" w:rsidRPr="00353FDC" w:rsidRDefault="00325C98" w:rsidP="006518AC">
      <w:pPr>
        <w:ind w:right="3969"/>
        <w:rPr>
          <w:rFonts w:ascii="Arial" w:hAnsi="Arial" w:cs="Arial"/>
          <w:b/>
          <w:bCs/>
        </w:rPr>
      </w:pPr>
      <w:r w:rsidRPr="00325C98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97A1CCF" w14:textId="77777777" w:rsidR="00B048DA" w:rsidRPr="00353FDC" w:rsidRDefault="00325C98" w:rsidP="006518AC">
      <w:pPr>
        <w:ind w:right="3969"/>
        <w:rPr>
          <w:rFonts w:ascii="Arial" w:hAnsi="Arial" w:cs="Arial"/>
        </w:rPr>
      </w:pPr>
      <w:r w:rsidRPr="00325C98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325C98">
        <w:rPr>
          <w:rFonts w:ascii="Arial" w:hAnsi="Arial" w:cs="Arial"/>
        </w:rPr>
        <w:t>66</w:t>
      </w:r>
    </w:p>
    <w:p w14:paraId="5CB02CC1" w14:textId="77777777" w:rsidR="00B048DA" w:rsidRPr="00353FDC" w:rsidRDefault="00325C98" w:rsidP="006518AC">
      <w:pPr>
        <w:ind w:right="3969"/>
        <w:rPr>
          <w:rFonts w:ascii="Arial" w:hAnsi="Arial" w:cs="Arial"/>
        </w:rPr>
      </w:pPr>
      <w:r w:rsidRPr="00325C98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325C98">
        <w:rPr>
          <w:rFonts w:ascii="Arial" w:hAnsi="Arial" w:cs="Arial"/>
        </w:rPr>
        <w:t>Kraków</w:t>
      </w:r>
    </w:p>
    <w:p w14:paraId="6DB1D62E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729C65" w14:textId="1810528E" w:rsidR="00B048DA" w:rsidRDefault="00B048DA" w:rsidP="006518AC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53BD8B1" w14:textId="539CF6DC" w:rsidR="006518AC" w:rsidRPr="00524B34" w:rsidRDefault="006518AC" w:rsidP="006518AC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SZP-271-46/23 – 816.MM</w:t>
      </w:r>
    </w:p>
    <w:p w14:paraId="79E6A7E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19140461" w14:textId="77777777" w:rsidTr="00B048DA">
        <w:tc>
          <w:tcPr>
            <w:tcW w:w="9498" w:type="dxa"/>
            <w:shd w:val="clear" w:color="auto" w:fill="F2F2F2"/>
            <w:hideMark/>
          </w:tcPr>
          <w:p w14:paraId="20C53C1D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99FF8AE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F8B68F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380641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8DAB3C0" w14:textId="77777777" w:rsidTr="00B048DA">
        <w:tc>
          <w:tcPr>
            <w:tcW w:w="2269" w:type="dxa"/>
            <w:shd w:val="clear" w:color="auto" w:fill="auto"/>
          </w:tcPr>
          <w:p w14:paraId="1F8BAB0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C2D1711" w14:textId="77777777" w:rsidR="00B048DA" w:rsidRPr="00353FDC" w:rsidRDefault="00325C9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Dostawa sprzętu jednorazowego sterylnego</w:t>
            </w:r>
          </w:p>
        </w:tc>
      </w:tr>
      <w:tr w:rsidR="00325C98" w:rsidRPr="00353FDC" w14:paraId="17C98CBD" w14:textId="77777777" w:rsidTr="00507853">
        <w:tc>
          <w:tcPr>
            <w:tcW w:w="2269" w:type="dxa"/>
            <w:shd w:val="clear" w:color="auto" w:fill="auto"/>
          </w:tcPr>
          <w:p w14:paraId="792EBF03" w14:textId="77777777" w:rsidR="00325C98" w:rsidRPr="00353FDC" w:rsidRDefault="00325C98" w:rsidP="005078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162D672" w14:textId="77777777" w:rsidR="00325C98" w:rsidRPr="00353FDC" w:rsidRDefault="00325C98" w:rsidP="005078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SZP-271-46-2023</w:t>
            </w:r>
          </w:p>
        </w:tc>
      </w:tr>
    </w:tbl>
    <w:p w14:paraId="2A28E06A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360D5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25C98" w:rsidRPr="00325C98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25C98" w:rsidRPr="00325C98">
        <w:rPr>
          <w:rFonts w:ascii="Arial" w:hAnsi="Arial" w:cs="Arial"/>
        </w:rPr>
        <w:t>(</w:t>
      </w:r>
      <w:proofErr w:type="spellStart"/>
      <w:r w:rsidR="00325C98" w:rsidRPr="00325C98">
        <w:rPr>
          <w:rFonts w:ascii="Arial" w:hAnsi="Arial" w:cs="Arial"/>
        </w:rPr>
        <w:t>t.j</w:t>
      </w:r>
      <w:proofErr w:type="spellEnd"/>
      <w:r w:rsidR="00325C98" w:rsidRPr="00325C98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5C98" w14:paraId="6484A923" w14:textId="77777777" w:rsidTr="005078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DAB6DDF" w14:textId="77777777" w:rsidR="00325C98" w:rsidRDefault="00325C98" w:rsidP="005078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25C98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25C98">
              <w:rPr>
                <w:rFonts w:ascii="Arial" w:hAnsi="Arial" w:cs="Arial"/>
                <w:color w:val="000000"/>
              </w:rPr>
              <w:t>Butelki i smoczki</w:t>
            </w:r>
          </w:p>
          <w:p w14:paraId="54A2C9C5" w14:textId="77777777" w:rsidR="00325C98" w:rsidRPr="00B048DA" w:rsidRDefault="00325C98" w:rsidP="005078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25C98">
              <w:rPr>
                <w:rFonts w:ascii="Arial" w:hAnsi="Arial" w:cs="Arial"/>
                <w:b/>
              </w:rPr>
              <w:t>Medela</w:t>
            </w:r>
            <w:proofErr w:type="spellEnd"/>
            <w:r w:rsidRPr="00325C98">
              <w:rPr>
                <w:rFonts w:ascii="Arial" w:hAnsi="Arial" w:cs="Arial"/>
                <w:b/>
              </w:rPr>
              <w:t xml:space="preserve"> Polska </w:t>
            </w:r>
            <w:proofErr w:type="spellStart"/>
            <w:r w:rsidRPr="00325C98">
              <w:rPr>
                <w:rFonts w:ascii="Arial" w:hAnsi="Arial" w:cs="Arial"/>
                <w:b/>
              </w:rPr>
              <w:t>Sp</w:t>
            </w:r>
            <w:proofErr w:type="spellEnd"/>
            <w:r w:rsidRPr="00325C98">
              <w:rPr>
                <w:rFonts w:ascii="Arial" w:hAnsi="Arial" w:cs="Arial"/>
                <w:b/>
              </w:rPr>
              <w:t xml:space="preserve"> z.o.o</w:t>
            </w:r>
          </w:p>
          <w:p w14:paraId="04236888" w14:textId="77777777" w:rsidR="00325C98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Wybrzeże Gdyńskie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6D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6DD457" w14:textId="77777777" w:rsidR="00325C98" w:rsidRPr="00B048DA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01-531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Warszawa</w:t>
            </w:r>
          </w:p>
          <w:p w14:paraId="5977EA84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25C98">
              <w:rPr>
                <w:rFonts w:ascii="Arial" w:hAnsi="Arial" w:cs="Arial"/>
                <w:b/>
              </w:rPr>
              <w:t>22 200.00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6CACC8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C2D64E6" w14:textId="77777777" w:rsidR="00325C98" w:rsidRPr="00B048DA" w:rsidRDefault="00325C98" w:rsidP="005078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25C98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325C98" w14:paraId="0E45E2D7" w14:textId="77777777" w:rsidTr="005078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599EE5" w14:textId="77777777" w:rsidR="00325C98" w:rsidRDefault="00325C98" w:rsidP="005078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25C98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325C98">
              <w:rPr>
                <w:rFonts w:ascii="Arial" w:hAnsi="Arial" w:cs="Arial"/>
                <w:color w:val="000000"/>
              </w:rPr>
              <w:t>Natrium</w:t>
            </w:r>
            <w:proofErr w:type="spellEnd"/>
            <w:r w:rsidRPr="00325C98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325C98">
              <w:rPr>
                <w:rFonts w:ascii="Arial" w:hAnsi="Arial" w:cs="Arial"/>
                <w:color w:val="000000"/>
              </w:rPr>
              <w:t>hydricum</w:t>
            </w:r>
            <w:proofErr w:type="spellEnd"/>
            <w:r w:rsidRPr="00325C98">
              <w:rPr>
                <w:rFonts w:ascii="Arial" w:hAnsi="Arial" w:cs="Arial"/>
                <w:color w:val="000000"/>
              </w:rPr>
              <w:t xml:space="preserve"> cum calce</w:t>
            </w:r>
          </w:p>
          <w:p w14:paraId="1931A8B6" w14:textId="77777777" w:rsidR="00325C98" w:rsidRPr="00B048DA" w:rsidRDefault="00325C98" w:rsidP="005078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25C98">
              <w:rPr>
                <w:rFonts w:ascii="Arial" w:hAnsi="Arial" w:cs="Arial"/>
                <w:b/>
              </w:rPr>
              <w:t>Medicus</w:t>
            </w:r>
            <w:proofErr w:type="spellEnd"/>
            <w:r w:rsidRPr="00325C9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25C98">
              <w:rPr>
                <w:rFonts w:ascii="Arial" w:hAnsi="Arial" w:cs="Arial"/>
                <w:b/>
              </w:rPr>
              <w:t>Sp</w:t>
            </w:r>
            <w:proofErr w:type="spellEnd"/>
            <w:r w:rsidRPr="00325C98">
              <w:rPr>
                <w:rFonts w:ascii="Arial" w:hAnsi="Arial" w:cs="Arial"/>
                <w:b/>
              </w:rPr>
              <w:t xml:space="preserve"> z o.o. S.K.A.</w:t>
            </w:r>
          </w:p>
          <w:p w14:paraId="212208B7" w14:textId="77777777" w:rsidR="00325C98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Browarowa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21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B5099B" w14:textId="77777777" w:rsidR="00325C98" w:rsidRPr="00B048DA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Tychy</w:t>
            </w:r>
          </w:p>
          <w:p w14:paraId="093E50D6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25C98">
              <w:rPr>
                <w:rFonts w:ascii="Arial" w:hAnsi="Arial" w:cs="Arial"/>
                <w:b/>
              </w:rPr>
              <w:t>12 360.60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6AFC6D5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6BAFD9" w14:textId="77777777" w:rsidR="00325C98" w:rsidRPr="00B048DA" w:rsidRDefault="00325C98" w:rsidP="005078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25C98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325C98" w14:paraId="5E75DFB8" w14:textId="77777777" w:rsidTr="005078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1BFEC4" w14:textId="77777777" w:rsidR="00325C98" w:rsidRDefault="00325C98" w:rsidP="005078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25C98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25C98">
              <w:rPr>
                <w:rFonts w:ascii="Arial" w:hAnsi="Arial" w:cs="Arial"/>
                <w:color w:val="000000"/>
              </w:rPr>
              <w:t>Gąbka hemostatyczna</w:t>
            </w:r>
          </w:p>
          <w:p w14:paraId="0F096293" w14:textId="77777777" w:rsidR="00325C98" w:rsidRPr="00B048DA" w:rsidRDefault="00325C98" w:rsidP="005078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25C98">
              <w:rPr>
                <w:rFonts w:ascii="Arial" w:hAnsi="Arial" w:cs="Arial"/>
                <w:b/>
              </w:rPr>
              <w:t>Promedica</w:t>
            </w:r>
            <w:proofErr w:type="spellEnd"/>
            <w:r w:rsidRPr="00325C98">
              <w:rPr>
                <w:rFonts w:ascii="Arial" w:hAnsi="Arial" w:cs="Arial"/>
                <w:b/>
              </w:rPr>
              <w:t xml:space="preserve"> Toruń Spółka z ograniczoną odpowiedzialnością</w:t>
            </w:r>
          </w:p>
          <w:p w14:paraId="76174BCF" w14:textId="77777777" w:rsidR="00325C98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Grudziądzka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159a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C43D0E" w14:textId="77777777" w:rsidR="00325C98" w:rsidRPr="00B048DA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Toruń</w:t>
            </w:r>
          </w:p>
          <w:p w14:paraId="616741D6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25C98">
              <w:rPr>
                <w:rFonts w:ascii="Arial" w:hAnsi="Arial" w:cs="Arial"/>
                <w:b/>
              </w:rPr>
              <w:t>2 856.60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155A368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6A9F80" w14:textId="77777777" w:rsidR="00325C98" w:rsidRPr="00B048DA" w:rsidRDefault="00325C98" w:rsidP="005078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25C98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325C98" w14:paraId="0D53C3D2" w14:textId="77777777" w:rsidTr="005078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B147719" w14:textId="77777777" w:rsidR="00325C98" w:rsidRDefault="00325C98" w:rsidP="005078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25C98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25C98">
              <w:rPr>
                <w:rFonts w:ascii="Arial" w:hAnsi="Arial" w:cs="Arial"/>
                <w:color w:val="000000"/>
              </w:rPr>
              <w:t>Miski, zestawy</w:t>
            </w:r>
          </w:p>
          <w:p w14:paraId="0B29F172" w14:textId="77777777" w:rsidR="00325C98" w:rsidRPr="00B048DA" w:rsidRDefault="00325C98" w:rsidP="005078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25C98">
              <w:rPr>
                <w:rFonts w:ascii="Arial" w:hAnsi="Arial" w:cs="Arial"/>
                <w:b/>
              </w:rPr>
              <w:t>Paul Hartmann Polska Sp. z o.o.</w:t>
            </w:r>
          </w:p>
          <w:p w14:paraId="63206386" w14:textId="77777777" w:rsidR="00325C98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ul. Żeromskiego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9705F6" w14:textId="77777777" w:rsidR="00325C98" w:rsidRPr="00B048DA" w:rsidRDefault="00325C98" w:rsidP="00507853">
            <w:pPr>
              <w:spacing w:line="360" w:lineRule="auto"/>
              <w:rPr>
                <w:rFonts w:ascii="Arial" w:hAnsi="Arial" w:cs="Arial"/>
                <w:bCs/>
              </w:rPr>
            </w:pPr>
            <w:r w:rsidRPr="00325C98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25C98">
              <w:rPr>
                <w:rFonts w:ascii="Arial" w:hAnsi="Arial" w:cs="Arial"/>
                <w:bCs/>
              </w:rPr>
              <w:t>Pabianice</w:t>
            </w:r>
          </w:p>
          <w:p w14:paraId="78CC98FD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25C98">
              <w:rPr>
                <w:rFonts w:ascii="Arial" w:hAnsi="Arial" w:cs="Arial"/>
                <w:b/>
              </w:rPr>
              <w:t>124 321.14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C160E08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52526F1" w14:textId="77777777" w:rsidR="00325C98" w:rsidRPr="00B048DA" w:rsidRDefault="00325C98" w:rsidP="005078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25C98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325C98" w14:paraId="3A6B6E90" w14:textId="77777777" w:rsidTr="005078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8C01B7" w14:textId="77777777" w:rsidR="00325C98" w:rsidRDefault="00325C98" w:rsidP="005078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25C98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25C98">
              <w:rPr>
                <w:rFonts w:ascii="Arial" w:hAnsi="Arial" w:cs="Arial"/>
                <w:color w:val="000000"/>
              </w:rPr>
              <w:t>Zestaw do operacji laryngologicznych</w:t>
            </w:r>
          </w:p>
          <w:p w14:paraId="2203FF71" w14:textId="77777777" w:rsidR="006518AC" w:rsidRP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18AC">
              <w:rPr>
                <w:rFonts w:ascii="Arial" w:hAnsi="Arial" w:cs="Arial"/>
                <w:bCs/>
              </w:rPr>
              <w:t>Konsorcjum:</w:t>
            </w:r>
          </w:p>
          <w:p w14:paraId="3345CE83" w14:textId="77777777" w:rsid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6518AC">
              <w:rPr>
                <w:rFonts w:ascii="Arial" w:hAnsi="Arial" w:cs="Arial"/>
                <w:b/>
              </w:rPr>
              <w:t>Citonet</w:t>
            </w:r>
            <w:proofErr w:type="spellEnd"/>
            <w:r w:rsidRPr="006518AC">
              <w:rPr>
                <w:rFonts w:ascii="Arial" w:hAnsi="Arial" w:cs="Arial"/>
                <w:b/>
              </w:rPr>
              <w:t>-Kraków Sp. z o.o. (lider)</w:t>
            </w:r>
            <w:r w:rsidRPr="006518AC">
              <w:rPr>
                <w:rFonts w:ascii="Arial" w:hAnsi="Arial" w:cs="Arial"/>
                <w:bCs/>
              </w:rPr>
              <w:t xml:space="preserve"> </w:t>
            </w:r>
          </w:p>
          <w:p w14:paraId="0E6B4B86" w14:textId="3137585E" w:rsidR="006518AC" w:rsidRP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18AC">
              <w:rPr>
                <w:rFonts w:ascii="Arial" w:hAnsi="Arial" w:cs="Arial"/>
                <w:bCs/>
              </w:rPr>
              <w:t>Gromadzka 52</w:t>
            </w:r>
          </w:p>
          <w:p w14:paraId="453D135E" w14:textId="77777777" w:rsidR="006518AC" w:rsidRP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18AC">
              <w:rPr>
                <w:rFonts w:ascii="Arial" w:hAnsi="Arial" w:cs="Arial"/>
                <w:bCs/>
              </w:rPr>
              <w:t>30-719 Kraków</w:t>
            </w:r>
          </w:p>
          <w:p w14:paraId="531CE61F" w14:textId="77777777" w:rsidR="006518AC" w:rsidRP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518AC">
              <w:rPr>
                <w:rFonts w:ascii="Arial" w:hAnsi="Arial" w:cs="Arial"/>
                <w:b/>
              </w:rPr>
              <w:t xml:space="preserve">Toruńskie Zakłady Materiałów Opatrunkowych S.A. </w:t>
            </w:r>
          </w:p>
          <w:p w14:paraId="16B51F76" w14:textId="77777777" w:rsidR="006518AC" w:rsidRPr="006518AC" w:rsidRDefault="006518AC" w:rsidP="006518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18AC">
              <w:rPr>
                <w:rFonts w:ascii="Arial" w:hAnsi="Arial" w:cs="Arial"/>
                <w:bCs/>
              </w:rPr>
              <w:t xml:space="preserve">Żółkiewskiego 20/26 </w:t>
            </w:r>
          </w:p>
          <w:p w14:paraId="69720696" w14:textId="3D84B06F" w:rsidR="00325C98" w:rsidRPr="006518AC" w:rsidRDefault="006518AC" w:rsidP="006518AC">
            <w:pPr>
              <w:spacing w:line="360" w:lineRule="auto"/>
              <w:rPr>
                <w:rFonts w:ascii="Arial" w:hAnsi="Arial" w:cs="Arial"/>
                <w:bCs/>
              </w:rPr>
            </w:pPr>
            <w:r w:rsidRPr="006518AC">
              <w:rPr>
                <w:rFonts w:ascii="Arial" w:hAnsi="Arial" w:cs="Arial"/>
                <w:bCs/>
              </w:rPr>
              <w:t>87-100 Toruń</w:t>
            </w:r>
          </w:p>
          <w:p w14:paraId="5673A58C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25C98">
              <w:rPr>
                <w:rFonts w:ascii="Arial" w:hAnsi="Arial" w:cs="Arial"/>
                <w:b/>
              </w:rPr>
              <w:t>63 417.60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A2CBC5" w14:textId="77777777" w:rsidR="00325C98" w:rsidRPr="00B048DA" w:rsidRDefault="00325C98" w:rsidP="0050785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700B39" w14:textId="77777777" w:rsidR="00325C98" w:rsidRPr="00B048DA" w:rsidRDefault="00325C98" w:rsidP="005078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25C98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467D5085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5D7D7A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86DFB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19B2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E9933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C258D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25C98" w14:paraId="16BDBE0D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D797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Butelki i smoczki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73C0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Medela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z.o.o</w:t>
            </w:r>
          </w:p>
          <w:p w14:paraId="2AE379EC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Wybrzeże Gdyńskie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6D</w:t>
            </w:r>
          </w:p>
          <w:p w14:paraId="73C91F29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01-531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4C3A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08F0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25C98" w14:paraId="0B33C5D5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AA8E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325C98">
              <w:rPr>
                <w:rFonts w:ascii="Arial" w:hAnsi="Arial" w:cs="Arial"/>
                <w:sz w:val="22"/>
                <w:szCs w:val="22"/>
              </w:rPr>
              <w:t>Natrium</w:t>
            </w:r>
            <w:proofErr w:type="spellEnd"/>
            <w:r w:rsidRPr="00325C9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25C98">
              <w:rPr>
                <w:rFonts w:ascii="Arial" w:hAnsi="Arial" w:cs="Arial"/>
                <w:sz w:val="22"/>
                <w:szCs w:val="22"/>
              </w:rPr>
              <w:t>hydricum</w:t>
            </w:r>
            <w:proofErr w:type="spellEnd"/>
            <w:r w:rsidRPr="00325C98">
              <w:rPr>
                <w:rFonts w:ascii="Arial" w:hAnsi="Arial" w:cs="Arial"/>
                <w:sz w:val="22"/>
                <w:szCs w:val="22"/>
              </w:rPr>
              <w:t xml:space="preserve"> cum calce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B50B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322D4E53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0F228C24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E738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1446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25C98" w14:paraId="6772A18B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2E5B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Gąbka hemostatyczna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38D2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54F48902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159a</w:t>
            </w:r>
          </w:p>
          <w:p w14:paraId="4438FED2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AA1C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DC9F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25C98" w14:paraId="45D3874B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2CE9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Gąbka hemostatyczna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B132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12F1C11B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5F89D8B0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B466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- 98.77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8C70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98,77</w:t>
            </w:r>
          </w:p>
        </w:tc>
      </w:tr>
      <w:tr w:rsidR="00325C98" w14:paraId="1774040A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AF91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Miski, zestawy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86C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3BCDA4B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F0F5EE4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1D07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8B55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25C98" w14:paraId="28FCBD8A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A409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Zestaw do operacji laryngologicznych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21C8" w14:textId="77777777" w:rsidR="006518AC" w:rsidRPr="006518AC" w:rsidRDefault="006518AC" w:rsidP="006518AC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518AC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571ED676" w14:textId="77777777" w:rsidR="006518AC" w:rsidRPr="006518AC" w:rsidRDefault="006518AC" w:rsidP="006518AC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18AC">
              <w:rPr>
                <w:rFonts w:ascii="Arial" w:hAnsi="Arial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6518AC">
              <w:rPr>
                <w:rFonts w:ascii="Arial" w:hAnsi="Arial" w:cs="Arial"/>
                <w:b/>
                <w:bCs/>
                <w:sz w:val="22"/>
                <w:szCs w:val="22"/>
              </w:rPr>
              <w:t>-Kraków Sp. z o.o. (lider)</w:t>
            </w:r>
            <w:r w:rsidRPr="006518AC">
              <w:rPr>
                <w:rFonts w:ascii="Arial" w:hAnsi="Arial" w:cs="Arial"/>
                <w:sz w:val="22"/>
                <w:szCs w:val="22"/>
              </w:rPr>
              <w:t xml:space="preserve"> Gromadzka 52</w:t>
            </w:r>
          </w:p>
          <w:p w14:paraId="551660C8" w14:textId="77777777" w:rsidR="006518AC" w:rsidRPr="006518AC" w:rsidRDefault="006518AC" w:rsidP="006518AC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518AC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568BB26B" w14:textId="77777777" w:rsidR="006518AC" w:rsidRPr="006518AC" w:rsidRDefault="006518AC" w:rsidP="006518AC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518A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Toruńskie Zakłady Materiałów Opatrunkowych S.A</w:t>
            </w:r>
            <w:r w:rsidRPr="006518A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848A3F0" w14:textId="77777777" w:rsidR="006518AC" w:rsidRPr="006518AC" w:rsidRDefault="006518AC" w:rsidP="006518AC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518AC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319086D6" w14:textId="25C60BB3" w:rsidR="00325C98" w:rsidRPr="007D7932" w:rsidRDefault="006518AC" w:rsidP="006518A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18AC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8282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62A2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25C98" w14:paraId="7E9FF640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2510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Zestaw do operacji laryngologicznych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A86B1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3E2E10C4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845FF3B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2D9D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- 91.92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95D6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91,92</w:t>
            </w:r>
          </w:p>
        </w:tc>
      </w:tr>
      <w:tr w:rsidR="00325C98" w14:paraId="21C510B0" w14:textId="77777777" w:rsidTr="005078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F6B5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5C98">
              <w:rPr>
                <w:rFonts w:ascii="Arial" w:hAnsi="Arial" w:cs="Arial"/>
                <w:sz w:val="22"/>
                <w:szCs w:val="22"/>
              </w:rPr>
              <w:t>Zestaw do operacji laryngologicznych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5ABD" w14:textId="77777777" w:rsidR="00325C98" w:rsidRPr="007D7932" w:rsidRDefault="00325C98" w:rsidP="0050785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25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65CEE75" w14:textId="77777777" w:rsidR="00325C98" w:rsidRPr="007D7932" w:rsidRDefault="00325C98" w:rsidP="0050785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634EAA0" w14:textId="77777777" w:rsidR="00325C98" w:rsidRPr="007D7932" w:rsidRDefault="00325C98" w:rsidP="0050785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C98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DA2A" w14:textId="77777777" w:rsidR="00325C98" w:rsidRPr="007D7932" w:rsidRDefault="00325C98" w:rsidP="0050785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2F29" w14:textId="77777777" w:rsidR="00325C98" w:rsidRPr="007D7932" w:rsidRDefault="00325C98" w:rsidP="0050785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C9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41AD9BF9" w14:textId="77777777" w:rsidR="006518AC" w:rsidRDefault="006518AC" w:rsidP="006518AC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3D51BE77" w14:textId="6AA7C7EC" w:rsidR="006518AC" w:rsidRDefault="006518AC" w:rsidP="006518AC">
      <w:pPr>
        <w:spacing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404C303" w14:textId="77777777" w:rsidR="006518AC" w:rsidRDefault="006518AC" w:rsidP="006518A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, w terminie nie krótszym niż 5 dni od dnia przesłania niniejszej informacji o wyborze najkorzystniejszej oferty.</w:t>
      </w:r>
    </w:p>
    <w:p w14:paraId="45B9ED28" w14:textId="77777777" w:rsidR="006518AC" w:rsidRDefault="006518AC" w:rsidP="006518AC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8CBF1AC" w14:textId="77777777" w:rsidR="006518AC" w:rsidRDefault="006518AC" w:rsidP="006518AC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Pouczenie</w:t>
      </w:r>
    </w:p>
    <w:p w14:paraId="13031AAB" w14:textId="77777777" w:rsidR="006518AC" w:rsidRDefault="006518AC" w:rsidP="006518AC">
      <w:pPr>
        <w:spacing w:after="6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01DECC8" w14:textId="065F361D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6B15F" w14:textId="77777777" w:rsidR="002B1771" w:rsidRDefault="002B1771">
      <w:r>
        <w:separator/>
      </w:r>
    </w:p>
  </w:endnote>
  <w:endnote w:type="continuationSeparator" w:id="0">
    <w:p w14:paraId="4D27E517" w14:textId="77777777" w:rsidR="002B1771" w:rsidRDefault="002B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AD093" w14:textId="77777777" w:rsidR="00325C98" w:rsidRDefault="00325C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53FE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9D144C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C495C0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DF05" w14:textId="77777777" w:rsidR="00325C98" w:rsidRDefault="00325C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ABA13" w14:textId="77777777" w:rsidR="002B1771" w:rsidRDefault="002B1771">
      <w:r>
        <w:separator/>
      </w:r>
    </w:p>
  </w:footnote>
  <w:footnote w:type="continuationSeparator" w:id="0">
    <w:p w14:paraId="353A9D29" w14:textId="77777777" w:rsidR="002B1771" w:rsidRDefault="002B1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3122" w14:textId="77777777" w:rsidR="00325C98" w:rsidRDefault="00325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4EBD3" w14:textId="77777777" w:rsidR="00325C98" w:rsidRDefault="00325C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C5FB" w14:textId="77777777" w:rsidR="00325C98" w:rsidRDefault="00325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771"/>
    <w:rsid w:val="00022322"/>
    <w:rsid w:val="00042497"/>
    <w:rsid w:val="000C1E6F"/>
    <w:rsid w:val="000E4E56"/>
    <w:rsid w:val="001A1468"/>
    <w:rsid w:val="001B7815"/>
    <w:rsid w:val="001D1EEC"/>
    <w:rsid w:val="00211A34"/>
    <w:rsid w:val="002B1771"/>
    <w:rsid w:val="002B1E4F"/>
    <w:rsid w:val="002B6761"/>
    <w:rsid w:val="00325C9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18AC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2ADFA"/>
  <w15:chartTrackingRefBased/>
  <w15:docId w15:val="{2A0EF9A3-1CB0-4D79-8108-E9EFB03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727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1601-01-01T00:00:00Z</cp:lastPrinted>
  <dcterms:created xsi:type="dcterms:W3CDTF">2023-12-12T07:13:00Z</dcterms:created>
  <dcterms:modified xsi:type="dcterms:W3CDTF">2023-12-12T07:13:00Z</dcterms:modified>
</cp:coreProperties>
</file>