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D8865" w14:textId="77777777" w:rsidR="00B818AD" w:rsidRPr="00880CA1" w:rsidRDefault="00B818AD" w:rsidP="00B818AD">
      <w:pPr>
        <w:jc w:val="right"/>
        <w:rPr>
          <w:b/>
          <w:sz w:val="22"/>
          <w:szCs w:val="22"/>
          <w:lang w:val="pl-PL"/>
        </w:rPr>
      </w:pPr>
      <w:r w:rsidRPr="00880CA1">
        <w:rPr>
          <w:b/>
          <w:sz w:val="22"/>
          <w:szCs w:val="22"/>
          <w:lang w:val="pl-PL"/>
        </w:rPr>
        <w:t xml:space="preserve">Załącznik nr </w:t>
      </w:r>
      <w:r>
        <w:rPr>
          <w:b/>
          <w:sz w:val="22"/>
          <w:szCs w:val="22"/>
          <w:lang w:val="pl-PL"/>
        </w:rPr>
        <w:t>3</w:t>
      </w:r>
    </w:p>
    <w:p w14:paraId="63764BA7" w14:textId="77777777" w:rsidR="00B818AD" w:rsidRPr="00880CA1" w:rsidRDefault="00B818AD" w:rsidP="00B818AD">
      <w:pPr>
        <w:jc w:val="right"/>
        <w:rPr>
          <w:b/>
          <w:sz w:val="22"/>
          <w:szCs w:val="22"/>
          <w:lang w:val="pl-PL"/>
        </w:rPr>
      </w:pPr>
    </w:p>
    <w:p w14:paraId="4C413204" w14:textId="66E75241" w:rsidR="00B818AD" w:rsidRPr="00880CA1" w:rsidRDefault="0083296E" w:rsidP="00B818AD">
      <w:pPr>
        <w:jc w:val="center"/>
        <w:rPr>
          <w:b/>
          <w:sz w:val="22"/>
          <w:szCs w:val="22"/>
          <w:lang w:val="pl-PL"/>
        </w:rPr>
      </w:pPr>
      <w:r>
        <w:rPr>
          <w:b/>
          <w:sz w:val="22"/>
          <w:szCs w:val="22"/>
          <w:lang w:val="pl-PL"/>
        </w:rPr>
        <w:t xml:space="preserve">ZMODYFIKOWANY </w:t>
      </w:r>
      <w:r w:rsidR="00B818AD" w:rsidRPr="00880CA1">
        <w:rPr>
          <w:b/>
          <w:sz w:val="22"/>
          <w:szCs w:val="22"/>
          <w:lang w:val="pl-PL"/>
        </w:rPr>
        <w:t>WZÓR UMOWY</w:t>
      </w:r>
    </w:p>
    <w:p w14:paraId="7C288FF4" w14:textId="77777777" w:rsidR="00B818AD" w:rsidRPr="00880CA1" w:rsidRDefault="00B818AD" w:rsidP="00B818AD">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3B276EF0" w14:textId="77777777" w:rsidR="00B818AD" w:rsidRPr="00880CA1" w:rsidRDefault="00B818AD" w:rsidP="00B818AD">
      <w:pPr>
        <w:jc w:val="center"/>
        <w:rPr>
          <w:b/>
          <w:sz w:val="22"/>
          <w:szCs w:val="22"/>
          <w:lang w:val="pl-PL"/>
        </w:rPr>
      </w:pPr>
    </w:p>
    <w:p w14:paraId="72D7CB38" w14:textId="5010E39E" w:rsidR="00B818AD" w:rsidRPr="00880CA1" w:rsidRDefault="00B818AD" w:rsidP="00B818AD">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 xml:space="preserve">w trybie </w:t>
      </w:r>
      <w:r>
        <w:rPr>
          <w:sz w:val="22"/>
          <w:szCs w:val="22"/>
          <w:lang w:val="pl-PL"/>
        </w:rPr>
        <w:t>podstawowym bez negocjacji</w:t>
      </w:r>
      <w:r>
        <w:rPr>
          <w:b/>
          <w:bCs/>
          <w:sz w:val="22"/>
          <w:szCs w:val="22"/>
          <w:lang w:val="pl-PL"/>
        </w:rPr>
        <w:t xml:space="preserve">, </w:t>
      </w:r>
      <w:r w:rsidRPr="007059F1">
        <w:rPr>
          <w:sz w:val="22"/>
          <w:szCs w:val="22"/>
          <w:lang w:val="pl-PL"/>
        </w:rPr>
        <w:t>znak sprawy: KC-zp.272-</w:t>
      </w:r>
      <w:r>
        <w:rPr>
          <w:sz w:val="22"/>
          <w:szCs w:val="22"/>
          <w:lang w:val="pl-PL"/>
        </w:rPr>
        <w:t>709</w:t>
      </w:r>
      <w:r w:rsidRPr="007059F1">
        <w:rPr>
          <w:sz w:val="22"/>
          <w:szCs w:val="22"/>
          <w:lang w:val="pl-PL"/>
        </w:rPr>
        <w:t>/23</w:t>
      </w:r>
      <w:r w:rsidRPr="00880CA1">
        <w:rPr>
          <w:sz w:val="22"/>
          <w:szCs w:val="22"/>
          <w:lang w:val="pl-PL"/>
        </w:rPr>
        <w:t xml:space="preserve"> pomiędzy:</w:t>
      </w:r>
    </w:p>
    <w:p w14:paraId="5B9C21F9" w14:textId="77777777" w:rsidR="00B818AD" w:rsidRPr="00880CA1" w:rsidRDefault="00B818AD" w:rsidP="00B818AD">
      <w:pPr>
        <w:pStyle w:val="Tekstpodstawowywcity"/>
        <w:spacing w:after="0"/>
        <w:ind w:left="0"/>
        <w:jc w:val="both"/>
        <w:rPr>
          <w:sz w:val="22"/>
          <w:szCs w:val="22"/>
          <w:lang w:val="pl-PL"/>
        </w:rPr>
      </w:pPr>
    </w:p>
    <w:p w14:paraId="0FD02666"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3F5DE1D5"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0FAD8CDC"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10019DA8" w14:textId="77777777" w:rsidR="00B818AD" w:rsidRPr="00880CA1" w:rsidRDefault="00B818AD" w:rsidP="00B818AD">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2909DF52"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7AC9037C"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0C979CD1"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2F67BFA4"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3A2FB585"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535378F8"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4454B123"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001C6CE7"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5D8A7D95"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2500A8A8"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2552E9A2" w14:textId="0B78961A" w:rsidR="00B818AD" w:rsidRPr="00880CA1" w:rsidRDefault="00B818AD" w:rsidP="00B818AD">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Pr>
          <w:b/>
          <w:lang w:val="pl-PL"/>
        </w:rPr>
        <w:t>d</w:t>
      </w:r>
      <w:r w:rsidRPr="00D12764">
        <w:rPr>
          <w:b/>
          <w:lang w:val="pl-PL"/>
        </w:rPr>
        <w:t xml:space="preserve">ostawa </w:t>
      </w:r>
      <w:r>
        <w:rPr>
          <w:b/>
          <w:lang w:val="pl-PL"/>
        </w:rPr>
        <w:t xml:space="preserve">piezoelektrycznego czujnika ciśnienia na potrzeby </w:t>
      </w:r>
      <w:proofErr w:type="spellStart"/>
      <w:r>
        <w:rPr>
          <w:b/>
          <w:lang w:val="pl-PL"/>
        </w:rPr>
        <w:t>WIMiIP</w:t>
      </w:r>
      <w:proofErr w:type="spellEnd"/>
      <w:r>
        <w:rPr>
          <w:b/>
          <w:lang w:val="pl-PL"/>
        </w:rPr>
        <w:t>.</w:t>
      </w:r>
    </w:p>
    <w:p w14:paraId="78D9B2F5" w14:textId="77777777" w:rsidR="00B818AD" w:rsidRPr="00880CA1" w:rsidRDefault="00B818AD" w:rsidP="00B818AD">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52B3494E"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4310092E" w14:textId="77777777" w:rsidR="00B818AD" w:rsidRPr="00880CA1" w:rsidRDefault="00B818AD" w:rsidP="00B818AD">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593D0D5D" w14:textId="77777777" w:rsidR="00B818AD" w:rsidRPr="00880CA1" w:rsidRDefault="00B818AD" w:rsidP="00B818AD">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163698F5" w14:textId="77777777" w:rsidR="00B818AD" w:rsidRPr="00880CA1" w:rsidRDefault="00B818AD" w:rsidP="00B818AD">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47969F42"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78687FEA"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5C002526"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0C9E0770"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259004FE" w14:textId="77777777" w:rsidR="00B818AD" w:rsidRPr="00880CA1" w:rsidRDefault="00B818AD" w:rsidP="00B818AD">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211C4BAF"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55903005"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178F198B" w14:textId="77777777" w:rsidR="00B818AD"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7D3A849" w14:textId="77777777" w:rsidR="00B818AD" w:rsidRPr="00880CA1"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r>
      <w:r w:rsidRPr="00880CA1">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3DEBDA9A" w14:textId="77777777" w:rsidR="00B818AD" w:rsidRPr="00880CA1"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C2E16DF" w14:textId="77777777" w:rsidR="00B818AD" w:rsidRPr="00880CA1" w:rsidRDefault="00B818AD" w:rsidP="00B818AD">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2F302315"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64BEADB3"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021A9A67"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51A203E2"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4F7BE439" w14:textId="77777777" w:rsidR="00B818AD" w:rsidRPr="00880CA1" w:rsidRDefault="00B818AD" w:rsidP="00B818AD">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5EEF377F" w14:textId="77777777" w:rsidR="00B818AD" w:rsidRPr="00880CA1" w:rsidRDefault="00B818AD" w:rsidP="00B818A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1A30E658" w14:textId="77777777" w:rsidR="00B818AD" w:rsidRPr="00880CA1" w:rsidRDefault="00B818AD" w:rsidP="00B818A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61018453" w14:textId="77777777" w:rsidR="00B818AD" w:rsidRPr="00880CA1" w:rsidRDefault="00B818AD" w:rsidP="00B818A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23E5380"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7C1605D3" w14:textId="77777777" w:rsidR="00B818AD" w:rsidRPr="00880CA1" w:rsidRDefault="00B818AD" w:rsidP="00B818AD">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73EA75EC" w14:textId="77777777" w:rsidR="00B818AD" w:rsidRPr="00880CA1" w:rsidRDefault="00B818AD" w:rsidP="00B818AD">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4BACBC2"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0D27900C"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41CDC32C"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0DC54C46" w14:textId="77777777" w:rsidR="00B818AD" w:rsidRPr="00880CA1" w:rsidRDefault="00B818AD" w:rsidP="00B818AD">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50BD260" w14:textId="77777777" w:rsidR="00B818AD" w:rsidRPr="00880CA1" w:rsidRDefault="00B818AD" w:rsidP="00B818AD">
      <w:pPr>
        <w:pStyle w:val="Tekstpodstawowy"/>
        <w:ind w:right="-47"/>
        <w:jc w:val="center"/>
        <w:rPr>
          <w:rFonts w:ascii="Times New Roman" w:hAnsi="Times New Roman"/>
          <w:b/>
          <w:sz w:val="22"/>
          <w:szCs w:val="22"/>
        </w:rPr>
      </w:pPr>
    </w:p>
    <w:p w14:paraId="11928884" w14:textId="77777777" w:rsidR="00B818AD" w:rsidRPr="00880CA1" w:rsidRDefault="00B818AD" w:rsidP="00B818AD">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3D8BE90D" w14:textId="77777777" w:rsidR="00B818AD" w:rsidRPr="00880CA1" w:rsidRDefault="00B818AD" w:rsidP="00B818AD">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3B785AEF"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13455A0B"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669C1BF4"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DE9562E" w14:textId="77777777" w:rsidR="00B818AD" w:rsidRPr="00880CA1" w:rsidRDefault="00B818AD" w:rsidP="00B818AD">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880CA1">
        <w:rPr>
          <w:color w:val="000000"/>
          <w:sz w:val="22"/>
          <w:szCs w:val="22"/>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4B9BE3D3" w14:textId="77777777" w:rsidR="00B818AD" w:rsidRPr="00880CA1" w:rsidRDefault="00B818AD" w:rsidP="00B818AD">
      <w:pPr>
        <w:rPr>
          <w:color w:val="00000A"/>
          <w:sz w:val="22"/>
          <w:szCs w:val="22"/>
          <w:lang w:val="pl-PL"/>
        </w:rPr>
      </w:pPr>
    </w:p>
    <w:p w14:paraId="367FE993" w14:textId="77777777" w:rsidR="00B818AD" w:rsidRPr="00880CA1" w:rsidRDefault="00B818AD" w:rsidP="00B818AD">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643070A9"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5EEF71"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4990B" w14:textId="77777777" w:rsidR="00B818AD" w:rsidRPr="00880CA1" w:rsidRDefault="00B818AD" w:rsidP="00B818AD">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B40106B"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3C28F0C"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49F67F59" w14:textId="77777777" w:rsidR="00B818AD" w:rsidRPr="00880CA1" w:rsidRDefault="00B818AD" w:rsidP="00B818AD">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08057D2"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6B5C8A4"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6DEFBA5"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368A808"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103127F" w14:textId="77777777" w:rsidR="00B818AD" w:rsidRPr="00880CA1" w:rsidRDefault="00B818AD" w:rsidP="00B818AD">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1DE978F1" w14:textId="77777777" w:rsidR="00B818AD" w:rsidRPr="00880CA1" w:rsidRDefault="00B818AD" w:rsidP="00B818AD">
      <w:pPr>
        <w:ind w:left="720"/>
        <w:jc w:val="both"/>
        <w:rPr>
          <w:color w:val="00000A"/>
          <w:sz w:val="22"/>
          <w:szCs w:val="22"/>
          <w:lang w:val="pl-PL"/>
        </w:rPr>
      </w:pPr>
    </w:p>
    <w:p w14:paraId="20D1711F" w14:textId="77777777" w:rsidR="00B818AD" w:rsidRPr="00880CA1" w:rsidRDefault="00B818AD" w:rsidP="00B818AD">
      <w:pPr>
        <w:ind w:left="170"/>
        <w:jc w:val="both"/>
        <w:rPr>
          <w:color w:val="00000A"/>
          <w:sz w:val="22"/>
          <w:szCs w:val="22"/>
          <w:lang w:val="pl-PL"/>
        </w:rPr>
      </w:pPr>
    </w:p>
    <w:p w14:paraId="1DED7540" w14:textId="77777777" w:rsidR="00B818AD" w:rsidRPr="00880CA1" w:rsidRDefault="00B818AD" w:rsidP="00B818AD">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39B7DA90" w14:textId="0B43D4C5" w:rsidR="00B818AD" w:rsidRPr="00880CA1" w:rsidRDefault="00B818AD" w:rsidP="00B818AD">
      <w:pPr>
        <w:numPr>
          <w:ilvl w:val="0"/>
          <w:numId w:val="37"/>
        </w:numPr>
        <w:ind w:left="284" w:hanging="284"/>
        <w:jc w:val="both"/>
        <w:rPr>
          <w:bCs/>
          <w:sz w:val="22"/>
          <w:szCs w:val="22"/>
          <w:lang w:val="pl-PL" w:eastAsia="en-US"/>
        </w:rPr>
      </w:pPr>
      <w:r w:rsidRPr="00880CA1">
        <w:rPr>
          <w:sz w:val="22"/>
          <w:szCs w:val="22"/>
          <w:lang w:val="pl-PL"/>
        </w:rPr>
        <w:t xml:space="preserve">Sprzedawca udziela </w:t>
      </w:r>
      <w:r w:rsidRPr="00B818AD">
        <w:rPr>
          <w:b/>
          <w:bCs/>
          <w:sz w:val="22"/>
          <w:szCs w:val="22"/>
          <w:lang w:val="pl-PL"/>
        </w:rPr>
        <w:t>12 miesięcznej</w:t>
      </w:r>
      <w:r w:rsidRPr="00880CA1">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5D4896A2" w14:textId="77777777" w:rsidR="00B818AD" w:rsidRPr="00880CA1" w:rsidRDefault="00B818AD" w:rsidP="00B818AD">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44C7BA44"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w:t>
      </w:r>
      <w:r w:rsidRPr="00880CA1">
        <w:rPr>
          <w:bCs/>
          <w:sz w:val="22"/>
          <w:szCs w:val="22"/>
          <w:lang w:val="pl-PL" w:eastAsia="en-US"/>
        </w:rPr>
        <w:lastRenderedPageBreak/>
        <w:t>zmniejszające wartość techniczną i/lub użytkową urządzeń ujawnione w okresie gwarancyjnym, a także niespełnianie funkcji użytkowych Sprzętu, deklarowanych przez Wykonawcę.</w:t>
      </w:r>
    </w:p>
    <w:p w14:paraId="3D418E62"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17000A9D"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77A3E7AC" w14:textId="77777777" w:rsidR="00B818AD" w:rsidRPr="00880CA1" w:rsidRDefault="00B818AD" w:rsidP="00B818AD">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65FBABFD"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03020884"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000D703F" w14:textId="23DFB821" w:rsidR="00B818AD" w:rsidRPr="0099507B" w:rsidRDefault="0099507B" w:rsidP="00B818AD">
      <w:pPr>
        <w:numPr>
          <w:ilvl w:val="1"/>
          <w:numId w:val="35"/>
        </w:numPr>
        <w:jc w:val="both"/>
        <w:rPr>
          <w:bCs/>
          <w:color w:val="FF0000"/>
          <w:sz w:val="22"/>
          <w:szCs w:val="22"/>
          <w:lang w:val="pl-PL" w:eastAsia="en-US"/>
        </w:rPr>
      </w:pPr>
      <w:r w:rsidRPr="0099507B">
        <w:rPr>
          <w:bCs/>
          <w:color w:val="FF0000"/>
          <w:sz w:val="22"/>
          <w:szCs w:val="22"/>
          <w:lang w:val="pl-PL" w:eastAsia="en-US"/>
        </w:rPr>
        <w:t>Czas reakcji na zgłoszenie usterki nie może być dłuższy niż 7 dni od momentu zgłoszenia, czas naprawy nie dłuższy niż 50 dni roboczych od momentu zgłoszenia</w:t>
      </w:r>
      <w:r w:rsidR="00B818AD" w:rsidRPr="0099507B">
        <w:rPr>
          <w:bCs/>
          <w:color w:val="FF0000"/>
          <w:sz w:val="22"/>
          <w:szCs w:val="22"/>
          <w:lang w:val="pl-PL" w:eastAsia="en-US"/>
        </w:rPr>
        <w:t>.</w:t>
      </w:r>
    </w:p>
    <w:p w14:paraId="1E97CE86"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0DAA68B"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1F33F063"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699C582" w14:textId="77777777" w:rsidR="00B818AD" w:rsidRPr="00880CA1" w:rsidRDefault="00B818AD" w:rsidP="00B818AD">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43AC0E6" w14:textId="77777777" w:rsidR="00B818AD" w:rsidRPr="00880CA1" w:rsidRDefault="00B818AD" w:rsidP="00B818AD">
      <w:pPr>
        <w:ind w:left="567"/>
        <w:jc w:val="both"/>
        <w:rPr>
          <w:bCs/>
          <w:sz w:val="22"/>
          <w:szCs w:val="22"/>
          <w:lang w:val="pl-PL" w:eastAsia="en-US"/>
        </w:rPr>
      </w:pPr>
    </w:p>
    <w:p w14:paraId="0D072BFF"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672F939A"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273E5D1A"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E868657" w14:textId="77777777" w:rsidR="00B818AD" w:rsidRPr="00880CA1" w:rsidRDefault="00B818AD" w:rsidP="00B818AD">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29DC6D8E"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863B209"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73B1C7C0"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64911B5" w14:textId="77777777" w:rsidR="00B818AD" w:rsidRPr="00880CA1" w:rsidRDefault="00B818AD" w:rsidP="00B818AD">
      <w:pPr>
        <w:numPr>
          <w:ilvl w:val="0"/>
          <w:numId w:val="37"/>
        </w:numPr>
        <w:ind w:left="284" w:hanging="284"/>
        <w:jc w:val="both"/>
        <w:rPr>
          <w:sz w:val="22"/>
          <w:szCs w:val="22"/>
          <w:lang w:val="pl-PL"/>
        </w:rPr>
      </w:pPr>
      <w:r w:rsidRPr="00880CA1">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C38F118" w14:textId="77777777" w:rsidR="00B818AD" w:rsidRPr="00880CA1" w:rsidRDefault="00B818AD" w:rsidP="00B818AD">
      <w:pPr>
        <w:pStyle w:val="Tekstpodstawowy"/>
        <w:spacing w:line="240" w:lineRule="auto"/>
        <w:ind w:right="-47"/>
        <w:rPr>
          <w:rFonts w:ascii="Times New Roman" w:hAnsi="Times New Roman"/>
          <w:b/>
          <w:sz w:val="22"/>
          <w:szCs w:val="22"/>
        </w:rPr>
      </w:pPr>
    </w:p>
    <w:p w14:paraId="6F86033A"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0336BC4A"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5E20BDE" w14:textId="77777777" w:rsidR="00B818AD" w:rsidRPr="00880CA1" w:rsidRDefault="00B818AD" w:rsidP="00B818AD">
      <w:pPr>
        <w:pStyle w:val="Tekstpodstawowy"/>
        <w:spacing w:line="240" w:lineRule="auto"/>
        <w:ind w:right="-47"/>
        <w:jc w:val="both"/>
        <w:rPr>
          <w:rFonts w:ascii="Times New Roman" w:hAnsi="Times New Roman"/>
          <w:sz w:val="22"/>
          <w:szCs w:val="22"/>
        </w:rPr>
      </w:pPr>
    </w:p>
    <w:p w14:paraId="2BEE2B34" w14:textId="77777777" w:rsidR="00B818AD" w:rsidRPr="00880CA1" w:rsidRDefault="00B818AD" w:rsidP="00B818AD">
      <w:pPr>
        <w:spacing w:line="240" w:lineRule="atLeast"/>
        <w:ind w:right="-47"/>
        <w:jc w:val="center"/>
        <w:rPr>
          <w:b/>
          <w:sz w:val="22"/>
          <w:szCs w:val="22"/>
        </w:rPr>
      </w:pPr>
      <w:r w:rsidRPr="00880CA1">
        <w:rPr>
          <w:b/>
          <w:sz w:val="22"/>
          <w:szCs w:val="22"/>
        </w:rPr>
        <w:t>§ 10</w:t>
      </w:r>
    </w:p>
    <w:p w14:paraId="6AFC356B" w14:textId="77777777" w:rsidR="00B818AD" w:rsidRPr="00880CA1" w:rsidRDefault="00B818AD" w:rsidP="00B818AD">
      <w:pPr>
        <w:spacing w:line="240" w:lineRule="atLeast"/>
        <w:ind w:right="-47"/>
        <w:rPr>
          <w:sz w:val="22"/>
          <w:szCs w:val="22"/>
          <w:lang w:val="pl-PL"/>
        </w:rPr>
      </w:pPr>
    </w:p>
    <w:p w14:paraId="689A274E" w14:textId="77777777" w:rsidR="00B818AD" w:rsidRPr="00880CA1" w:rsidRDefault="00B818AD" w:rsidP="00B818AD">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7CE2C8A7" w14:textId="77777777" w:rsidR="00B818AD" w:rsidRPr="00880CA1" w:rsidRDefault="00B818AD" w:rsidP="00B818AD">
      <w:pPr>
        <w:tabs>
          <w:tab w:val="left" w:pos="367"/>
        </w:tabs>
        <w:spacing w:line="276" w:lineRule="auto"/>
        <w:ind w:left="360" w:right="60"/>
        <w:contextualSpacing/>
        <w:jc w:val="both"/>
        <w:rPr>
          <w:rFonts w:eastAsia="Calibri"/>
          <w:sz w:val="22"/>
          <w:szCs w:val="22"/>
          <w:lang w:val="pl-PL" w:eastAsia="en-US"/>
        </w:rPr>
      </w:pPr>
    </w:p>
    <w:p w14:paraId="2338AF66" w14:textId="77777777" w:rsidR="00B818AD" w:rsidRPr="00880CA1" w:rsidRDefault="00B818AD" w:rsidP="00B818AD">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50AD91ED" w14:textId="77777777" w:rsidR="00B818AD" w:rsidRPr="00880CA1" w:rsidRDefault="00B818AD" w:rsidP="00B818AD">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2DC421F1" w14:textId="77777777" w:rsidR="00B818AD" w:rsidRPr="00880CA1" w:rsidRDefault="00B818AD" w:rsidP="00B818AD">
      <w:pPr>
        <w:tabs>
          <w:tab w:val="left" w:pos="387"/>
        </w:tabs>
        <w:spacing w:line="276" w:lineRule="auto"/>
        <w:ind w:left="720" w:right="60"/>
        <w:contextualSpacing/>
        <w:jc w:val="both"/>
        <w:rPr>
          <w:rFonts w:eastAsia="Calibri"/>
          <w:sz w:val="22"/>
          <w:szCs w:val="22"/>
          <w:lang w:val="pl-PL" w:eastAsia="en-US"/>
        </w:rPr>
      </w:pPr>
    </w:p>
    <w:p w14:paraId="5856E328" w14:textId="77777777" w:rsidR="00B818AD" w:rsidRPr="00880CA1" w:rsidRDefault="00B818AD" w:rsidP="00B818AD">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18554FBF"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BE1208A"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AA12EB" w14:textId="77777777" w:rsidR="00B818AD" w:rsidRPr="00880CA1" w:rsidRDefault="00B818AD" w:rsidP="00B818AD">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65A49178" w14:textId="77777777" w:rsidR="00B818AD" w:rsidRPr="00880CA1" w:rsidRDefault="00B818AD" w:rsidP="00B818AD">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56D8919"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0631827D" w14:textId="77777777" w:rsidR="00B818AD" w:rsidRPr="00880CA1" w:rsidRDefault="00B818AD" w:rsidP="00B818A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467B95F" w14:textId="77777777" w:rsidR="00B818AD" w:rsidRPr="00880CA1" w:rsidRDefault="00B818AD" w:rsidP="00B818A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z ramienia Wykonawcy - ……………………………………………..</w:t>
      </w:r>
    </w:p>
    <w:p w14:paraId="0A3F41B0" w14:textId="77777777" w:rsidR="00B818AD" w:rsidRPr="00880CA1" w:rsidRDefault="00B818AD" w:rsidP="00B818AD">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C7BE0D" w14:textId="77777777" w:rsidR="00B818AD" w:rsidRPr="00880CA1" w:rsidRDefault="00B818AD" w:rsidP="00B818AD">
      <w:pPr>
        <w:pStyle w:val="Standard"/>
        <w:widowControl w:val="0"/>
        <w:spacing w:after="0"/>
        <w:jc w:val="both"/>
        <w:rPr>
          <w:rFonts w:ascii="Times New Roman" w:eastAsia="Lucida Sans Unicode" w:hAnsi="Times New Roman" w:cs="Times New Roman"/>
          <w:lang w:eastAsia="ar-SA"/>
        </w:rPr>
      </w:pPr>
    </w:p>
    <w:p w14:paraId="04D2CCA5" w14:textId="77777777" w:rsidR="00B818AD" w:rsidRPr="00880CA1" w:rsidRDefault="00B818AD" w:rsidP="00B818AD">
      <w:pPr>
        <w:tabs>
          <w:tab w:val="left" w:pos="387"/>
        </w:tabs>
        <w:spacing w:line="276" w:lineRule="auto"/>
        <w:ind w:left="720" w:right="60"/>
        <w:contextualSpacing/>
        <w:jc w:val="both"/>
        <w:rPr>
          <w:rFonts w:eastAsia="Calibri"/>
          <w:sz w:val="22"/>
          <w:szCs w:val="22"/>
          <w:lang w:val="pl-PL" w:eastAsia="en-US"/>
        </w:rPr>
      </w:pPr>
    </w:p>
    <w:p w14:paraId="26019A34" w14:textId="77777777" w:rsidR="00B818AD" w:rsidRPr="00880CA1" w:rsidRDefault="00B818AD" w:rsidP="00B818AD">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26858293"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6AEF1864"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7187B01B"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D7BFEB4"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18E74C2F"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7C62663C"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65F910B8" w14:textId="77777777" w:rsidR="00B818AD" w:rsidRPr="00880CA1" w:rsidRDefault="00B818AD" w:rsidP="00B818AD">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1F0345AD"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94C7BA" w14:textId="77777777" w:rsidR="00B818AD" w:rsidRPr="00880CA1" w:rsidRDefault="00B818AD" w:rsidP="00B818AD">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5BF0827" w14:textId="77777777" w:rsidR="00B818AD" w:rsidRPr="00880CA1" w:rsidRDefault="00B818AD" w:rsidP="00B818AD">
      <w:pPr>
        <w:widowControl w:val="0"/>
        <w:suppressAutoHyphens/>
        <w:autoSpaceDN w:val="0"/>
        <w:ind w:left="360"/>
        <w:jc w:val="center"/>
        <w:textAlignment w:val="baseline"/>
        <w:rPr>
          <w:rFonts w:eastAsia="SimSun"/>
          <w:b/>
          <w:bCs/>
          <w:color w:val="000000"/>
          <w:kern w:val="2"/>
          <w:sz w:val="22"/>
          <w:szCs w:val="22"/>
          <w:lang w:val="pl-PL"/>
        </w:rPr>
      </w:pPr>
    </w:p>
    <w:p w14:paraId="3CA8BB5A" w14:textId="77777777" w:rsidR="00B818AD" w:rsidRPr="00880CA1" w:rsidRDefault="00B818AD" w:rsidP="00B818AD">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302836DA"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1CD03CB"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11737E0"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2C73788" w14:textId="77777777" w:rsidR="00B818AD" w:rsidRPr="00880CA1" w:rsidRDefault="00B818AD" w:rsidP="00B818AD">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AA4E39"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2387C2CA" w14:textId="77777777" w:rsidR="00B818AD" w:rsidRPr="00880CA1" w:rsidRDefault="00B818AD" w:rsidP="00B818A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A48904F" w14:textId="77777777" w:rsidR="00B818AD" w:rsidRPr="00880CA1" w:rsidRDefault="00B818AD" w:rsidP="00B818A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CD4E0C5" w14:textId="77777777" w:rsidR="00B818AD" w:rsidRPr="00880CA1" w:rsidRDefault="00B818AD" w:rsidP="00B818A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4DBFB6A3" w14:textId="77777777" w:rsidR="00B818AD" w:rsidRPr="00880CA1" w:rsidRDefault="00B818AD" w:rsidP="00B818A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ECE7995" w14:textId="77777777" w:rsidR="00B818AD" w:rsidRPr="00880CA1" w:rsidRDefault="00B818AD" w:rsidP="00B818A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21B3852"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494C90E8"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195FFC6F"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1263F43C" w14:textId="77777777" w:rsidR="00B818AD" w:rsidRPr="00880CA1" w:rsidRDefault="00B818AD" w:rsidP="00B818AD">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1F9D6755" w14:textId="77777777" w:rsidR="00B818AD" w:rsidRPr="00880CA1" w:rsidRDefault="00B818AD" w:rsidP="00B818AD">
      <w:pPr>
        <w:jc w:val="center"/>
        <w:rPr>
          <w:b/>
          <w:sz w:val="22"/>
          <w:szCs w:val="22"/>
          <w:lang w:val="pl-PL"/>
        </w:rPr>
      </w:pPr>
    </w:p>
    <w:p w14:paraId="7491F0EE" w14:textId="77777777" w:rsidR="00B818AD" w:rsidRPr="00880CA1" w:rsidRDefault="00B818AD" w:rsidP="00B818AD">
      <w:pPr>
        <w:jc w:val="center"/>
        <w:rPr>
          <w:b/>
          <w:sz w:val="22"/>
          <w:szCs w:val="22"/>
          <w:lang w:val="pl-PL"/>
        </w:rPr>
      </w:pPr>
      <w:r w:rsidRPr="00880CA1">
        <w:rPr>
          <w:b/>
          <w:sz w:val="22"/>
          <w:szCs w:val="22"/>
          <w:lang w:val="pl-PL"/>
        </w:rPr>
        <w:t>§16</w:t>
      </w:r>
    </w:p>
    <w:p w14:paraId="1DD4DE7D"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0A6816FD"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56469684"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6D091F0A" w14:textId="77777777" w:rsidR="00B818AD" w:rsidRPr="00880CA1" w:rsidRDefault="00B818AD" w:rsidP="00B818AD">
      <w:pPr>
        <w:pStyle w:val="Tekstpodstawowy"/>
        <w:spacing w:line="240" w:lineRule="auto"/>
        <w:ind w:right="-47"/>
        <w:jc w:val="center"/>
        <w:rPr>
          <w:rFonts w:ascii="Times New Roman" w:hAnsi="Times New Roman"/>
          <w:b/>
          <w:sz w:val="22"/>
          <w:szCs w:val="22"/>
        </w:rPr>
      </w:pPr>
    </w:p>
    <w:p w14:paraId="11F8C1B7"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0F2C3F5B" w14:textId="77777777" w:rsidR="00B818AD" w:rsidRPr="00880CA1" w:rsidRDefault="00B818AD" w:rsidP="00B818AD">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2F87508A" w14:textId="77777777" w:rsidR="00B818AD" w:rsidRPr="00880CA1" w:rsidRDefault="00B818AD" w:rsidP="00B818AD">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752986BC" w14:textId="77777777" w:rsidR="00B818AD" w:rsidRPr="00880CA1" w:rsidRDefault="00B818AD" w:rsidP="00B818AD">
      <w:pPr>
        <w:pStyle w:val="Tekstpodstawowy"/>
        <w:spacing w:line="240" w:lineRule="auto"/>
        <w:ind w:right="-47"/>
        <w:jc w:val="both"/>
        <w:rPr>
          <w:rFonts w:ascii="Times New Roman" w:hAnsi="Times New Roman"/>
          <w:sz w:val="22"/>
          <w:szCs w:val="22"/>
        </w:rPr>
      </w:pPr>
    </w:p>
    <w:p w14:paraId="5522DADF" w14:textId="77777777" w:rsidR="00B818AD" w:rsidRPr="00880CA1" w:rsidRDefault="00B818AD" w:rsidP="00B818AD">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35339187" w14:textId="77777777" w:rsidR="00B818AD" w:rsidRPr="00880CA1" w:rsidRDefault="00B818AD" w:rsidP="00B818AD">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1662ACD4" w14:textId="77777777" w:rsidR="00B818AD" w:rsidRPr="00880CA1" w:rsidRDefault="00B818AD" w:rsidP="00B818AD">
      <w:pPr>
        <w:pStyle w:val="Tekstpodstawowy2"/>
        <w:spacing w:line="240" w:lineRule="auto"/>
        <w:ind w:right="-47"/>
        <w:rPr>
          <w:sz w:val="22"/>
          <w:szCs w:val="22"/>
        </w:rPr>
      </w:pPr>
    </w:p>
    <w:p w14:paraId="628D111D" w14:textId="77777777" w:rsidR="00B818AD" w:rsidRPr="00880CA1" w:rsidRDefault="00B818AD" w:rsidP="00B818AD">
      <w:pPr>
        <w:pStyle w:val="Tekstpodstawowy2"/>
        <w:spacing w:line="240" w:lineRule="auto"/>
        <w:ind w:right="-47"/>
        <w:rPr>
          <w:sz w:val="22"/>
          <w:szCs w:val="22"/>
        </w:rPr>
      </w:pPr>
    </w:p>
    <w:p w14:paraId="58D6660B" w14:textId="77777777" w:rsidR="00B818AD" w:rsidRPr="00880CA1" w:rsidRDefault="00B818AD" w:rsidP="00B818AD">
      <w:pPr>
        <w:pStyle w:val="Tekstpodstawowy2"/>
        <w:spacing w:line="240" w:lineRule="auto"/>
        <w:ind w:right="-47"/>
        <w:rPr>
          <w:b/>
          <w:sz w:val="22"/>
          <w:szCs w:val="22"/>
        </w:rPr>
      </w:pPr>
      <w:r w:rsidRPr="00880CA1">
        <w:rPr>
          <w:b/>
          <w:sz w:val="22"/>
          <w:szCs w:val="22"/>
        </w:rPr>
        <w:t xml:space="preserve">         Za Sprzedawcę                                                                  Za Kupującego</w:t>
      </w:r>
    </w:p>
    <w:p w14:paraId="34158C0A" w14:textId="77777777" w:rsidR="00B818AD" w:rsidRDefault="00B818AD" w:rsidP="00B818A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9AA1F85" w14:textId="77777777" w:rsidR="00B818AD" w:rsidRDefault="00B818AD" w:rsidP="00B818A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E87FA85" w14:textId="77777777" w:rsidR="00B818AD" w:rsidRDefault="00B818AD" w:rsidP="00B818AD">
      <w:pPr>
        <w:pStyle w:val="Zwykytekst"/>
        <w:rPr>
          <w:rFonts w:ascii="Times New Roman" w:hAnsi="Times New Roman" w:cs="Times New Roman"/>
          <w:sz w:val="16"/>
          <w:szCs w:val="16"/>
          <w:lang w:val="pl-PL"/>
        </w:rPr>
      </w:pPr>
    </w:p>
    <w:p w14:paraId="51A2ABEA" w14:textId="77777777" w:rsidR="00B818AD" w:rsidRDefault="00B818AD" w:rsidP="00B818AD">
      <w:pPr>
        <w:rPr>
          <w:lang w:val="pl-PL"/>
        </w:rPr>
      </w:pPr>
      <w:r>
        <w:rPr>
          <w:lang w:val="pl-PL"/>
        </w:rPr>
        <w:t>* Egzemplarz dla Wykonawcy / AGH</w:t>
      </w:r>
    </w:p>
    <w:p w14:paraId="68AA038D" w14:textId="77777777" w:rsidR="00B818AD" w:rsidRPr="00515AFA" w:rsidRDefault="00B818AD" w:rsidP="00B818A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D57265E" w14:textId="77777777" w:rsidR="00B818AD" w:rsidRPr="00515AFA" w:rsidRDefault="00B818AD" w:rsidP="00B818A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367BE6F" w14:textId="77777777" w:rsidR="00B818AD" w:rsidRPr="00515AFA" w:rsidRDefault="00B818AD" w:rsidP="00B818A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E01A3CE" w14:textId="77777777" w:rsidR="00B818AD" w:rsidRPr="00515AFA" w:rsidRDefault="00B818AD" w:rsidP="00B818AD">
      <w:pPr>
        <w:widowControl w:val="0"/>
        <w:autoSpaceDE w:val="0"/>
        <w:autoSpaceDN w:val="0"/>
        <w:jc w:val="right"/>
        <w:textAlignment w:val="baseline"/>
        <w:rPr>
          <w:sz w:val="22"/>
          <w:szCs w:val="22"/>
          <w:lang w:val="pl-PL"/>
        </w:rPr>
      </w:pPr>
    </w:p>
    <w:p w14:paraId="4FF5FCDD" w14:textId="77777777" w:rsidR="00B818AD" w:rsidRDefault="00B818AD" w:rsidP="00B818AD">
      <w:pPr>
        <w:widowControl w:val="0"/>
        <w:autoSpaceDE w:val="0"/>
        <w:autoSpaceDN w:val="0"/>
        <w:jc w:val="right"/>
        <w:textAlignment w:val="baseline"/>
        <w:rPr>
          <w:sz w:val="22"/>
          <w:szCs w:val="22"/>
          <w:lang w:val="pl-PL"/>
        </w:rPr>
      </w:pPr>
    </w:p>
    <w:p w14:paraId="2AF27AD6" w14:textId="77777777" w:rsidR="00B818AD" w:rsidRDefault="00B818AD" w:rsidP="00B818AD">
      <w:pPr>
        <w:widowControl w:val="0"/>
        <w:autoSpaceDE w:val="0"/>
        <w:autoSpaceDN w:val="0"/>
        <w:jc w:val="right"/>
        <w:textAlignment w:val="baseline"/>
        <w:rPr>
          <w:sz w:val="22"/>
          <w:szCs w:val="22"/>
          <w:lang w:val="pl-PL"/>
        </w:rPr>
      </w:pPr>
    </w:p>
    <w:p w14:paraId="79498B74" w14:textId="77777777" w:rsidR="00B818AD" w:rsidRPr="00515AFA" w:rsidRDefault="00B818AD" w:rsidP="00B818AD">
      <w:pPr>
        <w:widowControl w:val="0"/>
        <w:autoSpaceDE w:val="0"/>
        <w:autoSpaceDN w:val="0"/>
        <w:jc w:val="right"/>
        <w:textAlignment w:val="baseline"/>
        <w:rPr>
          <w:sz w:val="22"/>
          <w:szCs w:val="22"/>
          <w:lang w:val="pl-PL"/>
        </w:rPr>
      </w:pPr>
      <w:r w:rsidRPr="00515AFA">
        <w:rPr>
          <w:sz w:val="22"/>
          <w:szCs w:val="22"/>
          <w:lang w:val="pl-PL"/>
        </w:rPr>
        <w:t>Załącznik nr 2 do umowy</w:t>
      </w:r>
    </w:p>
    <w:p w14:paraId="1577DDE6" w14:textId="77777777" w:rsidR="00B818AD" w:rsidRPr="00515AFA" w:rsidRDefault="00B818AD" w:rsidP="00B818AD">
      <w:pPr>
        <w:widowControl w:val="0"/>
        <w:autoSpaceDE w:val="0"/>
        <w:autoSpaceDN w:val="0"/>
        <w:jc w:val="both"/>
        <w:textAlignment w:val="baseline"/>
        <w:rPr>
          <w:sz w:val="22"/>
          <w:szCs w:val="22"/>
          <w:lang w:val="pl-PL"/>
        </w:rPr>
      </w:pPr>
    </w:p>
    <w:p w14:paraId="328884AA" w14:textId="77777777" w:rsidR="00B818AD" w:rsidRPr="00515AFA" w:rsidRDefault="00B818AD" w:rsidP="00B818AD">
      <w:pPr>
        <w:widowControl w:val="0"/>
        <w:autoSpaceDE w:val="0"/>
        <w:autoSpaceDN w:val="0"/>
        <w:jc w:val="both"/>
        <w:textAlignment w:val="baseline"/>
        <w:rPr>
          <w:sz w:val="22"/>
          <w:szCs w:val="22"/>
          <w:lang w:val="pl-PL"/>
        </w:rPr>
      </w:pPr>
    </w:p>
    <w:p w14:paraId="3A564BDE" w14:textId="77777777" w:rsidR="00B818AD" w:rsidRPr="00515AFA" w:rsidRDefault="00B818AD" w:rsidP="00B818AD">
      <w:pPr>
        <w:widowControl w:val="0"/>
        <w:autoSpaceDE w:val="0"/>
        <w:autoSpaceDN w:val="0"/>
        <w:jc w:val="both"/>
        <w:textAlignment w:val="baseline"/>
        <w:rPr>
          <w:sz w:val="22"/>
          <w:szCs w:val="22"/>
          <w:lang w:val="pl-PL"/>
        </w:rPr>
      </w:pPr>
      <w:r w:rsidRPr="00515AFA">
        <w:rPr>
          <w:sz w:val="22"/>
          <w:szCs w:val="22"/>
          <w:lang w:val="pl-PL"/>
        </w:rPr>
        <w:t>.....................................… </w:t>
      </w:r>
    </w:p>
    <w:p w14:paraId="1BA962E3" w14:textId="77777777" w:rsidR="00B818AD" w:rsidRPr="00515AFA" w:rsidRDefault="00B818AD" w:rsidP="00B818AD">
      <w:pPr>
        <w:widowControl w:val="0"/>
        <w:autoSpaceDE w:val="0"/>
        <w:autoSpaceDN w:val="0"/>
        <w:ind w:firstLine="555"/>
        <w:textAlignment w:val="baseline"/>
        <w:rPr>
          <w:sz w:val="22"/>
          <w:szCs w:val="22"/>
          <w:lang w:val="pl-PL"/>
        </w:rPr>
      </w:pPr>
      <w:r w:rsidRPr="00515AFA">
        <w:rPr>
          <w:sz w:val="22"/>
          <w:szCs w:val="22"/>
          <w:lang w:val="pl-PL"/>
        </w:rPr>
        <w:t>Nazwa Wykonawcy</w:t>
      </w:r>
    </w:p>
    <w:p w14:paraId="4C434CC5" w14:textId="77777777" w:rsidR="00B818AD" w:rsidRPr="00515AFA" w:rsidRDefault="00B818AD" w:rsidP="00B818AD">
      <w:pPr>
        <w:widowControl w:val="0"/>
        <w:autoSpaceDE w:val="0"/>
        <w:autoSpaceDN w:val="0"/>
        <w:textAlignment w:val="baseline"/>
        <w:rPr>
          <w:sz w:val="22"/>
          <w:szCs w:val="22"/>
          <w:lang w:val="pl-PL"/>
        </w:rPr>
      </w:pPr>
    </w:p>
    <w:p w14:paraId="4CE50525" w14:textId="77777777" w:rsidR="00B818AD" w:rsidRPr="00515AFA" w:rsidRDefault="00B818AD" w:rsidP="00B818AD">
      <w:pPr>
        <w:widowControl w:val="0"/>
        <w:autoSpaceDE w:val="0"/>
        <w:autoSpaceDN w:val="0"/>
        <w:jc w:val="both"/>
        <w:textAlignment w:val="baseline"/>
        <w:rPr>
          <w:sz w:val="22"/>
          <w:szCs w:val="22"/>
          <w:lang w:val="pl-PL"/>
        </w:rPr>
      </w:pPr>
      <w:r w:rsidRPr="00515AFA">
        <w:rPr>
          <w:sz w:val="22"/>
          <w:szCs w:val="22"/>
          <w:lang w:val="pl-PL"/>
        </w:rPr>
        <w:t>.....................................…</w:t>
      </w:r>
    </w:p>
    <w:p w14:paraId="090345A5" w14:textId="77777777" w:rsidR="00B818AD" w:rsidRPr="00515AFA" w:rsidRDefault="00B818AD" w:rsidP="00B818AD">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D937F51" w14:textId="77777777" w:rsidR="00B818AD" w:rsidRPr="00515AFA" w:rsidRDefault="00B818AD" w:rsidP="00B818AD">
      <w:pPr>
        <w:widowControl w:val="0"/>
        <w:autoSpaceDE w:val="0"/>
        <w:autoSpaceDN w:val="0"/>
        <w:spacing w:before="90"/>
        <w:ind w:left="115" w:right="110"/>
        <w:jc w:val="both"/>
        <w:outlineLvl w:val="0"/>
        <w:rPr>
          <w:rFonts w:eastAsia="Verdana"/>
          <w:b/>
          <w:bCs/>
          <w:sz w:val="22"/>
          <w:szCs w:val="22"/>
          <w:lang w:val="pl-PL" w:eastAsia="en-US"/>
        </w:rPr>
      </w:pPr>
    </w:p>
    <w:p w14:paraId="7E881EFD"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4719C493" w14:textId="77777777" w:rsidR="00B818AD" w:rsidRPr="00515AFA" w:rsidRDefault="00B818AD" w:rsidP="00B818AD">
      <w:pPr>
        <w:widowControl w:val="0"/>
        <w:autoSpaceDE w:val="0"/>
        <w:autoSpaceDN w:val="0"/>
        <w:jc w:val="center"/>
        <w:textAlignment w:val="baseline"/>
        <w:rPr>
          <w:b/>
          <w:bCs/>
          <w:sz w:val="22"/>
          <w:szCs w:val="22"/>
          <w:lang w:val="pl-PL"/>
        </w:rPr>
      </w:pPr>
    </w:p>
    <w:p w14:paraId="42970E33" w14:textId="77777777" w:rsidR="00B818AD" w:rsidRPr="00515AFA" w:rsidRDefault="00B818AD" w:rsidP="00B818AD">
      <w:pPr>
        <w:widowControl w:val="0"/>
        <w:autoSpaceDE w:val="0"/>
        <w:autoSpaceDN w:val="0"/>
        <w:jc w:val="center"/>
        <w:textAlignment w:val="baseline"/>
        <w:rPr>
          <w:b/>
          <w:bCs/>
          <w:sz w:val="22"/>
          <w:szCs w:val="22"/>
          <w:lang w:val="pl-PL"/>
        </w:rPr>
      </w:pPr>
    </w:p>
    <w:p w14:paraId="3808895A" w14:textId="77777777" w:rsidR="00B818AD" w:rsidRPr="00515AFA" w:rsidRDefault="00B818AD" w:rsidP="00B818AD">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A8A1ED5" w14:textId="77777777" w:rsidR="00B818AD" w:rsidRPr="00515AFA" w:rsidRDefault="00B818AD" w:rsidP="00B818AD">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FCDA2C0" w14:textId="77777777" w:rsidR="00B818AD" w:rsidRPr="00515AFA" w:rsidRDefault="00B818AD" w:rsidP="00B818AD">
      <w:pPr>
        <w:widowControl w:val="0"/>
        <w:autoSpaceDE w:val="0"/>
        <w:autoSpaceDN w:val="0"/>
        <w:jc w:val="center"/>
        <w:textAlignment w:val="baseline"/>
        <w:rPr>
          <w:b/>
          <w:bCs/>
          <w:sz w:val="22"/>
          <w:szCs w:val="22"/>
          <w:lang w:val="pl-PL"/>
        </w:rPr>
      </w:pPr>
    </w:p>
    <w:p w14:paraId="6EE983A0" w14:textId="77777777" w:rsidR="00B818AD" w:rsidRPr="00515AFA" w:rsidRDefault="00B818AD" w:rsidP="00B818AD">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F6B9633" w14:textId="77777777" w:rsidR="00B818AD" w:rsidRPr="00515AFA" w:rsidRDefault="00B818AD" w:rsidP="00B818A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D6DECC8" w14:textId="77777777" w:rsidR="00B818AD" w:rsidRPr="00515AFA" w:rsidRDefault="00B818AD" w:rsidP="00B818A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D218EB8" w14:textId="77777777" w:rsidR="00B818AD" w:rsidRPr="00515AFA" w:rsidRDefault="00B818AD" w:rsidP="00B818A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B6D0F6C" w14:textId="77777777" w:rsidR="00B818AD" w:rsidRPr="00515AFA" w:rsidRDefault="00B818AD" w:rsidP="00B818AD">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1F56F55" w14:textId="77777777" w:rsidR="00B818AD" w:rsidRPr="00515AFA" w:rsidRDefault="00B818AD" w:rsidP="00B818AD">
      <w:pPr>
        <w:spacing w:after="200" w:line="276" w:lineRule="auto"/>
        <w:ind w:left="780"/>
        <w:contextualSpacing/>
        <w:textAlignment w:val="baseline"/>
        <w:rPr>
          <w:sz w:val="22"/>
          <w:szCs w:val="22"/>
          <w:lang w:val="pl-PL"/>
        </w:rPr>
      </w:pPr>
    </w:p>
    <w:p w14:paraId="1FBD0C90" w14:textId="77777777" w:rsidR="00B818AD" w:rsidRPr="00515AFA" w:rsidRDefault="00B818AD" w:rsidP="00B818AD">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297AD61"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7FE33D7F"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4BBB3A7B" w14:textId="77777777" w:rsidR="00B818AD" w:rsidRPr="00515AFA" w:rsidRDefault="00B818AD" w:rsidP="00B818AD">
      <w:pPr>
        <w:widowControl w:val="0"/>
        <w:autoSpaceDE w:val="0"/>
        <w:autoSpaceDN w:val="0"/>
        <w:spacing w:before="90"/>
        <w:ind w:right="110"/>
        <w:jc w:val="both"/>
        <w:outlineLvl w:val="0"/>
        <w:rPr>
          <w:rFonts w:eastAsia="Verdana"/>
          <w:b/>
          <w:bCs/>
          <w:sz w:val="22"/>
          <w:szCs w:val="22"/>
          <w:lang w:val="pl-PL" w:eastAsia="en-US"/>
        </w:rPr>
      </w:pPr>
    </w:p>
    <w:p w14:paraId="68BF5893" w14:textId="77777777" w:rsidR="00B818AD" w:rsidRPr="00515AFA" w:rsidRDefault="00B818AD" w:rsidP="00B818AD">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818AD" w:rsidRPr="0099507B" w14:paraId="6F548AF1" w14:textId="77777777" w:rsidTr="001038AC">
        <w:tc>
          <w:tcPr>
            <w:tcW w:w="4105" w:type="dxa"/>
            <w:hideMark/>
          </w:tcPr>
          <w:p w14:paraId="0FB5DBB8" w14:textId="77777777" w:rsidR="00B818AD" w:rsidRPr="00515AFA" w:rsidRDefault="00B818AD" w:rsidP="001038A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EBACCED" w14:textId="77777777" w:rsidR="00B818AD" w:rsidRPr="00515AFA" w:rsidRDefault="00B818AD" w:rsidP="001038A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9634081" w14:textId="77777777" w:rsidR="00B818AD" w:rsidRPr="00515AFA" w:rsidRDefault="00B818AD" w:rsidP="00B818AD">
      <w:pPr>
        <w:spacing w:line="360" w:lineRule="auto"/>
        <w:jc w:val="both"/>
        <w:rPr>
          <w:rFonts w:eastAsia="Calibri"/>
          <w:color w:val="222A35"/>
          <w:sz w:val="22"/>
          <w:szCs w:val="22"/>
          <w:lang w:val="pl-PL" w:eastAsia="x-none"/>
        </w:rPr>
      </w:pPr>
    </w:p>
    <w:p w14:paraId="0FAE5F92" w14:textId="77777777" w:rsidR="00B818AD" w:rsidRPr="00AA1A16" w:rsidRDefault="00B818AD" w:rsidP="00B818AD">
      <w:pPr>
        <w:rPr>
          <w:lang w:val="pl-PL"/>
        </w:rPr>
      </w:pPr>
    </w:p>
    <w:p w14:paraId="0CCC301C" w14:textId="77777777" w:rsidR="00496551" w:rsidRPr="00B818AD" w:rsidRDefault="00496551" w:rsidP="00B818AD">
      <w:pPr>
        <w:rPr>
          <w:lang w:val="pl-PL"/>
        </w:rPr>
      </w:pPr>
    </w:p>
    <w:sectPr w:rsidR="00496551" w:rsidRPr="00B818AD">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2F5A" w14:textId="77777777" w:rsidR="00F6188F" w:rsidRDefault="00F6188F">
      <w:r>
        <w:separator/>
      </w:r>
    </w:p>
  </w:endnote>
  <w:endnote w:type="continuationSeparator" w:id="0">
    <w:p w14:paraId="208F27A8" w14:textId="77777777" w:rsidR="00F6188F" w:rsidRDefault="00F61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F1FB7" w14:textId="77777777" w:rsidR="00B818AD" w:rsidRDefault="00B818AD">
    <w:pPr>
      <w:pStyle w:val="Stopka"/>
      <w:jc w:val="right"/>
    </w:pPr>
    <w:r>
      <w:fldChar w:fldCharType="begin"/>
    </w:r>
    <w:r>
      <w:instrText>PAGE   \* MERGEFORMAT</w:instrText>
    </w:r>
    <w:r>
      <w:fldChar w:fldCharType="separate"/>
    </w:r>
    <w:r>
      <w:rPr>
        <w:lang w:val="pl-PL"/>
      </w:rPr>
      <w:t>2</w:t>
    </w:r>
    <w:r>
      <w:fldChar w:fldCharType="end"/>
    </w:r>
  </w:p>
  <w:p w14:paraId="35A26E99" w14:textId="77777777" w:rsidR="001D214F" w:rsidRDefault="001D214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4B585" w14:textId="77777777" w:rsidR="00F6188F" w:rsidRDefault="00F6188F">
      <w:r>
        <w:separator/>
      </w:r>
    </w:p>
  </w:footnote>
  <w:footnote w:type="continuationSeparator" w:id="0">
    <w:p w14:paraId="2887E71C" w14:textId="77777777" w:rsidR="00F6188F" w:rsidRDefault="00F6188F">
      <w:r>
        <w:continuationSeparator/>
      </w:r>
    </w:p>
  </w:footnote>
  <w:footnote w:id="1">
    <w:p w14:paraId="2F951B30" w14:textId="77777777" w:rsidR="00B818AD" w:rsidRDefault="00B818AD" w:rsidP="00B818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640CE4B" w14:textId="77777777" w:rsidR="00B818AD" w:rsidRDefault="00B818AD" w:rsidP="00B818A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36BC27" w14:textId="77777777" w:rsidR="00B818AD" w:rsidRDefault="00B818AD" w:rsidP="00B818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DD2B1C" w14:textId="77777777" w:rsidR="00B818AD" w:rsidRDefault="00B818AD" w:rsidP="00B818A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CCBD69E" w14:textId="77777777" w:rsidR="00B818AD" w:rsidRDefault="00B818AD" w:rsidP="00B818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2F55892" w14:textId="77777777" w:rsidR="00B818AD" w:rsidRDefault="00B818AD" w:rsidP="00B818A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953A577" w14:textId="77777777" w:rsidR="00B818AD" w:rsidRDefault="00B818AD" w:rsidP="00B818A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8FFAA8E" w14:textId="77777777" w:rsidR="00B818AD" w:rsidRDefault="00B818AD" w:rsidP="00B818A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33F121C" w14:textId="77777777" w:rsidR="00B818AD" w:rsidRDefault="00B818AD" w:rsidP="00B818A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5A66DDA" w14:textId="77777777" w:rsidR="00B818AD" w:rsidRDefault="00B818AD" w:rsidP="00B818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CD10814" w14:textId="77777777" w:rsidR="00B818AD" w:rsidRDefault="00B818AD" w:rsidP="00B818A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A2FEDD5" w14:textId="77777777" w:rsidR="00B818AD" w:rsidRDefault="00B818AD" w:rsidP="00B818A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BC40D47" w14:textId="77777777" w:rsidR="00B818AD" w:rsidRDefault="00B818AD" w:rsidP="00B818A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B3E0AE0" w14:textId="77777777" w:rsidR="00B818AD" w:rsidRDefault="00B818AD" w:rsidP="00B818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34020D" w14:textId="77777777" w:rsidR="00B818AD" w:rsidRDefault="00B818AD" w:rsidP="00B818A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43F7BEC" w14:textId="77777777" w:rsidR="00B818AD" w:rsidRDefault="00B818AD" w:rsidP="00B818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281E65A" w14:textId="77777777" w:rsidR="00B818AD" w:rsidRDefault="00B818AD" w:rsidP="00B818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C6EC776" w14:textId="77777777" w:rsidR="00B818AD" w:rsidRDefault="00B818AD" w:rsidP="00B818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0E6DF9F" w14:textId="77777777" w:rsidR="00B818AD" w:rsidRDefault="00B818AD" w:rsidP="00B818A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1DBADE" w14:textId="77777777" w:rsidR="00B818AD" w:rsidRDefault="00B818AD" w:rsidP="00B818A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396A3E6" w14:textId="77777777" w:rsidR="00B818AD" w:rsidRDefault="00B818AD" w:rsidP="00B818A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51A92D0" w14:textId="77777777" w:rsidR="00B818AD" w:rsidRDefault="00B818AD" w:rsidP="00B818A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77EEA63"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AF2B3FB"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BEF59C3"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8533C72"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C42BA81" w14:textId="77777777" w:rsidR="00B818AD" w:rsidRDefault="00B818AD" w:rsidP="00B818A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6F9BF94" w14:textId="77777777" w:rsidR="00B818AD" w:rsidRDefault="00B818AD" w:rsidP="00B818A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376D01" w14:textId="77777777" w:rsidR="00B818AD" w:rsidRDefault="00B818AD" w:rsidP="00B818A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5D89D7" w14:textId="77777777" w:rsidR="00B818AD" w:rsidRDefault="00B818AD" w:rsidP="00B818A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33BBE" w14:textId="445236A1" w:rsidR="001D214F" w:rsidRDefault="00D00D5C">
    <w:pPr>
      <w:pStyle w:val="Nagwek"/>
    </w:pPr>
    <w:r>
      <w:rPr>
        <w:noProof/>
      </w:rPr>
      <w:drawing>
        <wp:inline distT="0" distB="0" distL="0" distR="0" wp14:anchorId="7579EA40" wp14:editId="2850F19F">
          <wp:extent cx="5476875" cy="609600"/>
          <wp:effectExtent l="0" t="0" r="0" b="0"/>
          <wp:docPr id="1" name="Obraz 1" descr="belka-Li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belka-Lid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6875"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97136033">
    <w:abstractNumId w:val="19"/>
  </w:num>
  <w:num w:numId="2" w16cid:durableId="119800519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624331">
    <w:abstractNumId w:val="29"/>
  </w:num>
  <w:num w:numId="4" w16cid:durableId="1172834705">
    <w:abstractNumId w:val="11"/>
  </w:num>
  <w:num w:numId="5" w16cid:durableId="667489251">
    <w:abstractNumId w:val="30"/>
  </w:num>
  <w:num w:numId="6" w16cid:durableId="594635914">
    <w:abstractNumId w:val="32"/>
  </w:num>
  <w:num w:numId="7" w16cid:durableId="1157265337">
    <w:abstractNumId w:val="35"/>
  </w:num>
  <w:num w:numId="8" w16cid:durableId="1472675809">
    <w:abstractNumId w:val="25"/>
  </w:num>
  <w:num w:numId="9" w16cid:durableId="1472677384">
    <w:abstractNumId w:val="39"/>
  </w:num>
  <w:num w:numId="10" w16cid:durableId="1377318231">
    <w:abstractNumId w:val="27"/>
  </w:num>
  <w:num w:numId="11" w16cid:durableId="376708613">
    <w:abstractNumId w:val="6"/>
  </w:num>
  <w:num w:numId="12" w16cid:durableId="1755855415">
    <w:abstractNumId w:val="10"/>
  </w:num>
  <w:num w:numId="13" w16cid:durableId="36862208">
    <w:abstractNumId w:val="14"/>
  </w:num>
  <w:num w:numId="14" w16cid:durableId="1160929445">
    <w:abstractNumId w:val="40"/>
  </w:num>
  <w:num w:numId="15" w16cid:durableId="1830437510">
    <w:abstractNumId w:val="13"/>
  </w:num>
  <w:num w:numId="16" w16cid:durableId="1469278821">
    <w:abstractNumId w:val="9"/>
  </w:num>
  <w:num w:numId="17" w16cid:durableId="2073188834">
    <w:abstractNumId w:val="37"/>
  </w:num>
  <w:num w:numId="18" w16cid:durableId="2059742572">
    <w:abstractNumId w:val="28"/>
  </w:num>
  <w:num w:numId="19" w16cid:durableId="1331172839">
    <w:abstractNumId w:val="23"/>
  </w:num>
  <w:num w:numId="20" w16cid:durableId="29382946">
    <w:abstractNumId w:val="26"/>
  </w:num>
  <w:num w:numId="21" w16cid:durableId="1168524213">
    <w:abstractNumId w:val="20"/>
  </w:num>
  <w:num w:numId="22" w16cid:durableId="834028588">
    <w:abstractNumId w:val="0"/>
  </w:num>
  <w:num w:numId="23" w16cid:durableId="268512696">
    <w:abstractNumId w:val="38"/>
  </w:num>
  <w:num w:numId="24" w16cid:durableId="904266009">
    <w:abstractNumId w:val="18"/>
  </w:num>
  <w:num w:numId="25" w16cid:durableId="1272124699">
    <w:abstractNumId w:val="3"/>
  </w:num>
  <w:num w:numId="26" w16cid:durableId="1439060226">
    <w:abstractNumId w:val="31"/>
  </w:num>
  <w:num w:numId="27" w16cid:durableId="20797451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10855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58648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33326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53056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57407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34226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447880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79920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20480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38028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77463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09597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33168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49171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96160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901551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37628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094081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930899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807826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92736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178"/>
    <w:rsid w:val="000033EA"/>
    <w:rsid w:val="0002467C"/>
    <w:rsid w:val="00040A7A"/>
    <w:rsid w:val="0007315E"/>
    <w:rsid w:val="000936CA"/>
    <w:rsid w:val="00097182"/>
    <w:rsid w:val="000B1A00"/>
    <w:rsid w:val="000C0F66"/>
    <w:rsid w:val="001764D4"/>
    <w:rsid w:val="001D214F"/>
    <w:rsid w:val="001F341B"/>
    <w:rsid w:val="002430FD"/>
    <w:rsid w:val="00267340"/>
    <w:rsid w:val="00275C59"/>
    <w:rsid w:val="002B780C"/>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354D"/>
    <w:rsid w:val="007D703B"/>
    <w:rsid w:val="00800261"/>
    <w:rsid w:val="00807ADF"/>
    <w:rsid w:val="0083296E"/>
    <w:rsid w:val="00841B63"/>
    <w:rsid w:val="0086736E"/>
    <w:rsid w:val="008D3AF3"/>
    <w:rsid w:val="008E0730"/>
    <w:rsid w:val="0092337E"/>
    <w:rsid w:val="0092730E"/>
    <w:rsid w:val="009561DA"/>
    <w:rsid w:val="0098432D"/>
    <w:rsid w:val="0099507B"/>
    <w:rsid w:val="00997B0E"/>
    <w:rsid w:val="009A694A"/>
    <w:rsid w:val="009A7064"/>
    <w:rsid w:val="009F7ECA"/>
    <w:rsid w:val="00A57131"/>
    <w:rsid w:val="00A601F8"/>
    <w:rsid w:val="00A701A7"/>
    <w:rsid w:val="00A70EA7"/>
    <w:rsid w:val="00AA7F39"/>
    <w:rsid w:val="00AF7449"/>
    <w:rsid w:val="00B818AD"/>
    <w:rsid w:val="00BA1B11"/>
    <w:rsid w:val="00BA5498"/>
    <w:rsid w:val="00BD0C12"/>
    <w:rsid w:val="00BD5E3D"/>
    <w:rsid w:val="00C07E7C"/>
    <w:rsid w:val="00C12A61"/>
    <w:rsid w:val="00C14141"/>
    <w:rsid w:val="00C2196F"/>
    <w:rsid w:val="00C23E95"/>
    <w:rsid w:val="00C35178"/>
    <w:rsid w:val="00C74D2A"/>
    <w:rsid w:val="00C923E8"/>
    <w:rsid w:val="00C93478"/>
    <w:rsid w:val="00CA2BB4"/>
    <w:rsid w:val="00CD12B0"/>
    <w:rsid w:val="00D00D5C"/>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188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231E0A"/>
  <w15:chartTrackingRefBased/>
  <w15:docId w15:val="{5F7814D4-C81C-4102-B193-E271ADD4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18A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818A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TotalTime>
  <Pages>9</Pages>
  <Words>3570</Words>
  <Characters>21425</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2023-12-07T13:03:00Z</cp:lastPrinted>
  <dcterms:created xsi:type="dcterms:W3CDTF">2023-12-07T08:40:00Z</dcterms:created>
  <dcterms:modified xsi:type="dcterms:W3CDTF">2023-12-07T13:04:00Z</dcterms:modified>
</cp:coreProperties>
</file>