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D2E6C" w14:textId="74A286CF" w:rsidR="00FB7F50" w:rsidRPr="008B0DAB" w:rsidRDefault="00E84F90" w:rsidP="00F0283F">
      <w:pPr>
        <w:spacing w:after="240"/>
        <w:jc w:val="right"/>
        <w:rPr>
          <w:sz w:val="22"/>
          <w:szCs w:val="22"/>
        </w:rPr>
      </w:pPr>
      <w:bookmarkStart w:id="0" w:name="_Hlk53520193"/>
      <w:r w:rsidRPr="008B0DAB">
        <w:rPr>
          <w:sz w:val="22"/>
          <w:szCs w:val="22"/>
        </w:rPr>
        <w:t>Kraków</w:t>
      </w:r>
      <w:r w:rsidR="00FB7F50" w:rsidRPr="008B0DAB">
        <w:rPr>
          <w:sz w:val="22"/>
          <w:szCs w:val="22"/>
        </w:rPr>
        <w:t xml:space="preserve"> dnia: </w:t>
      </w:r>
      <w:r w:rsidRPr="008B0DAB">
        <w:rPr>
          <w:sz w:val="22"/>
          <w:szCs w:val="22"/>
        </w:rPr>
        <w:t>2023-12-11</w:t>
      </w:r>
    </w:p>
    <w:p w14:paraId="192AC9CA" w14:textId="77777777" w:rsidR="00E84F90" w:rsidRPr="008B0DAB" w:rsidRDefault="00E84F90" w:rsidP="00FB7F50">
      <w:pPr>
        <w:spacing w:after="40"/>
        <w:rPr>
          <w:b/>
          <w:bCs/>
          <w:sz w:val="22"/>
          <w:szCs w:val="22"/>
        </w:rPr>
      </w:pPr>
      <w:r w:rsidRPr="008B0DAB">
        <w:rPr>
          <w:b/>
          <w:bCs/>
          <w:sz w:val="22"/>
          <w:szCs w:val="22"/>
        </w:rPr>
        <w:t>Akademia Górniczo - Hutnicza</w:t>
      </w:r>
    </w:p>
    <w:p w14:paraId="198C1B3C" w14:textId="77777777" w:rsidR="00E84F90" w:rsidRPr="008B0DAB" w:rsidRDefault="00E84F90" w:rsidP="00FB7F50">
      <w:pPr>
        <w:spacing w:after="40"/>
        <w:rPr>
          <w:b/>
          <w:bCs/>
          <w:sz w:val="22"/>
          <w:szCs w:val="22"/>
        </w:rPr>
      </w:pPr>
      <w:r w:rsidRPr="008B0DAB">
        <w:rPr>
          <w:b/>
          <w:bCs/>
          <w:sz w:val="22"/>
          <w:szCs w:val="22"/>
        </w:rPr>
        <w:t>im. Stanisława Staszica w Krakowie</w:t>
      </w:r>
    </w:p>
    <w:p w14:paraId="2EFD7FE6" w14:textId="77777777" w:rsidR="00FB7F50" w:rsidRPr="008B0DAB" w:rsidRDefault="00E84F90" w:rsidP="00FB7F50">
      <w:pPr>
        <w:spacing w:after="40"/>
        <w:rPr>
          <w:b/>
          <w:bCs/>
          <w:sz w:val="22"/>
          <w:szCs w:val="22"/>
        </w:rPr>
      </w:pPr>
      <w:r w:rsidRPr="008B0DAB">
        <w:rPr>
          <w:b/>
          <w:bCs/>
          <w:sz w:val="22"/>
          <w:szCs w:val="22"/>
        </w:rPr>
        <w:t>Dział Zamówień Publicznych</w:t>
      </w:r>
    </w:p>
    <w:p w14:paraId="4E206FBF" w14:textId="77777777" w:rsidR="00FB7F50" w:rsidRPr="008B0DAB" w:rsidRDefault="00E84F90" w:rsidP="00FB7F50">
      <w:pPr>
        <w:rPr>
          <w:sz w:val="22"/>
          <w:szCs w:val="22"/>
        </w:rPr>
      </w:pPr>
      <w:r w:rsidRPr="008B0DAB">
        <w:rPr>
          <w:sz w:val="22"/>
          <w:szCs w:val="22"/>
        </w:rPr>
        <w:t>Al. Mickiewicza</w:t>
      </w:r>
      <w:r w:rsidR="00FB7F50" w:rsidRPr="008B0DAB">
        <w:rPr>
          <w:sz w:val="22"/>
          <w:szCs w:val="22"/>
        </w:rPr>
        <w:t xml:space="preserve"> </w:t>
      </w:r>
      <w:r w:rsidRPr="008B0DAB">
        <w:rPr>
          <w:sz w:val="22"/>
          <w:szCs w:val="22"/>
        </w:rPr>
        <w:t>30</w:t>
      </w:r>
    </w:p>
    <w:p w14:paraId="4D6BE062" w14:textId="77777777" w:rsidR="00FB7F50" w:rsidRPr="008B0DAB" w:rsidRDefault="00E84F90" w:rsidP="00FB7F50">
      <w:pPr>
        <w:rPr>
          <w:sz w:val="22"/>
          <w:szCs w:val="22"/>
        </w:rPr>
      </w:pPr>
      <w:r w:rsidRPr="008B0DAB">
        <w:rPr>
          <w:sz w:val="22"/>
          <w:szCs w:val="22"/>
        </w:rPr>
        <w:t>30-059</w:t>
      </w:r>
      <w:r w:rsidR="00FB7F50" w:rsidRPr="008B0DAB">
        <w:rPr>
          <w:sz w:val="22"/>
          <w:szCs w:val="22"/>
        </w:rPr>
        <w:t xml:space="preserve"> </w:t>
      </w:r>
      <w:r w:rsidRPr="008B0DAB">
        <w:rPr>
          <w:sz w:val="22"/>
          <w:szCs w:val="22"/>
        </w:rPr>
        <w:t>Kraków</w:t>
      </w:r>
    </w:p>
    <w:p w14:paraId="3E8BDBF4" w14:textId="77777777" w:rsidR="008642B3" w:rsidRPr="008B0DAB" w:rsidRDefault="00A17CDB">
      <w:pPr>
        <w:pStyle w:val="Nagwek1"/>
        <w:spacing w:before="600"/>
        <w:rPr>
          <w:sz w:val="22"/>
          <w:szCs w:val="22"/>
        </w:rPr>
      </w:pPr>
      <w:r w:rsidRPr="008B0DAB">
        <w:rPr>
          <w:sz w:val="22"/>
          <w:szCs w:val="22"/>
        </w:rPr>
        <w:t>OGŁOSZENIE</w:t>
      </w:r>
    </w:p>
    <w:p w14:paraId="1681FD01" w14:textId="77777777" w:rsidR="008642B3" w:rsidRPr="008B0DAB" w:rsidRDefault="008642B3" w:rsidP="00C65E53">
      <w:pPr>
        <w:spacing w:after="480"/>
        <w:jc w:val="center"/>
        <w:rPr>
          <w:b/>
          <w:sz w:val="22"/>
          <w:szCs w:val="22"/>
        </w:rPr>
      </w:pPr>
      <w:r w:rsidRPr="008B0DAB">
        <w:rPr>
          <w:b/>
          <w:sz w:val="22"/>
          <w:szCs w:val="22"/>
        </w:rPr>
        <w:t xml:space="preserve">o </w:t>
      </w:r>
      <w:r w:rsidR="0054734E" w:rsidRPr="008B0DAB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84F90" w:rsidRPr="008B0DAB" w14:paraId="5102EC88" w14:textId="77777777" w:rsidTr="0024227F">
        <w:trPr>
          <w:trHeight w:val="638"/>
        </w:trPr>
        <w:tc>
          <w:tcPr>
            <w:tcW w:w="959" w:type="dxa"/>
            <w:shd w:val="clear" w:color="auto" w:fill="auto"/>
          </w:tcPr>
          <w:p w14:paraId="13D3CF48" w14:textId="77777777" w:rsidR="00E84F90" w:rsidRPr="008B0DAB" w:rsidRDefault="00E84F90" w:rsidP="002422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B0DA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C3AE4F" w14:textId="757DEE48" w:rsidR="00E84F90" w:rsidRPr="008B0DAB" w:rsidRDefault="00E84F90" w:rsidP="002422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B0DAB">
              <w:rPr>
                <w:sz w:val="22"/>
                <w:szCs w:val="22"/>
              </w:rPr>
              <w:t>postępowania o udzielenie zamówienia publicznego, prowadzonego w trybie: przetarg</w:t>
            </w:r>
            <w:r w:rsidR="0028408C">
              <w:rPr>
                <w:sz w:val="22"/>
                <w:szCs w:val="22"/>
              </w:rPr>
              <w:t>u</w:t>
            </w:r>
            <w:r w:rsidRPr="008B0DAB">
              <w:rPr>
                <w:sz w:val="22"/>
                <w:szCs w:val="22"/>
              </w:rPr>
              <w:t xml:space="preserve"> nieograniczon</w:t>
            </w:r>
            <w:r w:rsidR="0028408C">
              <w:rPr>
                <w:sz w:val="22"/>
                <w:szCs w:val="22"/>
              </w:rPr>
              <w:t>ego</w:t>
            </w:r>
            <w:r w:rsidRPr="008B0DAB">
              <w:rPr>
                <w:b/>
                <w:sz w:val="22"/>
                <w:szCs w:val="22"/>
              </w:rPr>
              <w:t xml:space="preserve"> </w:t>
            </w:r>
            <w:r w:rsidRPr="008B0DAB">
              <w:rPr>
                <w:bCs/>
                <w:sz w:val="22"/>
                <w:szCs w:val="22"/>
              </w:rPr>
              <w:t>na</w:t>
            </w:r>
            <w:r w:rsidRPr="008B0DAB">
              <w:rPr>
                <w:b/>
                <w:sz w:val="22"/>
                <w:szCs w:val="22"/>
              </w:rPr>
              <w:t xml:space="preserve"> </w:t>
            </w:r>
            <w:r w:rsidRPr="008B0DAB">
              <w:rPr>
                <w:bCs/>
                <w:sz w:val="22"/>
                <w:szCs w:val="22"/>
              </w:rPr>
              <w:t>”</w:t>
            </w:r>
            <w:r w:rsidRPr="008B0DAB">
              <w:rPr>
                <w:b/>
                <w:bCs/>
                <w:sz w:val="22"/>
                <w:szCs w:val="22"/>
              </w:rPr>
              <w:t>dostaw</w:t>
            </w:r>
            <w:r w:rsidR="00F0283F" w:rsidRPr="008B0DAB">
              <w:rPr>
                <w:b/>
                <w:bCs/>
                <w:sz w:val="22"/>
                <w:szCs w:val="22"/>
              </w:rPr>
              <w:t>ę</w:t>
            </w:r>
            <w:r w:rsidRPr="008B0DAB">
              <w:rPr>
                <w:b/>
                <w:bCs/>
                <w:sz w:val="22"/>
                <w:szCs w:val="22"/>
              </w:rPr>
              <w:t xml:space="preserve"> 18 sztuk zestawów komputerowych dla </w:t>
            </w:r>
            <w:proofErr w:type="spellStart"/>
            <w:r w:rsidRPr="008B0DAB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8B0DAB">
              <w:rPr>
                <w:b/>
                <w:bCs/>
                <w:sz w:val="22"/>
                <w:szCs w:val="22"/>
              </w:rPr>
              <w:t xml:space="preserve"> - KC-zp.272-559/23</w:t>
            </w:r>
            <w:r w:rsidRPr="008B0DAB">
              <w:rPr>
                <w:bCs/>
                <w:sz w:val="22"/>
                <w:szCs w:val="22"/>
              </w:rPr>
              <w:t>”</w:t>
            </w:r>
            <w:r w:rsidRPr="008B0DAB">
              <w:rPr>
                <w:b/>
                <w:sz w:val="22"/>
                <w:szCs w:val="22"/>
              </w:rPr>
              <w:t xml:space="preserve"> </w:t>
            </w:r>
            <w:r w:rsidRPr="008B0DAB">
              <w:rPr>
                <w:bCs/>
                <w:sz w:val="22"/>
                <w:szCs w:val="22"/>
              </w:rPr>
              <w:t>– znak sprawy</w:t>
            </w:r>
            <w:r w:rsidRPr="008B0DAB">
              <w:rPr>
                <w:b/>
                <w:sz w:val="22"/>
                <w:szCs w:val="22"/>
              </w:rPr>
              <w:t xml:space="preserve"> KC-zp.272-559/23</w:t>
            </w:r>
            <w:r w:rsidRPr="008B0DAB">
              <w:rPr>
                <w:bCs/>
                <w:sz w:val="22"/>
                <w:szCs w:val="22"/>
              </w:rPr>
              <w:t>.</w:t>
            </w:r>
          </w:p>
        </w:tc>
      </w:tr>
    </w:tbl>
    <w:p w14:paraId="78390375" w14:textId="7A4A395E" w:rsidR="008642B3" w:rsidRPr="008B0DA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8B0DAB">
        <w:rPr>
          <w:sz w:val="22"/>
          <w:szCs w:val="22"/>
        </w:rPr>
        <w:t xml:space="preserve">Zamawiający, </w:t>
      </w:r>
      <w:r w:rsidR="00CC324B" w:rsidRPr="008B0DAB">
        <w:rPr>
          <w:b/>
          <w:bCs/>
          <w:sz w:val="22"/>
          <w:szCs w:val="22"/>
        </w:rPr>
        <w:t>Akademia Górniczo-Hutnicza im. Stanisława Staszica w Krakowie,</w:t>
      </w:r>
      <w:r w:rsidRPr="008B0DAB">
        <w:rPr>
          <w:sz w:val="22"/>
          <w:szCs w:val="22"/>
        </w:rPr>
        <w:t xml:space="preserve"> działając na podstawie art. 253 </w:t>
      </w:r>
      <w:r w:rsidR="00A17CDB" w:rsidRPr="008B0DAB">
        <w:rPr>
          <w:sz w:val="22"/>
          <w:szCs w:val="22"/>
        </w:rPr>
        <w:t xml:space="preserve">ust. 1 pkt. 1 i </w:t>
      </w:r>
      <w:r w:rsidRPr="008B0DAB">
        <w:rPr>
          <w:sz w:val="22"/>
          <w:szCs w:val="22"/>
        </w:rPr>
        <w:t xml:space="preserve">ust. </w:t>
      </w:r>
      <w:r w:rsidR="00A17CDB" w:rsidRPr="008B0DAB">
        <w:rPr>
          <w:sz w:val="22"/>
          <w:szCs w:val="22"/>
        </w:rPr>
        <w:t>2</w:t>
      </w:r>
      <w:r w:rsidRPr="008B0DAB">
        <w:rPr>
          <w:sz w:val="22"/>
          <w:szCs w:val="22"/>
        </w:rPr>
        <w:t xml:space="preserve"> ustawy z dnia 11 września 2019r. Prawo zamówień publicznych</w:t>
      </w:r>
      <w:r w:rsidR="006B585D" w:rsidRPr="008B0DAB">
        <w:rPr>
          <w:sz w:val="22"/>
          <w:szCs w:val="22"/>
        </w:rPr>
        <w:t xml:space="preserve"> (Dz. U. z 202</w:t>
      </w:r>
      <w:r w:rsidR="00F0283F" w:rsidRPr="008B0DAB">
        <w:rPr>
          <w:sz w:val="22"/>
          <w:szCs w:val="22"/>
        </w:rPr>
        <w:t>3</w:t>
      </w:r>
      <w:r w:rsidR="006B585D" w:rsidRPr="008B0DAB">
        <w:rPr>
          <w:sz w:val="22"/>
          <w:szCs w:val="22"/>
        </w:rPr>
        <w:t xml:space="preserve"> r. poz. 1</w:t>
      </w:r>
      <w:r w:rsidR="00F0283F" w:rsidRPr="008B0DAB">
        <w:rPr>
          <w:sz w:val="22"/>
          <w:szCs w:val="22"/>
        </w:rPr>
        <w:t>605</w:t>
      </w:r>
      <w:r w:rsidR="006B585D" w:rsidRPr="008B0DAB">
        <w:rPr>
          <w:sz w:val="22"/>
          <w:szCs w:val="22"/>
        </w:rPr>
        <w:t>)</w:t>
      </w:r>
      <w:r w:rsidRPr="008B0DAB">
        <w:rPr>
          <w:sz w:val="22"/>
          <w:szCs w:val="22"/>
        </w:rPr>
        <w:t xml:space="preserve">, zwanej dalej „ustawą </w:t>
      </w:r>
      <w:proofErr w:type="spellStart"/>
      <w:r w:rsidRPr="008B0DAB">
        <w:rPr>
          <w:sz w:val="22"/>
          <w:szCs w:val="22"/>
        </w:rPr>
        <w:t>Pzp</w:t>
      </w:r>
      <w:proofErr w:type="spellEnd"/>
      <w:r w:rsidRPr="008B0DAB">
        <w:rPr>
          <w:sz w:val="22"/>
          <w:szCs w:val="22"/>
        </w:rPr>
        <w:t>”</w:t>
      </w:r>
      <w:r w:rsidR="00D26ED6" w:rsidRPr="008B0DAB">
        <w:rPr>
          <w:sz w:val="22"/>
          <w:szCs w:val="22"/>
        </w:rPr>
        <w:t xml:space="preserve">, </w:t>
      </w:r>
      <w:r w:rsidRPr="008B0DAB">
        <w:rPr>
          <w:sz w:val="22"/>
          <w:szCs w:val="22"/>
        </w:rPr>
        <w:t>informuje</w:t>
      </w:r>
      <w:r w:rsidR="00D26ED6" w:rsidRPr="008B0DAB">
        <w:rPr>
          <w:sz w:val="22"/>
          <w:szCs w:val="22"/>
        </w:rPr>
        <w:t xml:space="preserve">, że w toczącym się postępowaniu o udzielenie zamówienia publicznego, jako </w:t>
      </w:r>
      <w:r w:rsidR="00756CDA" w:rsidRPr="008B0DAB">
        <w:rPr>
          <w:sz w:val="22"/>
          <w:szCs w:val="22"/>
        </w:rPr>
        <w:t>najkorzystniejsz</w:t>
      </w:r>
      <w:r w:rsidR="00D26ED6" w:rsidRPr="008B0DAB">
        <w:rPr>
          <w:sz w:val="22"/>
          <w:szCs w:val="22"/>
        </w:rPr>
        <w:t xml:space="preserve">a wybrana została </w:t>
      </w:r>
      <w:r w:rsidR="00756CDA" w:rsidRPr="008B0DAB">
        <w:rPr>
          <w:sz w:val="22"/>
          <w:szCs w:val="22"/>
        </w:rPr>
        <w:t>ofer</w:t>
      </w:r>
      <w:r w:rsidR="00D26ED6" w:rsidRPr="008B0DAB">
        <w:rPr>
          <w:sz w:val="22"/>
          <w:szCs w:val="22"/>
        </w:rPr>
        <w:t>t</w:t>
      </w:r>
      <w:r w:rsidR="009F0E5C" w:rsidRPr="008B0DAB">
        <w:rPr>
          <w:sz w:val="22"/>
          <w:szCs w:val="22"/>
        </w:rPr>
        <w:t>a</w:t>
      </w:r>
      <w:r w:rsidR="00D26ED6" w:rsidRPr="008B0DAB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84F90" w:rsidRPr="008B0DAB" w14:paraId="14CA43F3" w14:textId="77777777" w:rsidTr="0024227F">
        <w:trPr>
          <w:cantSplit/>
        </w:trPr>
        <w:tc>
          <w:tcPr>
            <w:tcW w:w="10150" w:type="dxa"/>
          </w:tcPr>
          <w:p w14:paraId="3E46887B" w14:textId="44B575A4" w:rsidR="00E84F90" w:rsidRPr="008B0DAB" w:rsidRDefault="00E84F90" w:rsidP="0024227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0DAB">
              <w:rPr>
                <w:b/>
                <w:sz w:val="22"/>
                <w:szCs w:val="22"/>
              </w:rPr>
              <w:t>NTT Technology</w:t>
            </w:r>
            <w:r w:rsidR="00F0283F" w:rsidRPr="008B0DAB">
              <w:rPr>
                <w:b/>
                <w:sz w:val="22"/>
                <w:szCs w:val="22"/>
              </w:rPr>
              <w:t xml:space="preserve"> S</w:t>
            </w:r>
            <w:r w:rsidRPr="008B0DAB">
              <w:rPr>
                <w:b/>
                <w:sz w:val="22"/>
                <w:szCs w:val="22"/>
              </w:rPr>
              <w:t>p. z o</w:t>
            </w:r>
            <w:r w:rsidR="00F0283F" w:rsidRPr="008B0DAB">
              <w:rPr>
                <w:b/>
                <w:sz w:val="22"/>
                <w:szCs w:val="22"/>
              </w:rPr>
              <w:t xml:space="preserve">. </w:t>
            </w:r>
            <w:r w:rsidRPr="008B0DAB">
              <w:rPr>
                <w:b/>
                <w:sz w:val="22"/>
                <w:szCs w:val="22"/>
              </w:rPr>
              <w:t>o.</w:t>
            </w:r>
          </w:p>
          <w:p w14:paraId="32EE9C98" w14:textId="77777777" w:rsidR="00E84F90" w:rsidRPr="008B0DAB" w:rsidRDefault="00E84F90" w:rsidP="0024227F">
            <w:pPr>
              <w:jc w:val="both"/>
              <w:rPr>
                <w:bCs/>
                <w:sz w:val="22"/>
                <w:szCs w:val="22"/>
              </w:rPr>
            </w:pPr>
            <w:r w:rsidRPr="008B0DAB">
              <w:rPr>
                <w:bCs/>
                <w:sz w:val="22"/>
                <w:szCs w:val="22"/>
              </w:rPr>
              <w:t xml:space="preserve">Zakręt, ul. Trakt Brzeski 89 </w:t>
            </w:r>
          </w:p>
          <w:p w14:paraId="06FA38C2" w14:textId="77777777" w:rsidR="00E84F90" w:rsidRPr="008B0DAB" w:rsidRDefault="00E84F90" w:rsidP="0024227F">
            <w:pPr>
              <w:jc w:val="both"/>
              <w:rPr>
                <w:bCs/>
                <w:sz w:val="22"/>
                <w:szCs w:val="22"/>
              </w:rPr>
            </w:pPr>
            <w:r w:rsidRPr="008B0DAB">
              <w:rPr>
                <w:bCs/>
                <w:sz w:val="22"/>
                <w:szCs w:val="22"/>
              </w:rPr>
              <w:t>05-077 Warszawa - Wesoła</w:t>
            </w:r>
          </w:p>
          <w:p w14:paraId="27E60849" w14:textId="0C9F4717" w:rsidR="00E84F90" w:rsidRPr="008B0DAB" w:rsidRDefault="00E84F90" w:rsidP="0024227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B0DAB">
              <w:rPr>
                <w:sz w:val="22"/>
                <w:szCs w:val="22"/>
              </w:rPr>
              <w:t xml:space="preserve">za cenę </w:t>
            </w:r>
            <w:r w:rsidR="00F0283F" w:rsidRPr="008B0DAB">
              <w:rPr>
                <w:sz w:val="22"/>
                <w:szCs w:val="22"/>
              </w:rPr>
              <w:t xml:space="preserve">oferty </w:t>
            </w:r>
            <w:r w:rsidRPr="008B0DAB">
              <w:rPr>
                <w:sz w:val="22"/>
                <w:szCs w:val="22"/>
              </w:rPr>
              <w:t>brutto</w:t>
            </w:r>
            <w:r w:rsidR="00F0283F" w:rsidRPr="008B0DAB">
              <w:rPr>
                <w:sz w:val="22"/>
                <w:szCs w:val="22"/>
              </w:rPr>
              <w:t>:</w:t>
            </w:r>
            <w:r w:rsidRPr="008B0DAB">
              <w:rPr>
                <w:sz w:val="22"/>
                <w:szCs w:val="22"/>
              </w:rPr>
              <w:t xml:space="preserve"> </w:t>
            </w:r>
            <w:r w:rsidRPr="008B0DAB">
              <w:rPr>
                <w:b/>
                <w:sz w:val="22"/>
                <w:szCs w:val="22"/>
              </w:rPr>
              <w:t>42 243.12 zł</w:t>
            </w:r>
            <w:r w:rsidRPr="008B0DAB">
              <w:rPr>
                <w:bCs/>
                <w:sz w:val="22"/>
                <w:szCs w:val="22"/>
              </w:rPr>
              <w:t>.</w:t>
            </w:r>
          </w:p>
          <w:p w14:paraId="3ED88DF2" w14:textId="77777777" w:rsidR="00E84F90" w:rsidRPr="008B0DAB" w:rsidRDefault="00E84F90" w:rsidP="0024227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8B0DAB">
              <w:rPr>
                <w:color w:val="000000"/>
                <w:sz w:val="22"/>
                <w:szCs w:val="22"/>
              </w:rPr>
              <w:t>Uzasadnienie wyboru:</w:t>
            </w:r>
            <w:r w:rsidRPr="008B0DAB">
              <w:rPr>
                <w:sz w:val="22"/>
                <w:szCs w:val="22"/>
              </w:rPr>
              <w:t xml:space="preserve"> </w:t>
            </w:r>
            <w:r w:rsidRPr="008B0DA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8B0DAB">
              <w:rPr>
                <w:sz w:val="22"/>
                <w:szCs w:val="22"/>
              </w:rPr>
              <w:t xml:space="preserve"> </w:t>
            </w:r>
          </w:p>
        </w:tc>
      </w:tr>
    </w:tbl>
    <w:p w14:paraId="2E9D7C3F" w14:textId="77777777" w:rsidR="003A0AFC" w:rsidRPr="008B0DAB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8B0DAB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992"/>
        <w:gridCol w:w="1418"/>
        <w:gridCol w:w="1134"/>
      </w:tblGrid>
      <w:tr w:rsidR="00F0283F" w:rsidRPr="008B0DAB" w14:paraId="0AB2259D" w14:textId="77777777" w:rsidTr="00864BAF">
        <w:trPr>
          <w:trHeight w:val="510"/>
        </w:trPr>
        <w:tc>
          <w:tcPr>
            <w:tcW w:w="851" w:type="dxa"/>
            <w:vAlign w:val="center"/>
          </w:tcPr>
          <w:p w14:paraId="6AB454DA" w14:textId="77777777" w:rsidR="00F0283F" w:rsidRPr="008B0DAB" w:rsidRDefault="00F028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835" w:type="dxa"/>
            <w:vAlign w:val="center"/>
          </w:tcPr>
          <w:p w14:paraId="2328127A" w14:textId="77777777" w:rsidR="00F0283F" w:rsidRPr="008B0DAB" w:rsidRDefault="00F028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53599FA5" w14:textId="77777777" w:rsidR="00F0283F" w:rsidRPr="008B0DAB" w:rsidRDefault="00F028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8" w:type="dxa"/>
            <w:vAlign w:val="center"/>
          </w:tcPr>
          <w:p w14:paraId="304E682A" w14:textId="77777777" w:rsidR="00F0283F" w:rsidRPr="008B0DAB" w:rsidRDefault="00F028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vAlign w:val="center"/>
          </w:tcPr>
          <w:p w14:paraId="7E39CE74" w14:textId="77777777" w:rsidR="00F0283F" w:rsidRPr="008B0DAB" w:rsidRDefault="00F028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F0283F" w:rsidRPr="008B0DAB" w14:paraId="68D691E7" w14:textId="77777777" w:rsidTr="00864BAF">
        <w:tc>
          <w:tcPr>
            <w:tcW w:w="851" w:type="dxa"/>
            <w:vAlign w:val="center"/>
          </w:tcPr>
          <w:p w14:paraId="6F59BA0B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35" w:type="dxa"/>
            <w:vAlign w:val="center"/>
          </w:tcPr>
          <w:p w14:paraId="6043392C" w14:textId="11C5E9AC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NTT Technology </w:t>
            </w:r>
            <w:r w:rsidR="00864BAF"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p. z o.</w:t>
            </w:r>
            <w:r w:rsidR="004B6275"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0DF52C85" w14:textId="77777777" w:rsidR="00F0283F" w:rsidRPr="008B0DAB" w:rsidRDefault="00F0283F" w:rsidP="002422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Zakręt, ul. Trakt Brzeski 89 </w:t>
            </w:r>
          </w:p>
          <w:p w14:paraId="11B9B480" w14:textId="77777777" w:rsidR="00F0283F" w:rsidRPr="008B0DAB" w:rsidRDefault="00F0283F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05-077 Warszawa - Wesoła</w:t>
            </w:r>
          </w:p>
        </w:tc>
        <w:tc>
          <w:tcPr>
            <w:tcW w:w="992" w:type="dxa"/>
            <w:vAlign w:val="center"/>
          </w:tcPr>
          <w:p w14:paraId="1C4E3F3C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00DCA523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5235DE8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F0283F" w:rsidRPr="008B0DAB" w14:paraId="467EE5D4" w14:textId="77777777" w:rsidTr="00864BAF">
        <w:tc>
          <w:tcPr>
            <w:tcW w:w="851" w:type="dxa"/>
            <w:vAlign w:val="center"/>
          </w:tcPr>
          <w:p w14:paraId="0AA8383E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35" w:type="dxa"/>
            <w:vAlign w:val="center"/>
          </w:tcPr>
          <w:p w14:paraId="72825685" w14:textId="66EA6973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iCOD.pl Sp. z o.</w:t>
            </w:r>
            <w:r w:rsidR="009C62E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0D3E2EC5" w14:textId="4A28A7C6" w:rsidR="00F0283F" w:rsidRPr="008B0DAB" w:rsidRDefault="004B6275" w:rsidP="002422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F0283F"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Grażyńskiego 51 </w:t>
            </w:r>
          </w:p>
          <w:p w14:paraId="2594F82F" w14:textId="77777777" w:rsidR="00F0283F" w:rsidRPr="008B0DAB" w:rsidRDefault="00F0283F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43-300 Bielsko-Biała</w:t>
            </w:r>
          </w:p>
        </w:tc>
        <w:tc>
          <w:tcPr>
            <w:tcW w:w="992" w:type="dxa"/>
            <w:vAlign w:val="center"/>
          </w:tcPr>
          <w:p w14:paraId="5F01FAE3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59,16</w:t>
            </w:r>
          </w:p>
        </w:tc>
        <w:tc>
          <w:tcPr>
            <w:tcW w:w="1418" w:type="dxa"/>
            <w:vAlign w:val="center"/>
          </w:tcPr>
          <w:p w14:paraId="6A02D22B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2E496ED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99,16</w:t>
            </w:r>
          </w:p>
        </w:tc>
      </w:tr>
      <w:tr w:rsidR="00F0283F" w:rsidRPr="008B0DAB" w14:paraId="598DE3BA" w14:textId="77777777" w:rsidTr="00864BAF">
        <w:tc>
          <w:tcPr>
            <w:tcW w:w="851" w:type="dxa"/>
            <w:vAlign w:val="center"/>
          </w:tcPr>
          <w:p w14:paraId="0D43C6DE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14:paraId="7C30E5BF" w14:textId="77777777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BINO COMPUTERS S. BOBEK, B. BIELAK, S. BARA SPÓŁKA JAWNA</w:t>
            </w:r>
          </w:p>
          <w:p w14:paraId="1C9ECA9F" w14:textId="370DC0A5" w:rsidR="00F0283F" w:rsidRPr="008B0DAB" w:rsidRDefault="00F0283F" w:rsidP="00864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ul. Urocza 27, 32-040 Wrząsowice</w:t>
            </w:r>
          </w:p>
        </w:tc>
        <w:tc>
          <w:tcPr>
            <w:tcW w:w="992" w:type="dxa"/>
            <w:vAlign w:val="center"/>
          </w:tcPr>
          <w:p w14:paraId="12D00929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57,96</w:t>
            </w:r>
          </w:p>
        </w:tc>
        <w:tc>
          <w:tcPr>
            <w:tcW w:w="1418" w:type="dxa"/>
            <w:vAlign w:val="center"/>
          </w:tcPr>
          <w:p w14:paraId="51FC23BD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8DB2101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97,96</w:t>
            </w:r>
          </w:p>
        </w:tc>
      </w:tr>
      <w:tr w:rsidR="00F0283F" w:rsidRPr="008B0DAB" w14:paraId="0FD17129" w14:textId="77777777" w:rsidTr="00864BAF">
        <w:tc>
          <w:tcPr>
            <w:tcW w:w="851" w:type="dxa"/>
            <w:vAlign w:val="center"/>
          </w:tcPr>
          <w:p w14:paraId="33663189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835" w:type="dxa"/>
            <w:vAlign w:val="center"/>
          </w:tcPr>
          <w:p w14:paraId="72871BE0" w14:textId="2CEEF99B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Framko</w:t>
            </w:r>
            <w:proofErr w:type="spellEnd"/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2 </w:t>
            </w:r>
            <w:r w:rsidR="009C62EC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półka jawna J.</w:t>
            </w:r>
            <w:r w:rsidR="009C62E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Strykowski S.</w:t>
            </w:r>
            <w:r w:rsidR="009C62E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Miazga</w:t>
            </w:r>
          </w:p>
          <w:p w14:paraId="444548AD" w14:textId="2AA17462" w:rsidR="00F0283F" w:rsidRPr="008B0DAB" w:rsidRDefault="004B6275" w:rsidP="002422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F0283F"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Duża 22 </w:t>
            </w:r>
          </w:p>
          <w:p w14:paraId="4D996D0D" w14:textId="77777777" w:rsidR="00F0283F" w:rsidRDefault="00F0283F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25-013 Kielce</w:t>
            </w:r>
          </w:p>
          <w:p w14:paraId="2707DF01" w14:textId="77777777" w:rsidR="00F81E10" w:rsidRDefault="00F81E10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101E8B2" w14:textId="77777777" w:rsidR="00F81E10" w:rsidRPr="008B0DAB" w:rsidRDefault="00F81E10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3148B1F5" w14:textId="7402F5B6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57,44</w:t>
            </w:r>
          </w:p>
        </w:tc>
        <w:tc>
          <w:tcPr>
            <w:tcW w:w="1418" w:type="dxa"/>
            <w:vAlign w:val="center"/>
          </w:tcPr>
          <w:p w14:paraId="4CDFCDCF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ADB0813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97,44</w:t>
            </w:r>
          </w:p>
        </w:tc>
      </w:tr>
      <w:tr w:rsidR="00F0283F" w:rsidRPr="008B0DAB" w14:paraId="59E55EAD" w14:textId="77777777" w:rsidTr="00864BAF">
        <w:tc>
          <w:tcPr>
            <w:tcW w:w="851" w:type="dxa"/>
            <w:vAlign w:val="center"/>
          </w:tcPr>
          <w:p w14:paraId="70EEE478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2835" w:type="dxa"/>
            <w:vAlign w:val="center"/>
          </w:tcPr>
          <w:p w14:paraId="17BFC0BD" w14:textId="2BBBF681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System Data Sp. z o.</w:t>
            </w:r>
            <w:r w:rsidR="00864BAF"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o</w:t>
            </w:r>
            <w:r w:rsidR="00864BAF"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  <w:p w14:paraId="3251D0ED" w14:textId="41A8DC0D" w:rsidR="00F0283F" w:rsidRPr="008B0DAB" w:rsidRDefault="00F0283F" w:rsidP="002422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Sienkiewicza 42 </w:t>
            </w:r>
          </w:p>
          <w:p w14:paraId="07C8EBC4" w14:textId="77777777" w:rsidR="00F0283F" w:rsidRPr="008B0DAB" w:rsidRDefault="00F0283F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39-300 Mielec</w:t>
            </w:r>
          </w:p>
        </w:tc>
        <w:tc>
          <w:tcPr>
            <w:tcW w:w="992" w:type="dxa"/>
            <w:vAlign w:val="center"/>
          </w:tcPr>
          <w:p w14:paraId="4209859C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56,59</w:t>
            </w:r>
          </w:p>
        </w:tc>
        <w:tc>
          <w:tcPr>
            <w:tcW w:w="1418" w:type="dxa"/>
            <w:vAlign w:val="center"/>
          </w:tcPr>
          <w:p w14:paraId="02578F7C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2C991A7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96,59</w:t>
            </w:r>
          </w:p>
        </w:tc>
      </w:tr>
      <w:tr w:rsidR="00F0283F" w:rsidRPr="008B0DAB" w14:paraId="127E294E" w14:textId="77777777" w:rsidTr="00864BAF">
        <w:tc>
          <w:tcPr>
            <w:tcW w:w="851" w:type="dxa"/>
            <w:vAlign w:val="center"/>
          </w:tcPr>
          <w:p w14:paraId="4F6DF6BA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835" w:type="dxa"/>
            <w:vAlign w:val="center"/>
          </w:tcPr>
          <w:p w14:paraId="489F1C48" w14:textId="77777777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Web-Profit Maciej </w:t>
            </w:r>
            <w:proofErr w:type="spellStart"/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Kuźlik</w:t>
            </w:r>
            <w:proofErr w:type="spellEnd"/>
          </w:p>
          <w:p w14:paraId="1B0CC06A" w14:textId="084793AB" w:rsidR="00F0283F" w:rsidRPr="008B0DAB" w:rsidRDefault="004B6275" w:rsidP="002422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F0283F"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Spokojna 18 </w:t>
            </w:r>
          </w:p>
          <w:p w14:paraId="533E5635" w14:textId="77777777" w:rsidR="00F0283F" w:rsidRPr="008B0DAB" w:rsidRDefault="00F0283F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41-940 Piekary Śląskie</w:t>
            </w:r>
          </w:p>
        </w:tc>
        <w:tc>
          <w:tcPr>
            <w:tcW w:w="992" w:type="dxa"/>
            <w:vAlign w:val="center"/>
          </w:tcPr>
          <w:p w14:paraId="197E15D5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55,84</w:t>
            </w:r>
          </w:p>
        </w:tc>
        <w:tc>
          <w:tcPr>
            <w:tcW w:w="1418" w:type="dxa"/>
            <w:vAlign w:val="center"/>
          </w:tcPr>
          <w:p w14:paraId="15185968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5C505D9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95,84</w:t>
            </w:r>
          </w:p>
        </w:tc>
      </w:tr>
      <w:tr w:rsidR="00F0283F" w:rsidRPr="008B0DAB" w14:paraId="041EAB43" w14:textId="77777777" w:rsidTr="00864BAF">
        <w:tc>
          <w:tcPr>
            <w:tcW w:w="851" w:type="dxa"/>
            <w:vAlign w:val="center"/>
          </w:tcPr>
          <w:p w14:paraId="0D035627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835" w:type="dxa"/>
            <w:vAlign w:val="center"/>
          </w:tcPr>
          <w:p w14:paraId="540CCE37" w14:textId="1905D876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</w:t>
            </w:r>
            <w:r w:rsidR="004B6275"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0A4FE8BA" w14:textId="77777777" w:rsidR="00F0283F" w:rsidRPr="008B0DAB" w:rsidRDefault="00F0283F" w:rsidP="002422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Al. Mickiewicza 27 </w:t>
            </w:r>
          </w:p>
          <w:p w14:paraId="369FEBC2" w14:textId="77777777" w:rsidR="00F0283F" w:rsidRPr="008B0DAB" w:rsidRDefault="00F0283F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31-120 Kraków</w:t>
            </w:r>
          </w:p>
        </w:tc>
        <w:tc>
          <w:tcPr>
            <w:tcW w:w="992" w:type="dxa"/>
            <w:vAlign w:val="center"/>
          </w:tcPr>
          <w:p w14:paraId="30243031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54,22</w:t>
            </w:r>
          </w:p>
        </w:tc>
        <w:tc>
          <w:tcPr>
            <w:tcW w:w="1418" w:type="dxa"/>
            <w:vAlign w:val="center"/>
          </w:tcPr>
          <w:p w14:paraId="7759A2E9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199CB73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94,22</w:t>
            </w:r>
          </w:p>
        </w:tc>
      </w:tr>
      <w:tr w:rsidR="00F0283F" w:rsidRPr="008B0DAB" w14:paraId="7992F4D6" w14:textId="77777777" w:rsidTr="00864BAF">
        <w:tc>
          <w:tcPr>
            <w:tcW w:w="851" w:type="dxa"/>
            <w:vAlign w:val="center"/>
          </w:tcPr>
          <w:p w14:paraId="279CCA76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835" w:type="dxa"/>
            <w:vAlign w:val="center"/>
          </w:tcPr>
          <w:p w14:paraId="450FDAC7" w14:textId="104DE3F0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CPU ZETO Sp.  z o.</w:t>
            </w:r>
            <w:r w:rsidR="004B6275"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0C48F0E8" w14:textId="77777777" w:rsidR="00F0283F" w:rsidRPr="008B0DAB" w:rsidRDefault="00F0283F" w:rsidP="002422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Powstańców Wielkopolskich 20 </w:t>
            </w:r>
          </w:p>
          <w:p w14:paraId="654E9F96" w14:textId="77777777" w:rsidR="00F0283F" w:rsidRPr="008B0DAB" w:rsidRDefault="00F0283F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58-500 Jelenia Góra</w:t>
            </w:r>
          </w:p>
        </w:tc>
        <w:tc>
          <w:tcPr>
            <w:tcW w:w="992" w:type="dxa"/>
            <w:vAlign w:val="center"/>
          </w:tcPr>
          <w:p w14:paraId="144D3D3F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52,48</w:t>
            </w:r>
          </w:p>
        </w:tc>
        <w:tc>
          <w:tcPr>
            <w:tcW w:w="1418" w:type="dxa"/>
            <w:vAlign w:val="center"/>
          </w:tcPr>
          <w:p w14:paraId="7233681C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FC87DE7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92,48</w:t>
            </w:r>
          </w:p>
        </w:tc>
      </w:tr>
      <w:tr w:rsidR="00F0283F" w:rsidRPr="008B0DAB" w14:paraId="69D3383D" w14:textId="77777777" w:rsidTr="00864BAF">
        <w:tc>
          <w:tcPr>
            <w:tcW w:w="851" w:type="dxa"/>
            <w:vAlign w:val="center"/>
          </w:tcPr>
          <w:p w14:paraId="15C7A191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268DF9D7" w14:textId="77777777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PIXEL Centrum Komputerowe Tomasz Dziedzic</w:t>
            </w:r>
          </w:p>
          <w:p w14:paraId="2FB66F7E" w14:textId="6FD8C0F9" w:rsidR="00F0283F" w:rsidRPr="008B0DAB" w:rsidRDefault="004B6275" w:rsidP="002422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F0283F"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Wolica 60 </w:t>
            </w:r>
          </w:p>
          <w:p w14:paraId="04E00C12" w14:textId="77777777" w:rsidR="00F0283F" w:rsidRPr="008B0DAB" w:rsidRDefault="00F0283F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28-232 Łubnice</w:t>
            </w:r>
          </w:p>
        </w:tc>
        <w:tc>
          <w:tcPr>
            <w:tcW w:w="992" w:type="dxa"/>
            <w:vAlign w:val="center"/>
          </w:tcPr>
          <w:p w14:paraId="223BB31B" w14:textId="148465BE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F9089B" w:rsidRPr="008B0DA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418" w:type="dxa"/>
            <w:vAlign w:val="center"/>
          </w:tcPr>
          <w:p w14:paraId="6752DEDC" w14:textId="2864AC0D" w:rsidR="00F0283F" w:rsidRPr="008B0DAB" w:rsidRDefault="00F9089B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134" w:type="dxa"/>
            <w:vAlign w:val="center"/>
          </w:tcPr>
          <w:p w14:paraId="4E8545CA" w14:textId="62C3D729" w:rsidR="00F0283F" w:rsidRPr="008B0DAB" w:rsidRDefault="00F9089B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  <w:tr w:rsidR="00F0283F" w:rsidRPr="008B0DAB" w14:paraId="71F8F797" w14:textId="77777777" w:rsidTr="00864BAF">
        <w:tc>
          <w:tcPr>
            <w:tcW w:w="851" w:type="dxa"/>
            <w:vAlign w:val="center"/>
          </w:tcPr>
          <w:p w14:paraId="67215E8A" w14:textId="77777777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835" w:type="dxa"/>
            <w:vAlign w:val="center"/>
          </w:tcPr>
          <w:p w14:paraId="0634C0EF" w14:textId="70A22F84" w:rsidR="00F0283F" w:rsidRPr="008B0DAB" w:rsidRDefault="00F0283F" w:rsidP="002422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CEZAR Cezary </w:t>
            </w:r>
            <w:proofErr w:type="spellStart"/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Machnio</w:t>
            </w:r>
            <w:proofErr w:type="spellEnd"/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i Piotr Gębka Sp. z o.</w:t>
            </w:r>
            <w:r w:rsidR="004B6275"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B0DAB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30DA3A69" w14:textId="086D557A" w:rsidR="00F0283F" w:rsidRPr="008B0DAB" w:rsidRDefault="00F0283F" w:rsidP="002422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ul.</w:t>
            </w:r>
            <w:r w:rsidR="004B6275"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Wolność 8 lok. 4, </w:t>
            </w:r>
          </w:p>
          <w:p w14:paraId="3EFFA0B7" w14:textId="77777777" w:rsidR="00F0283F" w:rsidRPr="008B0DAB" w:rsidRDefault="00F0283F" w:rsidP="002422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bCs/>
                <w:sz w:val="22"/>
                <w:szCs w:val="22"/>
              </w:rPr>
              <w:t>26-600 Radom</w:t>
            </w:r>
          </w:p>
        </w:tc>
        <w:tc>
          <w:tcPr>
            <w:tcW w:w="992" w:type="dxa"/>
            <w:vAlign w:val="center"/>
          </w:tcPr>
          <w:p w14:paraId="6FC56CC3" w14:textId="1046CE9E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F9089B" w:rsidRPr="008B0DA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418" w:type="dxa"/>
            <w:vAlign w:val="center"/>
          </w:tcPr>
          <w:p w14:paraId="03EA5E58" w14:textId="2DEF6354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F9089B" w:rsidRPr="008B0DA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134" w:type="dxa"/>
            <w:vAlign w:val="center"/>
          </w:tcPr>
          <w:p w14:paraId="52CF3389" w14:textId="3EE9A82A" w:rsidR="00F0283F" w:rsidRPr="008B0DAB" w:rsidRDefault="00F0283F" w:rsidP="002422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0DA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F9089B" w:rsidRPr="008B0DA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</w:tbl>
    <w:p w14:paraId="773F607A" w14:textId="77777777" w:rsidR="00E85D70" w:rsidRPr="008B0DAB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bookmarkEnd w:id="0"/>
    <w:p w14:paraId="457C2A04" w14:textId="77777777" w:rsidR="00232C57" w:rsidRPr="005050EF" w:rsidRDefault="00232C57" w:rsidP="00232C57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5050EF">
        <w:rPr>
          <w:rFonts w:eastAsia="Calibri"/>
          <w:sz w:val="22"/>
          <w:szCs w:val="22"/>
          <w:lang w:eastAsia="en-US"/>
        </w:rPr>
        <w:t xml:space="preserve">*) </w:t>
      </w:r>
      <w:r w:rsidRPr="005050EF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</w:t>
      </w:r>
      <w:r>
        <w:rPr>
          <w:rFonts w:eastAsia="Calibri"/>
          <w:color w:val="000000"/>
          <w:sz w:val="22"/>
          <w:szCs w:val="22"/>
          <w:lang w:eastAsia="en-US"/>
        </w:rPr>
        <w:t>.</w:t>
      </w:r>
    </w:p>
    <w:p w14:paraId="21FC0F05" w14:textId="77777777" w:rsidR="00F960D7" w:rsidRPr="008B0DAB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8B0DA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DBD07" w14:textId="77777777" w:rsidR="00673305" w:rsidRDefault="00673305">
      <w:r>
        <w:separator/>
      </w:r>
    </w:p>
  </w:endnote>
  <w:endnote w:type="continuationSeparator" w:id="0">
    <w:p w14:paraId="3A6A0890" w14:textId="77777777" w:rsidR="00673305" w:rsidRDefault="00673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A7E7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803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34A41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888FD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A6E7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B13DB" w14:textId="77777777" w:rsidR="00673305" w:rsidRDefault="00673305">
      <w:r>
        <w:separator/>
      </w:r>
    </w:p>
  </w:footnote>
  <w:footnote w:type="continuationSeparator" w:id="0">
    <w:p w14:paraId="36B595AB" w14:textId="77777777" w:rsidR="00673305" w:rsidRDefault="00673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97D0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201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00DD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3305"/>
    <w:rsid w:val="00005838"/>
    <w:rsid w:val="00022322"/>
    <w:rsid w:val="00042497"/>
    <w:rsid w:val="000C1E6F"/>
    <w:rsid w:val="000E4E56"/>
    <w:rsid w:val="001A1468"/>
    <w:rsid w:val="001B7815"/>
    <w:rsid w:val="001C31ED"/>
    <w:rsid w:val="00232C57"/>
    <w:rsid w:val="0028408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627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3305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4BAF"/>
    <w:rsid w:val="008A6C10"/>
    <w:rsid w:val="008B0DAB"/>
    <w:rsid w:val="008E5102"/>
    <w:rsid w:val="00915B9E"/>
    <w:rsid w:val="00952256"/>
    <w:rsid w:val="0097748A"/>
    <w:rsid w:val="009C62EC"/>
    <w:rsid w:val="009F0E5C"/>
    <w:rsid w:val="00A029B8"/>
    <w:rsid w:val="00A17CDB"/>
    <w:rsid w:val="00AA02AC"/>
    <w:rsid w:val="00B32D12"/>
    <w:rsid w:val="00B464D3"/>
    <w:rsid w:val="00B8185B"/>
    <w:rsid w:val="00BD2174"/>
    <w:rsid w:val="00C4057C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4F90"/>
    <w:rsid w:val="00E85D70"/>
    <w:rsid w:val="00F0283F"/>
    <w:rsid w:val="00F33C66"/>
    <w:rsid w:val="00F81E10"/>
    <w:rsid w:val="00F86F3C"/>
    <w:rsid w:val="00F9089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2B775"/>
  <w15:chartTrackingRefBased/>
  <w15:docId w15:val="{3570A380-DDA7-49CD-B99C-2EF0026AF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332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2023-12-11T13:39:00Z</cp:lastPrinted>
  <dcterms:created xsi:type="dcterms:W3CDTF">2023-12-11T13:39:00Z</dcterms:created>
  <dcterms:modified xsi:type="dcterms:W3CDTF">2023-12-11T13:39:00Z</dcterms:modified>
</cp:coreProperties>
</file>