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8927C" w14:textId="79F449CA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E28657C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EC9EFA2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3FAEC6C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C4CCB8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928707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F6EE26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BEFDE6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C3431F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596CD58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3F49446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8D14C5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06AEFF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718587E9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6CDC347" w14:textId="609F6656" w:rsidR="008F15F5" w:rsidRPr="00006CA0" w:rsidRDefault="008F15F5" w:rsidP="00006CA0">
      <w:pPr>
        <w:ind w:right="-110"/>
        <w:rPr>
          <w:b/>
          <w:sz w:val="22"/>
          <w:szCs w:val="22"/>
        </w:rPr>
      </w:pPr>
      <w:r w:rsidRPr="00006CA0">
        <w:rPr>
          <w:b/>
          <w:sz w:val="22"/>
          <w:szCs w:val="22"/>
        </w:rPr>
        <w:t xml:space="preserve">Akademia Górniczo </w:t>
      </w:r>
      <w:r w:rsidR="00241A78" w:rsidRPr="00006CA0">
        <w:rPr>
          <w:b/>
          <w:sz w:val="22"/>
          <w:szCs w:val="22"/>
        </w:rPr>
        <w:t>–</w:t>
      </w:r>
      <w:r w:rsidRPr="00006CA0">
        <w:rPr>
          <w:b/>
          <w:sz w:val="22"/>
          <w:szCs w:val="22"/>
        </w:rPr>
        <w:t xml:space="preserve"> Hutnicza</w:t>
      </w:r>
      <w:r w:rsidR="00241A78" w:rsidRPr="00006CA0">
        <w:rPr>
          <w:b/>
          <w:sz w:val="22"/>
          <w:szCs w:val="22"/>
        </w:rPr>
        <w:t xml:space="preserve"> </w:t>
      </w:r>
      <w:r w:rsidRPr="00006CA0">
        <w:rPr>
          <w:b/>
          <w:sz w:val="22"/>
          <w:szCs w:val="22"/>
        </w:rPr>
        <w:t>im. Stanisława Staszica w Krakowie</w:t>
      </w:r>
    </w:p>
    <w:p w14:paraId="1EC92534" w14:textId="77777777" w:rsidR="008D2AB8" w:rsidRPr="00006CA0" w:rsidRDefault="008F15F5" w:rsidP="00006CA0">
      <w:pPr>
        <w:ind w:right="-110"/>
        <w:rPr>
          <w:b/>
          <w:sz w:val="22"/>
          <w:szCs w:val="22"/>
        </w:rPr>
      </w:pPr>
      <w:r w:rsidRPr="00006CA0">
        <w:rPr>
          <w:b/>
          <w:sz w:val="22"/>
          <w:szCs w:val="22"/>
        </w:rPr>
        <w:t>Dział Zamówień Publicznych</w:t>
      </w:r>
      <w:r w:rsidR="008D2AB8" w:rsidRPr="00006CA0">
        <w:rPr>
          <w:b/>
          <w:sz w:val="22"/>
          <w:szCs w:val="22"/>
        </w:rPr>
        <w:t xml:space="preserve">  </w:t>
      </w:r>
    </w:p>
    <w:p w14:paraId="4825C547" w14:textId="13087AE3" w:rsidR="008D2AB8" w:rsidRPr="00006CA0" w:rsidRDefault="008F15F5" w:rsidP="00006CA0">
      <w:pPr>
        <w:ind w:right="-110"/>
        <w:rPr>
          <w:b/>
          <w:sz w:val="22"/>
          <w:szCs w:val="22"/>
        </w:rPr>
      </w:pPr>
      <w:r w:rsidRPr="00006CA0">
        <w:rPr>
          <w:b/>
          <w:sz w:val="22"/>
          <w:szCs w:val="22"/>
        </w:rPr>
        <w:t>Al. Mickiewicza</w:t>
      </w:r>
      <w:r w:rsidR="008D2AB8" w:rsidRPr="00006CA0">
        <w:rPr>
          <w:b/>
          <w:sz w:val="22"/>
          <w:szCs w:val="22"/>
        </w:rPr>
        <w:t xml:space="preserve"> </w:t>
      </w:r>
      <w:r w:rsidRPr="00006CA0">
        <w:rPr>
          <w:b/>
          <w:sz w:val="22"/>
          <w:szCs w:val="22"/>
        </w:rPr>
        <w:t>30</w:t>
      </w:r>
      <w:r w:rsidR="00241A78" w:rsidRPr="00006CA0">
        <w:rPr>
          <w:b/>
          <w:sz w:val="22"/>
          <w:szCs w:val="22"/>
        </w:rPr>
        <w:t xml:space="preserve">, </w:t>
      </w:r>
      <w:r w:rsidRPr="00006CA0">
        <w:rPr>
          <w:b/>
          <w:sz w:val="22"/>
          <w:szCs w:val="22"/>
        </w:rPr>
        <w:t>30-059</w:t>
      </w:r>
      <w:r w:rsidR="008D2AB8" w:rsidRPr="00006CA0">
        <w:rPr>
          <w:b/>
          <w:sz w:val="22"/>
          <w:szCs w:val="22"/>
        </w:rPr>
        <w:t xml:space="preserve"> </w:t>
      </w:r>
      <w:r w:rsidRPr="00006CA0">
        <w:rPr>
          <w:b/>
          <w:sz w:val="22"/>
          <w:szCs w:val="22"/>
        </w:rPr>
        <w:t>Kraków</w:t>
      </w:r>
      <w:r w:rsidR="008D2AB8" w:rsidRPr="00006CA0">
        <w:rPr>
          <w:b/>
          <w:sz w:val="22"/>
          <w:szCs w:val="22"/>
        </w:rPr>
        <w:t xml:space="preserve">  </w:t>
      </w:r>
    </w:p>
    <w:p w14:paraId="6C0E2269" w14:textId="77777777" w:rsidR="008D2AB8" w:rsidRPr="00006CA0" w:rsidRDefault="008D2AB8" w:rsidP="00006CA0">
      <w:pPr>
        <w:ind w:firstLine="3969"/>
        <w:rPr>
          <w:b/>
          <w:sz w:val="22"/>
          <w:szCs w:val="22"/>
        </w:rPr>
      </w:pPr>
    </w:p>
    <w:p w14:paraId="754B0C61" w14:textId="258E62E5" w:rsidR="008D2AB8" w:rsidRPr="00006CA0" w:rsidRDefault="008D2AB8" w:rsidP="00006CA0">
      <w:pPr>
        <w:widowControl w:val="0"/>
        <w:ind w:right="1"/>
        <w:jc w:val="both"/>
        <w:rPr>
          <w:sz w:val="22"/>
          <w:szCs w:val="22"/>
        </w:rPr>
      </w:pPr>
      <w:r w:rsidRPr="00006CA0">
        <w:rPr>
          <w:sz w:val="22"/>
          <w:szCs w:val="22"/>
        </w:rPr>
        <w:t xml:space="preserve">Przystępując do postępowania o udzielenie zamówienia publicznego, którego przedmiotem jest </w:t>
      </w:r>
      <w:r w:rsidR="008F15F5" w:rsidRPr="00006CA0">
        <w:rPr>
          <w:b/>
          <w:sz w:val="22"/>
          <w:szCs w:val="22"/>
        </w:rPr>
        <w:t>dostawa 5 szt. laptopów dla CDSI - KC-zp.272-748/23</w:t>
      </w:r>
      <w:r w:rsidRPr="00006CA0">
        <w:rPr>
          <w:b/>
          <w:sz w:val="22"/>
          <w:szCs w:val="22"/>
        </w:rPr>
        <w:t xml:space="preserve">, </w:t>
      </w:r>
      <w:r w:rsidRPr="00006CA0">
        <w:rPr>
          <w:sz w:val="22"/>
          <w:szCs w:val="22"/>
        </w:rPr>
        <w:t>oferuję realizację przedmiotu zamówienia, zgodnie z zasadami określonymi w specyfikacji warunków zamówienia.</w:t>
      </w:r>
    </w:p>
    <w:p w14:paraId="5B26D75A" w14:textId="77777777" w:rsidR="008D2AB8" w:rsidRPr="00006CA0" w:rsidRDefault="008D2AB8" w:rsidP="00006CA0">
      <w:pPr>
        <w:tabs>
          <w:tab w:val="right" w:pos="9000"/>
        </w:tabs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006CA0" w14:paraId="5D9F388D" w14:textId="77777777" w:rsidTr="00006CA0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F859A6B" w14:textId="77777777" w:rsidR="00006CA0" w:rsidRDefault="00006C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381DF47" w14:textId="77777777" w:rsidR="00006CA0" w:rsidRDefault="00006CA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5F698E" w14:textId="77777777" w:rsidR="00006CA0" w:rsidRDefault="00006CA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61405A" w14:textId="77777777" w:rsidR="00006CA0" w:rsidRDefault="00006CA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  <w:p w14:paraId="00EEBFC0" w14:textId="77777777" w:rsidR="00006CA0" w:rsidRDefault="00006CA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23ED063" w14:textId="77777777" w:rsidR="00006CA0" w:rsidRDefault="00006CA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CD432E" w14:textId="77777777" w:rsidR="00006CA0" w:rsidRDefault="00006CA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4396F927" w14:textId="77777777" w:rsidR="00006CA0" w:rsidRDefault="00006CA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1E124EA" w14:textId="77777777" w:rsidR="00006CA0" w:rsidRDefault="00006CA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0551CD06" w14:textId="77777777" w:rsidR="00006CA0" w:rsidRDefault="00006C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E331282" w14:textId="77777777" w:rsidR="00006CA0" w:rsidRDefault="00006CA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7859C8F5" w14:textId="77777777" w:rsidR="00006CA0" w:rsidRDefault="00006C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277F6700" w14:textId="77777777" w:rsidR="00006CA0" w:rsidRDefault="00006CA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006CA0" w14:paraId="60B9E586" w14:textId="77777777" w:rsidTr="00006CA0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04952FD" w14:textId="77777777" w:rsidR="00006CA0" w:rsidRDefault="00006CA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8017E9D" w14:textId="77777777" w:rsidR="00006CA0" w:rsidRDefault="00006CA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C632A8C" w14:textId="77777777" w:rsidR="00006CA0" w:rsidRDefault="00006CA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3640AB7" w14:textId="77777777" w:rsidR="00006CA0" w:rsidRDefault="00006CA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FFBB763" w14:textId="77777777" w:rsidR="00006CA0" w:rsidRDefault="00006CA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6B757E8" w14:textId="77777777" w:rsidR="00006CA0" w:rsidRDefault="00006CA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B464BA" w14:textId="77777777" w:rsidR="00006CA0" w:rsidRDefault="00006CA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D8920BF" w14:textId="77777777" w:rsidR="00006CA0" w:rsidRDefault="00006CA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006CA0" w14:paraId="2C87F5F7" w14:textId="77777777" w:rsidTr="00006CA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730FA" w14:textId="77777777" w:rsidR="00006CA0" w:rsidRDefault="00006CA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EC4DA" w14:textId="77777777" w:rsidR="00006CA0" w:rsidRDefault="00006CA0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Laptop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2DDD3" w14:textId="77777777" w:rsidR="00006CA0" w:rsidRDefault="00006CA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4C071" w14:textId="3F1616AE" w:rsidR="00006CA0" w:rsidRDefault="0000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79241" w14:textId="77777777" w:rsidR="00006CA0" w:rsidRDefault="00006CA0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2B455" w14:textId="77777777" w:rsidR="00006CA0" w:rsidRDefault="00006CA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D1039" w14:textId="77777777" w:rsidR="00006CA0" w:rsidRDefault="00006CA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243166" w14:textId="77777777" w:rsidR="00006CA0" w:rsidRDefault="00006CA0">
            <w:pPr>
              <w:ind w:right="425"/>
              <w:rPr>
                <w:sz w:val="22"/>
                <w:szCs w:val="22"/>
              </w:rPr>
            </w:pPr>
          </w:p>
        </w:tc>
      </w:tr>
      <w:tr w:rsidR="00006CA0" w14:paraId="11986AD3" w14:textId="77777777" w:rsidTr="00006CA0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3CB63" w14:textId="77777777" w:rsidR="00006CA0" w:rsidRDefault="00006C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01CE79D3" w14:textId="77777777" w:rsidR="00006CA0" w:rsidRDefault="00006C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433A5" w14:textId="77777777" w:rsidR="00006CA0" w:rsidRDefault="00006CA0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CDE304A" w14:textId="77777777" w:rsidR="00006CA0" w:rsidRDefault="00006CA0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EF4E36" w14:textId="77777777" w:rsidR="00006CA0" w:rsidRDefault="00006CA0">
            <w:pPr>
              <w:ind w:right="425"/>
              <w:rPr>
                <w:sz w:val="20"/>
                <w:szCs w:val="20"/>
              </w:rPr>
            </w:pPr>
          </w:p>
        </w:tc>
      </w:tr>
    </w:tbl>
    <w:p w14:paraId="1F46E823" w14:textId="77777777" w:rsidR="00006CA0" w:rsidRDefault="00006CA0" w:rsidP="00006CA0">
      <w:pPr>
        <w:widowControl w:val="0"/>
        <w:ind w:right="1"/>
        <w:jc w:val="both"/>
        <w:rPr>
          <w:b/>
          <w:sz w:val="22"/>
          <w:szCs w:val="22"/>
        </w:rPr>
      </w:pPr>
    </w:p>
    <w:p w14:paraId="7E444520" w14:textId="7D8EFF11" w:rsidR="00006CA0" w:rsidRDefault="00006CA0" w:rsidP="00006CA0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Termin realizacji zamówienia: do 7 dni od daty podpisania umowy </w:t>
      </w:r>
    </w:p>
    <w:p w14:paraId="1C1CE898" w14:textId="77777777" w:rsidR="00006CA0" w:rsidRDefault="00006CA0" w:rsidP="00006CA0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…………………. miesięcy (</w:t>
      </w:r>
      <w:r>
        <w:rPr>
          <w:b/>
          <w:bCs/>
          <w:sz w:val="22"/>
          <w:szCs w:val="22"/>
          <w:highlight w:val="yellow"/>
        </w:rPr>
        <w:t>Kryterium oceny ofert</w:t>
      </w:r>
      <w:r>
        <w:rPr>
          <w:b/>
          <w:bCs/>
          <w:sz w:val="22"/>
          <w:szCs w:val="22"/>
        </w:rPr>
        <w:t xml:space="preserve">) </w:t>
      </w:r>
    </w:p>
    <w:p w14:paraId="1C13CE63" w14:textId="77777777" w:rsidR="00006CA0" w:rsidRDefault="00006CA0" w:rsidP="00006CA0">
      <w:pPr>
        <w:spacing w:line="360" w:lineRule="auto"/>
        <w:ind w:right="-45"/>
        <w:jc w:val="both"/>
        <w:rPr>
          <w:bCs/>
          <w:sz w:val="20"/>
          <w:szCs w:val="20"/>
        </w:rPr>
      </w:pPr>
      <w:r>
        <w:rPr>
          <w:bCs/>
          <w:i/>
          <w:iCs/>
          <w:sz w:val="20"/>
          <w:szCs w:val="20"/>
        </w:rPr>
        <w:t xml:space="preserve">*W przypadku nie podania okresu gwarancji, Zamawiający przyjmie minimalny okres gwarancji.  </w:t>
      </w:r>
      <w:r>
        <w:rPr>
          <w:bCs/>
          <w:sz w:val="20"/>
          <w:szCs w:val="20"/>
        </w:rPr>
        <w:t xml:space="preserve"> </w:t>
      </w:r>
    </w:p>
    <w:p w14:paraId="3EE16429" w14:textId="77777777" w:rsidR="00006CA0" w:rsidRDefault="00006CA0" w:rsidP="00006CA0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67CC5B93" w14:textId="77777777" w:rsidR="00006CA0" w:rsidRDefault="00006CA0" w:rsidP="00006CA0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25E1F8B6" w14:textId="19018701" w:rsidR="00006CA0" w:rsidRDefault="00006CA0" w:rsidP="00006CA0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 xml:space="preserve">w terminie do </w:t>
      </w:r>
      <w:r w:rsidR="007A0401">
        <w:rPr>
          <w:sz w:val="22"/>
          <w:szCs w:val="22"/>
        </w:rPr>
        <w:t>21</w:t>
      </w:r>
      <w:r>
        <w:rPr>
          <w:sz w:val="22"/>
          <w:szCs w:val="22"/>
        </w:rPr>
        <w:t xml:space="preserve">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</w:t>
      </w:r>
      <w:r>
        <w:rPr>
          <w:sz w:val="22"/>
          <w:szCs w:val="22"/>
        </w:rPr>
        <w:br/>
        <w:t xml:space="preserve"> i usług.</w:t>
      </w:r>
    </w:p>
    <w:p w14:paraId="690F1D94" w14:textId="77777777" w:rsidR="00006CA0" w:rsidRDefault="00006CA0" w:rsidP="00006CA0">
      <w:pPr>
        <w:jc w:val="both"/>
        <w:rPr>
          <w:sz w:val="22"/>
          <w:szCs w:val="22"/>
        </w:rPr>
      </w:pPr>
    </w:p>
    <w:p w14:paraId="03EEB134" w14:textId="77777777" w:rsidR="00006CA0" w:rsidRDefault="00006CA0" w:rsidP="00006CA0">
      <w:pPr>
        <w:rPr>
          <w:b/>
          <w:sz w:val="22"/>
          <w:szCs w:val="22"/>
          <w:u w:val="single"/>
        </w:rPr>
      </w:pPr>
    </w:p>
    <w:p w14:paraId="7710C3B8" w14:textId="77777777" w:rsidR="00006CA0" w:rsidRDefault="00006CA0" w:rsidP="00006CA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59317403" w14:textId="77777777" w:rsidR="00006CA0" w:rsidRDefault="00006CA0" w:rsidP="00006CA0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93C6ED4" w14:textId="77777777" w:rsidR="00006CA0" w:rsidRDefault="00006CA0" w:rsidP="00006CA0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7E74AFC0" w14:textId="77777777" w:rsidR="00006CA0" w:rsidRDefault="00006CA0" w:rsidP="00006CA0">
      <w:pPr>
        <w:numPr>
          <w:ilvl w:val="0"/>
          <w:numId w:val="1"/>
        </w:numPr>
        <w:ind w:left="357" w:hanging="357"/>
        <w:rPr>
          <w:sz w:val="22"/>
          <w:szCs w:val="22"/>
        </w:rPr>
      </w:pPr>
      <w:r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D8758CD" w14:textId="77777777" w:rsidR="00006CA0" w:rsidRDefault="00006CA0" w:rsidP="00006CA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C669AA6" w14:textId="77777777" w:rsidR="00006CA0" w:rsidRDefault="00006CA0" w:rsidP="00006CA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747948A" w14:textId="77777777" w:rsidR="00006CA0" w:rsidRDefault="00006CA0" w:rsidP="00006CA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01A61DB" w14:textId="77777777" w:rsidR="00006CA0" w:rsidRDefault="00006CA0" w:rsidP="00006CA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45" w:type="dxa"/>
        <w:tblLayout w:type="fixed"/>
        <w:tblLook w:val="00A0" w:firstRow="1" w:lastRow="0" w:firstColumn="1" w:lastColumn="0" w:noHBand="0" w:noVBand="0"/>
      </w:tblPr>
      <w:tblGrid>
        <w:gridCol w:w="682"/>
        <w:gridCol w:w="4817"/>
        <w:gridCol w:w="3546"/>
      </w:tblGrid>
      <w:tr w:rsidR="00006CA0" w14:paraId="0D024E94" w14:textId="77777777" w:rsidTr="00006CA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28BB70" w14:textId="77777777" w:rsidR="00006CA0" w:rsidRDefault="00006CA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4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ABB053" w14:textId="77777777" w:rsidR="00006CA0" w:rsidRDefault="00006CA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2D982490" w14:textId="77777777" w:rsidR="00006CA0" w:rsidRDefault="00006CA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BF7BEF" w14:textId="77777777" w:rsidR="00006CA0" w:rsidRDefault="00006CA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006CA0" w14:paraId="569665E0" w14:textId="77777777" w:rsidTr="00006CA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8D3392" w14:textId="77777777" w:rsidR="00006CA0" w:rsidRDefault="00006CA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003D88" w14:textId="77777777" w:rsidR="00006CA0" w:rsidRDefault="00006CA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456DE9" w14:textId="77777777" w:rsidR="00006CA0" w:rsidRDefault="00006CA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62CF213B" w14:textId="77777777" w:rsidR="00006CA0" w:rsidRDefault="00006CA0" w:rsidP="00006CA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F3AD2FD" w14:textId="77777777" w:rsidR="00006CA0" w:rsidRDefault="00006CA0" w:rsidP="00006CA0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4EBD05BB" w14:textId="77777777" w:rsidR="00006CA0" w:rsidRDefault="00006CA0" w:rsidP="00006CA0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2"/>
          <w:szCs w:val="22"/>
        </w:rPr>
      </w:pPr>
    </w:p>
    <w:p w14:paraId="4491BE42" w14:textId="77777777" w:rsidR="00006CA0" w:rsidRDefault="00006CA0" w:rsidP="00006CA0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263CD653" w14:textId="77777777" w:rsidR="00006CA0" w:rsidRDefault="00006CA0" w:rsidP="00006CA0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06F6FAA8" w14:textId="77777777" w:rsidR="00006CA0" w:rsidRDefault="00006CA0" w:rsidP="00006CA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BFAC3F7" w14:textId="77777777" w:rsidR="00006CA0" w:rsidRDefault="00006CA0" w:rsidP="00006CA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E3CB8C3" w14:textId="77777777" w:rsidR="00006CA0" w:rsidRDefault="00006CA0" w:rsidP="00006CA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A890F78" w14:textId="77777777" w:rsidR="00006CA0" w:rsidRDefault="00006CA0" w:rsidP="00006CA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7234788" w14:textId="77777777" w:rsidR="00006CA0" w:rsidRDefault="00006CA0" w:rsidP="00006CA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F7C1D8C" w14:textId="77777777" w:rsidR="00006CA0" w:rsidRDefault="00006CA0" w:rsidP="00006CA0">
      <w:pPr>
        <w:jc w:val="both"/>
        <w:rPr>
          <w:sz w:val="22"/>
          <w:szCs w:val="22"/>
        </w:rPr>
      </w:pPr>
    </w:p>
    <w:p w14:paraId="67866856" w14:textId="77777777" w:rsidR="00006CA0" w:rsidRDefault="00006CA0" w:rsidP="00006CA0">
      <w:pPr>
        <w:tabs>
          <w:tab w:val="left" w:pos="540"/>
          <w:tab w:val="left" w:pos="780"/>
        </w:tabs>
        <w:suppressAutoHyphens/>
        <w:jc w:val="both"/>
        <w:rPr>
          <w:sz w:val="22"/>
          <w:szCs w:val="22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2A5D9B56" w14:textId="77777777" w:rsidR="00006CA0" w:rsidRDefault="00006CA0" w:rsidP="00006CA0">
      <w:pPr>
        <w:widowControl w:val="0"/>
        <w:spacing w:line="264" w:lineRule="auto"/>
        <w:ind w:right="1"/>
      </w:pPr>
    </w:p>
    <w:p w14:paraId="49146E61" w14:textId="77777777" w:rsidR="00FE545C" w:rsidRDefault="00FE545C" w:rsidP="00006CA0">
      <w:pPr>
        <w:widowControl w:val="0"/>
        <w:spacing w:line="264" w:lineRule="auto"/>
        <w:ind w:right="1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E9C69B" w14:textId="77777777" w:rsidR="00132886" w:rsidRDefault="00132886">
      <w:r>
        <w:separator/>
      </w:r>
    </w:p>
  </w:endnote>
  <w:endnote w:type="continuationSeparator" w:id="0">
    <w:p w14:paraId="19993A43" w14:textId="77777777" w:rsidR="00132886" w:rsidRDefault="001328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B9AAA" w14:textId="77777777" w:rsidR="008F15F5" w:rsidRDefault="008F15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F89C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4D0F8" w14:textId="77777777" w:rsidR="008F15F5" w:rsidRDefault="008F15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3402B6" w14:textId="77777777" w:rsidR="00132886" w:rsidRDefault="00132886">
      <w:r>
        <w:separator/>
      </w:r>
    </w:p>
  </w:footnote>
  <w:footnote w:type="continuationSeparator" w:id="0">
    <w:p w14:paraId="29BF9CE7" w14:textId="77777777" w:rsidR="00132886" w:rsidRDefault="001328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AB70B" w14:textId="77777777" w:rsidR="008F15F5" w:rsidRDefault="008F15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80428" w14:textId="18185EA9" w:rsidR="00F53146" w:rsidRPr="00241A78" w:rsidRDefault="00F53146" w:rsidP="00241A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DC9BB" w14:textId="77777777" w:rsidR="008F15F5" w:rsidRDefault="008F15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732640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750752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18101781">
    <w:abstractNumId w:val="0"/>
  </w:num>
  <w:num w:numId="4" w16cid:durableId="14212143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2886"/>
    <w:rsid w:val="00006CA0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32886"/>
    <w:rsid w:val="001801DD"/>
    <w:rsid w:val="001D4612"/>
    <w:rsid w:val="00207E98"/>
    <w:rsid w:val="00241A7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0401"/>
    <w:rsid w:val="007A4321"/>
    <w:rsid w:val="00833933"/>
    <w:rsid w:val="00853083"/>
    <w:rsid w:val="008B2F0C"/>
    <w:rsid w:val="008B4928"/>
    <w:rsid w:val="008D2AB8"/>
    <w:rsid w:val="008F15F5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7394E8"/>
  <w15:chartTrackingRefBased/>
  <w15:docId w15:val="{450C7EE6-65E0-49F1-9863-CB5F5AD6C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570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1899-12-31T23:00:00Z</cp:lastPrinted>
  <dcterms:created xsi:type="dcterms:W3CDTF">2023-12-07T13:53:00Z</dcterms:created>
  <dcterms:modified xsi:type="dcterms:W3CDTF">2023-12-07T13:53:00Z</dcterms:modified>
</cp:coreProperties>
</file>