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40C85B48" w:rsidR="00A213F8" w:rsidRPr="002A069D" w:rsidRDefault="00A213F8" w:rsidP="002A069D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2A069D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2900421B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247653">
        <w:t>:</w:t>
      </w:r>
      <w:r w:rsidRPr="00A213F8">
        <w:t xml:space="preserve"> </w:t>
      </w:r>
      <w:r w:rsidR="002A069D" w:rsidRPr="002A069D">
        <w:rPr>
          <w:b/>
        </w:rPr>
        <w:t>System do pomiarów wibroakustycznych z wibrometrem skanującym- Multi-</w:t>
      </w:r>
      <w:proofErr w:type="spellStart"/>
      <w:r w:rsidR="002A069D" w:rsidRPr="002A069D">
        <w:rPr>
          <w:b/>
        </w:rPr>
        <w:t>Scanning</w:t>
      </w:r>
      <w:proofErr w:type="spellEnd"/>
      <w:r w:rsidR="002A069D" w:rsidRPr="002A069D">
        <w:rPr>
          <w:b/>
        </w:rPr>
        <w:t xml:space="preserve"> Workbench dla </w:t>
      </w:r>
      <w:proofErr w:type="spellStart"/>
      <w:r w:rsidR="002A069D" w:rsidRPr="002A069D">
        <w:rPr>
          <w:b/>
        </w:rPr>
        <w:t>WIMiR</w:t>
      </w:r>
      <w:proofErr w:type="spellEnd"/>
      <w:r w:rsidR="002A069D" w:rsidRPr="002A069D">
        <w:rPr>
          <w:b/>
        </w:rPr>
        <w:t xml:space="preserve"> - KC-zp.272-720/23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169792EB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  <w:r w:rsidRPr="002A069D">
        <w:rPr>
          <w:b/>
        </w:rPr>
        <w:t>Cena netto:   ......................................................................... EUR</w:t>
      </w:r>
      <w:r w:rsidRPr="002A069D">
        <w:rPr>
          <w:b/>
          <w:color w:val="FF0000"/>
        </w:rPr>
        <w:t xml:space="preserve"> </w:t>
      </w:r>
      <w:r w:rsidRPr="002A069D">
        <w:rPr>
          <w:color w:val="FF0000"/>
        </w:rPr>
        <w:t>*)</w:t>
      </w:r>
    </w:p>
    <w:p w14:paraId="4FEBFC6A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</w:p>
    <w:p w14:paraId="2B3F4D72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  <w:r w:rsidRPr="002A069D">
        <w:rPr>
          <w:b/>
        </w:rPr>
        <w:t>Cena brutto: ......................................................................... EUR</w:t>
      </w:r>
    </w:p>
    <w:p w14:paraId="368AC736" w14:textId="77777777" w:rsidR="001733DC" w:rsidRPr="002A069D" w:rsidRDefault="001733DC" w:rsidP="001733DC">
      <w:pPr>
        <w:widowControl w:val="0"/>
        <w:spacing w:line="264" w:lineRule="auto"/>
        <w:ind w:right="1"/>
        <w:jc w:val="both"/>
        <w:rPr>
          <w:b/>
        </w:rPr>
      </w:pPr>
    </w:p>
    <w:p w14:paraId="05093052" w14:textId="47A30E86" w:rsidR="001733DC" w:rsidRPr="002A069D" w:rsidRDefault="001733DC" w:rsidP="001733DC">
      <w:pPr>
        <w:widowControl w:val="0"/>
        <w:spacing w:line="264" w:lineRule="auto"/>
        <w:ind w:right="1"/>
        <w:jc w:val="both"/>
      </w:pPr>
      <w:r w:rsidRPr="002A069D">
        <w:t>Słownie brutto: ........................................................................................................................</w:t>
      </w:r>
      <w:r w:rsidR="002A069D">
        <w:t>...</w:t>
      </w:r>
    </w:p>
    <w:p w14:paraId="4C8F7B20" w14:textId="77777777" w:rsidR="001733DC" w:rsidRPr="002A069D" w:rsidRDefault="001733DC" w:rsidP="001733DC">
      <w:pPr>
        <w:widowControl w:val="0"/>
        <w:spacing w:line="264" w:lineRule="auto"/>
        <w:ind w:right="1"/>
        <w:jc w:val="both"/>
        <w:rPr>
          <w:b/>
        </w:rPr>
      </w:pPr>
    </w:p>
    <w:p w14:paraId="37736373" w14:textId="33E6F027" w:rsidR="001733DC" w:rsidRPr="002A069D" w:rsidRDefault="001733DC" w:rsidP="001733DC">
      <w:pPr>
        <w:pStyle w:val="Tekstpodstawowy"/>
      </w:pPr>
      <w:r w:rsidRPr="002A069D">
        <w:t>Powyższa cena zawiera podatek VAT w wysokości .......... % tj. ………</w:t>
      </w:r>
      <w:bookmarkStart w:id="0" w:name="_GoBack"/>
      <w:bookmarkEnd w:id="0"/>
      <w:r w:rsidRPr="002A069D">
        <w:t xml:space="preserve">…………. EUR </w:t>
      </w:r>
      <w:r w:rsidRPr="002A069D">
        <w:rPr>
          <w:color w:val="FF0000"/>
        </w:rPr>
        <w:t>*)</w:t>
      </w:r>
    </w:p>
    <w:p w14:paraId="60BB1109" w14:textId="7CACEF8A" w:rsidR="001733DC" w:rsidRPr="002A069D" w:rsidRDefault="001733DC" w:rsidP="001733DC">
      <w:pPr>
        <w:pStyle w:val="Tekstpodstawowy"/>
      </w:pPr>
      <w:r w:rsidRPr="002A069D">
        <w:t>Producent i nazwa oferowan</w:t>
      </w:r>
      <w:r w:rsidR="002A069D" w:rsidRPr="002A069D">
        <w:t>ego sprzętu</w:t>
      </w:r>
      <w:r w:rsidRPr="002A069D">
        <w:t xml:space="preserve">: </w:t>
      </w:r>
      <w:r w:rsidRPr="002A069D">
        <w:rPr>
          <w:b w:val="0"/>
        </w:rPr>
        <w:t>………………………………………………</w:t>
      </w:r>
    </w:p>
    <w:p w14:paraId="5D244E3D" w14:textId="78625437" w:rsidR="00A213F8" w:rsidRPr="002A069D" w:rsidRDefault="00A213F8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2A069D">
        <w:rPr>
          <w:b/>
        </w:rPr>
        <w:t xml:space="preserve">Termin realizacji </w:t>
      </w:r>
      <w:r w:rsidR="002A069D" w:rsidRPr="002A069D">
        <w:rPr>
          <w:b/>
        </w:rPr>
        <w:t>zamówienia</w:t>
      </w:r>
      <w:r w:rsidRPr="002A069D">
        <w:rPr>
          <w:b/>
        </w:rPr>
        <w:t xml:space="preserve">: </w:t>
      </w:r>
      <w:r w:rsidR="00560E8B" w:rsidRPr="002A069D">
        <w:rPr>
          <w:b/>
          <w:bCs/>
        </w:rPr>
        <w:t xml:space="preserve">……. </w:t>
      </w:r>
      <w:r w:rsidR="002A069D" w:rsidRPr="002A069D">
        <w:rPr>
          <w:b/>
          <w:bCs/>
        </w:rPr>
        <w:t>m-</w:t>
      </w:r>
      <w:proofErr w:type="spellStart"/>
      <w:r w:rsidR="002A069D" w:rsidRPr="002A069D">
        <w:rPr>
          <w:b/>
          <w:bCs/>
        </w:rPr>
        <w:t>cy</w:t>
      </w:r>
      <w:proofErr w:type="spellEnd"/>
      <w:r w:rsidR="00560E8B" w:rsidRPr="002A069D">
        <w:rPr>
          <w:b/>
          <w:bCs/>
        </w:rPr>
        <w:t xml:space="preserve"> od daty podpisania umowy</w:t>
      </w:r>
      <w:r w:rsidR="00560E8B" w:rsidRPr="002A069D">
        <w:t xml:space="preserve"> </w:t>
      </w:r>
      <w:r w:rsidR="00247653" w:rsidRPr="002A069D">
        <w:rPr>
          <w:b/>
          <w:color w:val="FF0000"/>
        </w:rPr>
        <w:t>/</w:t>
      </w:r>
      <w:r w:rsidR="00560E8B" w:rsidRPr="002A069D">
        <w:rPr>
          <w:b/>
          <w:color w:val="FF0000"/>
        </w:rPr>
        <w:t>kryterium</w:t>
      </w:r>
      <w:r w:rsidR="00560E8B" w:rsidRPr="002A069D">
        <w:rPr>
          <w:i/>
        </w:rPr>
        <w:t xml:space="preserve"> </w:t>
      </w:r>
      <w:r w:rsidR="00560E8B" w:rsidRPr="002A069D">
        <w:rPr>
          <w:b/>
          <w:color w:val="FF0000"/>
        </w:rPr>
        <w:t>oceny ofert</w:t>
      </w:r>
      <w:r w:rsidR="00247653" w:rsidRPr="002A069D">
        <w:rPr>
          <w:b/>
          <w:color w:val="FF0000"/>
        </w:rPr>
        <w:t>/</w:t>
      </w:r>
    </w:p>
    <w:p w14:paraId="6F45AF60" w14:textId="1D5DD5FC" w:rsidR="002A069D" w:rsidRPr="002A069D" w:rsidRDefault="002A069D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2A069D">
        <w:rPr>
          <w:b/>
        </w:rPr>
        <w:t>Długość wsparcia technicznego:</w:t>
      </w:r>
      <w:r>
        <w:rPr>
          <w:b/>
        </w:rPr>
        <w:t xml:space="preserve"> </w:t>
      </w:r>
      <w:r w:rsidRPr="002A069D">
        <w:rPr>
          <w:b/>
        </w:rPr>
        <w:t>…… m-</w:t>
      </w:r>
      <w:proofErr w:type="spellStart"/>
      <w:r w:rsidRPr="002A069D">
        <w:rPr>
          <w:b/>
        </w:rPr>
        <w:t>cy</w:t>
      </w:r>
      <w:proofErr w:type="spellEnd"/>
      <w:r w:rsidRPr="002A069D">
        <w:rPr>
          <w:b/>
        </w:rPr>
        <w:t xml:space="preserve"> </w:t>
      </w:r>
      <w:r w:rsidRPr="002A069D">
        <w:rPr>
          <w:b/>
          <w:color w:val="FF0000"/>
        </w:rPr>
        <w:t>/kryterium</w:t>
      </w:r>
      <w:r w:rsidRPr="002A069D">
        <w:rPr>
          <w:i/>
        </w:rPr>
        <w:t xml:space="preserve"> </w:t>
      </w:r>
      <w:r w:rsidRPr="002A069D">
        <w:rPr>
          <w:b/>
          <w:color w:val="FF0000"/>
        </w:rPr>
        <w:t>oceny ofert/</w:t>
      </w:r>
    </w:p>
    <w:p w14:paraId="6C3BAC87" w14:textId="0E0DE4B6" w:rsidR="001733DC" w:rsidRDefault="001733DC" w:rsidP="001733DC">
      <w:pPr>
        <w:jc w:val="both"/>
        <w:rPr>
          <w:sz w:val="20"/>
          <w:szCs w:val="20"/>
        </w:rPr>
      </w:pPr>
      <w:r w:rsidRPr="006D4B1F">
        <w:rPr>
          <w:color w:val="FF0000"/>
          <w:sz w:val="20"/>
          <w:szCs w:val="20"/>
        </w:rPr>
        <w:t>*)</w:t>
      </w:r>
      <w:r w:rsidRPr="006D4B1F">
        <w:rPr>
          <w:sz w:val="20"/>
          <w:szCs w:val="20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 w:rsidRPr="006D4B1F">
        <w:rPr>
          <w:b/>
          <w:color w:val="FF0000"/>
          <w:sz w:val="20"/>
          <w:szCs w:val="20"/>
        </w:rPr>
        <w:t xml:space="preserve">EUR </w:t>
      </w:r>
      <w:r w:rsidRPr="006D4B1F">
        <w:rPr>
          <w:sz w:val="20"/>
          <w:szCs w:val="20"/>
        </w:rPr>
        <w:t>Wyłącznie do oceny i porównania ofert Zamawiający doliczy na etapie  oceny ofert należnego podatku VAT. Umowa zostanie podpisana na kwotę netto, podatek VAT Zamawiający odprowadzi we własnym zakresie.</w:t>
      </w:r>
    </w:p>
    <w:p w14:paraId="460BCE7E" w14:textId="77777777" w:rsidR="001733DC" w:rsidRPr="006D4B1F" w:rsidRDefault="001733DC" w:rsidP="001733DC">
      <w:pPr>
        <w:jc w:val="both"/>
        <w:rPr>
          <w:sz w:val="20"/>
          <w:szCs w:val="20"/>
        </w:rPr>
      </w:pP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21799C" w:rsidR="00A213F8" w:rsidRPr="00A213F8" w:rsidRDefault="00A213F8" w:rsidP="00247653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</w:t>
      </w:r>
      <w:r w:rsidR="002A069D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w wykazie podmiotów o których mowa w art. 96b ust. 1) Ustawy o podatku od towarów i usług.</w:t>
      </w:r>
    </w:p>
    <w:p w14:paraId="7E910B09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D615241" w14:textId="2575C9B2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94313DC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2A069D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48" w:type="dxa"/>
        <w:tblLayout w:type="fixed"/>
        <w:tblLook w:val="00A0" w:firstRow="1" w:lastRow="0" w:firstColumn="1" w:lastColumn="0" w:noHBand="0" w:noVBand="0"/>
      </w:tblPr>
      <w:tblGrid>
        <w:gridCol w:w="624"/>
        <w:gridCol w:w="5640"/>
        <w:gridCol w:w="2884"/>
      </w:tblGrid>
      <w:tr w:rsidR="00A213F8" w:rsidRPr="00A213F8" w14:paraId="0E23993F" w14:textId="77777777" w:rsidTr="002A069D">
        <w:trPr>
          <w:trHeight w:val="577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2A069D">
        <w:trPr>
          <w:trHeight w:val="56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2A069D">
        <w:trPr>
          <w:trHeight w:val="56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60B29E81" w:rsidR="008D2AB8" w:rsidRDefault="00A213F8" w:rsidP="0024765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24765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4765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47653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F55CC" w14:textId="77777777" w:rsidR="0069238C" w:rsidRDefault="0069238C">
      <w:r>
        <w:separator/>
      </w:r>
    </w:p>
  </w:endnote>
  <w:endnote w:type="continuationSeparator" w:id="0">
    <w:p w14:paraId="2DD21C59" w14:textId="77777777" w:rsidR="0069238C" w:rsidRDefault="0069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23D91" w14:textId="77777777" w:rsidR="0069238C" w:rsidRDefault="0069238C">
      <w:r>
        <w:separator/>
      </w:r>
    </w:p>
  </w:footnote>
  <w:footnote w:type="continuationSeparator" w:id="0">
    <w:p w14:paraId="4634D6F8" w14:textId="77777777" w:rsidR="0069238C" w:rsidRDefault="00692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17DB2" w14:textId="40C71A46" w:rsidR="002A069D" w:rsidRDefault="002A069D" w:rsidP="002A069D">
    <w:pPr>
      <w:pStyle w:val="Nagwek"/>
      <w:jc w:val="right"/>
    </w:pPr>
    <w:r>
      <w:rPr>
        <w:sz w:val="22"/>
        <w:szCs w:val="22"/>
      </w:rPr>
      <w:tab/>
    </w: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F20F4"/>
    <w:multiLevelType w:val="hybridMultilevel"/>
    <w:tmpl w:val="D2CA2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704BF"/>
    <w:rsid w:val="001733DC"/>
    <w:rsid w:val="001801DD"/>
    <w:rsid w:val="001D4612"/>
    <w:rsid w:val="00207E98"/>
    <w:rsid w:val="00247653"/>
    <w:rsid w:val="002723B0"/>
    <w:rsid w:val="002A069D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5F4EF6"/>
    <w:rsid w:val="0063384F"/>
    <w:rsid w:val="00643C6F"/>
    <w:rsid w:val="00646202"/>
    <w:rsid w:val="0065290F"/>
    <w:rsid w:val="006815F6"/>
    <w:rsid w:val="0069238C"/>
    <w:rsid w:val="006C209B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5FF1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1E9F8-838C-413D-9AD5-79C8E223B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2023-10-11T09:52:00Z</dcterms:created>
  <dcterms:modified xsi:type="dcterms:W3CDTF">2023-11-30T11:29:00Z</dcterms:modified>
</cp:coreProperties>
</file>