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78F637" w14:textId="4C508C24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6620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38A7FF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35AD98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F56F00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BD78FF6" w14:textId="491D0F87" w:rsidR="008F3D36" w:rsidRPr="00766200" w:rsidRDefault="008F3D36" w:rsidP="007662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7BA88C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A1E7E9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EEBD64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8873C3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071D606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7E3C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2BAF28A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8F73B0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FA12DE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56BC387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238D123" w14:textId="1FB81B2F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32ACB" w:rsidRPr="00932ACB">
        <w:rPr>
          <w:rFonts w:eastAsia="Times New Roman" w:cs="Calibri"/>
          <w:b/>
          <w:lang w:eastAsia="pl-PL"/>
        </w:rPr>
        <w:t>System do pomiarów wibroakustycznych z wibrometrem skanującym- Multi-</w:t>
      </w:r>
      <w:proofErr w:type="spellStart"/>
      <w:r w:rsidR="00932ACB" w:rsidRPr="00932ACB">
        <w:rPr>
          <w:rFonts w:eastAsia="Times New Roman" w:cs="Calibri"/>
          <w:b/>
          <w:lang w:eastAsia="pl-PL"/>
        </w:rPr>
        <w:t>Scanning</w:t>
      </w:r>
      <w:proofErr w:type="spellEnd"/>
      <w:r w:rsidR="00932ACB" w:rsidRPr="00932ACB">
        <w:rPr>
          <w:rFonts w:eastAsia="Times New Roman" w:cs="Calibri"/>
          <w:b/>
          <w:lang w:eastAsia="pl-PL"/>
        </w:rPr>
        <w:t xml:space="preserve"> Workbench dla </w:t>
      </w:r>
      <w:proofErr w:type="spellStart"/>
      <w:r w:rsidR="00932ACB" w:rsidRPr="00932ACB">
        <w:rPr>
          <w:rFonts w:eastAsia="Times New Roman" w:cs="Calibri"/>
          <w:b/>
          <w:lang w:eastAsia="pl-PL"/>
        </w:rPr>
        <w:t>WIMiR</w:t>
      </w:r>
      <w:proofErr w:type="spellEnd"/>
      <w:r w:rsidR="00932ACB" w:rsidRPr="00932ACB">
        <w:rPr>
          <w:rFonts w:eastAsia="Times New Roman" w:cs="Calibri"/>
          <w:b/>
          <w:lang w:eastAsia="pl-PL"/>
        </w:rPr>
        <w:t xml:space="preserve"> - KC-zp.272-720/23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8BBDCF2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A17F05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36C8EA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6A8797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848FFA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383BA2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F8A1F6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E357B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CA98C4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F78715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AA0EAC0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DC10B1" w14:textId="7AE98EB2" w:rsidR="005103B9" w:rsidRPr="00766200" w:rsidRDefault="008F3D36" w:rsidP="007662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766200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782694" w14:textId="77777777" w:rsidR="004727B8" w:rsidRDefault="004727B8" w:rsidP="0038231F">
      <w:pPr>
        <w:spacing w:after="0" w:line="240" w:lineRule="auto"/>
      </w:pPr>
      <w:r>
        <w:separator/>
      </w:r>
    </w:p>
  </w:endnote>
  <w:endnote w:type="continuationSeparator" w:id="0">
    <w:p w14:paraId="7E490FA3" w14:textId="77777777" w:rsidR="004727B8" w:rsidRDefault="004727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BF4D67" w14:textId="77777777" w:rsidR="00935E26" w:rsidRDefault="00935E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EBA55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2338EF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152F0" w14:textId="77777777" w:rsidR="00935E26" w:rsidRDefault="00935E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BFEBF2" w14:textId="77777777" w:rsidR="004727B8" w:rsidRDefault="004727B8" w:rsidP="0038231F">
      <w:pPr>
        <w:spacing w:after="0" w:line="240" w:lineRule="auto"/>
      </w:pPr>
      <w:r>
        <w:separator/>
      </w:r>
    </w:p>
  </w:footnote>
  <w:footnote w:type="continuationSeparator" w:id="0">
    <w:p w14:paraId="385C24E3" w14:textId="77777777" w:rsidR="004727B8" w:rsidRDefault="004727B8" w:rsidP="0038231F">
      <w:pPr>
        <w:spacing w:after="0" w:line="240" w:lineRule="auto"/>
      </w:pPr>
      <w:r>
        <w:continuationSeparator/>
      </w:r>
    </w:p>
  </w:footnote>
  <w:footnote w:id="1">
    <w:p w14:paraId="7B579CF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B2DBE9E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3105A5" w14:textId="77777777" w:rsidR="00935E26" w:rsidRDefault="00935E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7CC6C" w14:textId="77777777" w:rsidR="00935E26" w:rsidRDefault="00935E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3F0E3E" w14:textId="77777777" w:rsidR="00935E26" w:rsidRDefault="00935E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3E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60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0D06"/>
    <w:rsid w:val="00434CC2"/>
    <w:rsid w:val="004541F9"/>
    <w:rsid w:val="004609F1"/>
    <w:rsid w:val="004651B5"/>
    <w:rsid w:val="00471A5A"/>
    <w:rsid w:val="004727B8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13E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6200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32ACB"/>
    <w:rsid w:val="009348FE"/>
    <w:rsid w:val="00935E26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6A37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2630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3814C5"/>
  <w15:chartTrackingRefBased/>
  <w15:docId w15:val="{CFE1ECF1-2ABB-438A-9C88-58DAEEA0B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EBAE5-7798-4BA6-BD2E-01EA9FAB7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3</cp:revision>
  <cp:lastPrinted>2023-09-04T09:36:00Z</cp:lastPrinted>
  <dcterms:created xsi:type="dcterms:W3CDTF">2023-10-11T09:52:00Z</dcterms:created>
  <dcterms:modified xsi:type="dcterms:W3CDTF">2023-11-30T11:25:00Z</dcterms:modified>
</cp:coreProperties>
</file>