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336BB" w14:textId="77777777" w:rsidR="00D665F5" w:rsidRPr="009D009C" w:rsidRDefault="00AC249D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9D009C">
        <w:rPr>
          <w:sz w:val="24"/>
          <w:szCs w:val="24"/>
        </w:rPr>
        <w:t>Kraków</w:t>
      </w:r>
      <w:r w:rsidR="00D665F5" w:rsidRPr="009D009C">
        <w:rPr>
          <w:sz w:val="24"/>
          <w:szCs w:val="24"/>
        </w:rPr>
        <w:t xml:space="preserve"> dnia: </w:t>
      </w:r>
      <w:r w:rsidRPr="009D009C">
        <w:rPr>
          <w:sz w:val="24"/>
          <w:szCs w:val="24"/>
        </w:rPr>
        <w:t>2023-12-08</w:t>
      </w:r>
    </w:p>
    <w:p w14:paraId="6CA776CD" w14:textId="77777777" w:rsidR="00D665F5" w:rsidRPr="009D009C" w:rsidRDefault="00D665F5" w:rsidP="00D665F5">
      <w:pPr>
        <w:spacing w:after="240"/>
        <w:jc w:val="right"/>
        <w:rPr>
          <w:sz w:val="24"/>
          <w:szCs w:val="24"/>
        </w:rPr>
      </w:pPr>
    </w:p>
    <w:p w14:paraId="6F8592A0" w14:textId="77777777" w:rsidR="00AC249D" w:rsidRPr="009D009C" w:rsidRDefault="00AC249D" w:rsidP="00577BC6">
      <w:pPr>
        <w:spacing w:after="40"/>
        <w:rPr>
          <w:b/>
          <w:bCs/>
          <w:sz w:val="24"/>
          <w:szCs w:val="24"/>
        </w:rPr>
      </w:pPr>
      <w:r w:rsidRPr="009D009C">
        <w:rPr>
          <w:b/>
          <w:bCs/>
          <w:sz w:val="24"/>
          <w:szCs w:val="24"/>
        </w:rPr>
        <w:t>Szpital Miejski Specjalistyczny</w:t>
      </w:r>
    </w:p>
    <w:p w14:paraId="72570393" w14:textId="77777777" w:rsidR="00AC249D" w:rsidRPr="009D009C" w:rsidRDefault="00AC249D" w:rsidP="00577BC6">
      <w:pPr>
        <w:spacing w:after="40"/>
        <w:rPr>
          <w:b/>
          <w:bCs/>
          <w:sz w:val="24"/>
          <w:szCs w:val="24"/>
        </w:rPr>
      </w:pPr>
      <w:r w:rsidRPr="009D009C">
        <w:rPr>
          <w:b/>
          <w:bCs/>
          <w:sz w:val="24"/>
          <w:szCs w:val="24"/>
        </w:rPr>
        <w:t>im. Gabriela Narutowicza w Krakowie</w:t>
      </w:r>
    </w:p>
    <w:p w14:paraId="6A47B3DD" w14:textId="77777777" w:rsidR="00D665F5" w:rsidRPr="009D009C" w:rsidRDefault="00AC249D" w:rsidP="00D665F5">
      <w:pPr>
        <w:rPr>
          <w:sz w:val="24"/>
          <w:szCs w:val="24"/>
        </w:rPr>
      </w:pPr>
      <w:r w:rsidRPr="009D009C">
        <w:rPr>
          <w:sz w:val="24"/>
          <w:szCs w:val="24"/>
        </w:rPr>
        <w:t>ul. Prądnicka</w:t>
      </w:r>
      <w:r w:rsidR="00D665F5" w:rsidRPr="009D009C">
        <w:rPr>
          <w:sz w:val="24"/>
          <w:szCs w:val="24"/>
        </w:rPr>
        <w:t xml:space="preserve"> </w:t>
      </w:r>
      <w:r w:rsidRPr="009D009C">
        <w:rPr>
          <w:sz w:val="24"/>
          <w:szCs w:val="24"/>
        </w:rPr>
        <w:t>35-37</w:t>
      </w:r>
    </w:p>
    <w:p w14:paraId="5BCC18F9" w14:textId="77777777" w:rsidR="00D665F5" w:rsidRPr="009D009C" w:rsidRDefault="00AC249D" w:rsidP="00D665F5">
      <w:pPr>
        <w:rPr>
          <w:sz w:val="24"/>
          <w:szCs w:val="24"/>
        </w:rPr>
      </w:pPr>
      <w:r w:rsidRPr="009D009C">
        <w:rPr>
          <w:sz w:val="24"/>
          <w:szCs w:val="24"/>
        </w:rPr>
        <w:t>31-202</w:t>
      </w:r>
      <w:r w:rsidR="00D665F5" w:rsidRPr="009D009C">
        <w:rPr>
          <w:sz w:val="24"/>
          <w:szCs w:val="24"/>
        </w:rPr>
        <w:t xml:space="preserve"> </w:t>
      </w:r>
      <w:r w:rsidRPr="009D009C">
        <w:rPr>
          <w:sz w:val="24"/>
          <w:szCs w:val="24"/>
        </w:rPr>
        <w:t>Kraków</w:t>
      </w:r>
    </w:p>
    <w:p w14:paraId="0847B621" w14:textId="77777777" w:rsidR="00D665F5" w:rsidRPr="009D009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2D870581" w14:textId="6E6EF9E4" w:rsidR="00A80738" w:rsidRPr="009D009C" w:rsidRDefault="00D665F5" w:rsidP="00162770">
      <w:pPr>
        <w:pStyle w:val="Nagwek"/>
        <w:tabs>
          <w:tab w:val="clear" w:pos="4536"/>
        </w:tabs>
        <w:rPr>
          <w:sz w:val="24"/>
          <w:szCs w:val="24"/>
        </w:rPr>
      </w:pPr>
      <w:r w:rsidRPr="009D009C">
        <w:rPr>
          <w:sz w:val="24"/>
          <w:szCs w:val="24"/>
        </w:rPr>
        <w:t>Znak sprawy:</w:t>
      </w:r>
      <w:r w:rsidRPr="009D009C">
        <w:rPr>
          <w:b/>
          <w:sz w:val="24"/>
          <w:szCs w:val="24"/>
        </w:rPr>
        <w:t xml:space="preserve"> </w:t>
      </w:r>
      <w:r w:rsidR="00AC249D" w:rsidRPr="009D009C">
        <w:rPr>
          <w:b/>
          <w:sz w:val="24"/>
          <w:szCs w:val="24"/>
        </w:rPr>
        <w:t>ZP/44/2023</w:t>
      </w:r>
      <w:r w:rsidR="00A80738" w:rsidRPr="009D009C">
        <w:rPr>
          <w:sz w:val="24"/>
          <w:szCs w:val="24"/>
        </w:rPr>
        <w:tab/>
        <w:t xml:space="preserve"> </w:t>
      </w:r>
    </w:p>
    <w:p w14:paraId="2FEAE7CD" w14:textId="77777777" w:rsidR="00A80738" w:rsidRPr="009D009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1CB7751" w14:textId="77777777" w:rsidR="00A80738" w:rsidRPr="009D009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9D009C">
        <w:rPr>
          <w:b/>
          <w:spacing w:val="20"/>
          <w:sz w:val="24"/>
          <w:szCs w:val="24"/>
        </w:rPr>
        <w:t>INFORMACJA Z OTWARCIA OFERT</w:t>
      </w:r>
    </w:p>
    <w:p w14:paraId="55AD4214" w14:textId="77777777" w:rsidR="00A80738" w:rsidRPr="009D009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72CCE96E" w14:textId="05597DF8" w:rsidR="00C659E2" w:rsidRPr="009D009C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D009C">
        <w:rPr>
          <w:bCs/>
          <w:sz w:val="24"/>
          <w:szCs w:val="24"/>
        </w:rPr>
        <w:t xml:space="preserve">Dotyczy </w:t>
      </w:r>
      <w:r w:rsidRPr="009D009C">
        <w:rPr>
          <w:sz w:val="24"/>
          <w:szCs w:val="24"/>
        </w:rPr>
        <w:t xml:space="preserve">postępowania o udzielenie zamówienia publicznego prowadzonego w trybie </w:t>
      </w:r>
      <w:r w:rsidR="00AC249D" w:rsidRPr="009D009C">
        <w:rPr>
          <w:sz w:val="24"/>
          <w:szCs w:val="24"/>
        </w:rPr>
        <w:t>przetarg</w:t>
      </w:r>
      <w:r w:rsidR="009D009C" w:rsidRPr="009D009C">
        <w:rPr>
          <w:sz w:val="24"/>
          <w:szCs w:val="24"/>
        </w:rPr>
        <w:t>u</w:t>
      </w:r>
      <w:r w:rsidR="00AC249D" w:rsidRPr="009D009C">
        <w:rPr>
          <w:sz w:val="24"/>
          <w:szCs w:val="24"/>
        </w:rPr>
        <w:t xml:space="preserve"> nieograniczon</w:t>
      </w:r>
      <w:r w:rsidR="009D009C" w:rsidRPr="009D009C">
        <w:rPr>
          <w:sz w:val="24"/>
          <w:szCs w:val="24"/>
        </w:rPr>
        <w:t>ego</w:t>
      </w:r>
      <w:r w:rsidRPr="009D009C">
        <w:rPr>
          <w:sz w:val="24"/>
          <w:szCs w:val="24"/>
        </w:rPr>
        <w:t xml:space="preserve"> na:</w:t>
      </w:r>
    </w:p>
    <w:p w14:paraId="3A241DF1" w14:textId="77777777" w:rsidR="00A80738" w:rsidRPr="009D009C" w:rsidRDefault="00AC249D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9D009C">
        <w:rPr>
          <w:b/>
          <w:szCs w:val="24"/>
        </w:rPr>
        <w:t>Zakup i dostawa wyrobów medycznych IV</w:t>
      </w:r>
    </w:p>
    <w:p w14:paraId="169D7F7E" w14:textId="5EEE134C" w:rsidR="00D665F5" w:rsidRPr="009D009C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9D009C">
        <w:rPr>
          <w:sz w:val="24"/>
          <w:szCs w:val="24"/>
        </w:rPr>
        <w:t>Zamawiający, działając na podstawie art. 22</w:t>
      </w:r>
      <w:r w:rsidR="00FC7F5E" w:rsidRPr="009D009C">
        <w:rPr>
          <w:sz w:val="24"/>
          <w:szCs w:val="24"/>
        </w:rPr>
        <w:t>2</w:t>
      </w:r>
      <w:r w:rsidRPr="009D009C">
        <w:rPr>
          <w:sz w:val="24"/>
          <w:szCs w:val="24"/>
        </w:rPr>
        <w:t xml:space="preserve"> ust. 5 </w:t>
      </w:r>
      <w:r w:rsidRPr="009D009C">
        <w:rPr>
          <w:bCs/>
          <w:sz w:val="24"/>
          <w:szCs w:val="24"/>
        </w:rPr>
        <w:t>ustawy z dnia 11 września 2019 r. Prawo zamówień publicznych</w:t>
      </w:r>
      <w:r w:rsidRPr="009D009C">
        <w:rPr>
          <w:sz w:val="24"/>
          <w:szCs w:val="24"/>
        </w:rPr>
        <w:t xml:space="preserve"> </w:t>
      </w:r>
      <w:r w:rsidR="00490DC0" w:rsidRPr="009D009C">
        <w:rPr>
          <w:sz w:val="24"/>
          <w:szCs w:val="24"/>
        </w:rPr>
        <w:t xml:space="preserve"> </w:t>
      </w:r>
      <w:r w:rsidRPr="009D009C">
        <w:rPr>
          <w:sz w:val="24"/>
          <w:szCs w:val="24"/>
        </w:rPr>
        <w:t>udostępnia</w:t>
      </w:r>
      <w:r w:rsidR="00F95C33" w:rsidRPr="009D009C">
        <w:rPr>
          <w:sz w:val="24"/>
          <w:szCs w:val="24"/>
        </w:rPr>
        <w:t xml:space="preserve"> </w:t>
      </w:r>
      <w:r w:rsidR="004C7E9B" w:rsidRPr="009D009C">
        <w:rPr>
          <w:sz w:val="24"/>
          <w:szCs w:val="24"/>
        </w:rPr>
        <w:t>informacj</w:t>
      </w:r>
      <w:r w:rsidR="00577BC6" w:rsidRPr="009D009C">
        <w:rPr>
          <w:sz w:val="24"/>
          <w:szCs w:val="24"/>
        </w:rPr>
        <w:t>ę</w:t>
      </w:r>
      <w:r w:rsidR="00035488" w:rsidRPr="009D009C">
        <w:rPr>
          <w:sz w:val="24"/>
          <w:szCs w:val="24"/>
        </w:rPr>
        <w:t xml:space="preserve"> z otwarcia ofert</w:t>
      </w:r>
      <w:r w:rsidR="00577BC6" w:rsidRPr="009D009C">
        <w:rPr>
          <w:sz w:val="24"/>
          <w:szCs w:val="24"/>
        </w:rPr>
        <w:t>.</w:t>
      </w:r>
    </w:p>
    <w:p w14:paraId="3330CF8E" w14:textId="77777777" w:rsidR="00A80738" w:rsidRPr="009D009C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9D009C">
        <w:rPr>
          <w:sz w:val="24"/>
          <w:szCs w:val="24"/>
        </w:rPr>
        <w:t>Podczas otwarcia ofert, mającego miejsce</w:t>
      </w:r>
      <w:r w:rsidR="00FF4AB1" w:rsidRPr="009D009C">
        <w:rPr>
          <w:sz w:val="24"/>
          <w:szCs w:val="24"/>
        </w:rPr>
        <w:t xml:space="preserve"> w dniu </w:t>
      </w:r>
      <w:r w:rsidR="00AC249D" w:rsidRPr="009D009C">
        <w:rPr>
          <w:sz w:val="24"/>
          <w:szCs w:val="24"/>
        </w:rPr>
        <w:t>08/12/2023</w:t>
      </w:r>
      <w:r w:rsidR="00FF4AB1" w:rsidRPr="009D009C">
        <w:rPr>
          <w:sz w:val="24"/>
          <w:szCs w:val="24"/>
        </w:rPr>
        <w:t xml:space="preserve"> o godz. </w:t>
      </w:r>
      <w:r w:rsidR="00AC249D" w:rsidRPr="009D009C">
        <w:rPr>
          <w:sz w:val="24"/>
          <w:szCs w:val="24"/>
        </w:rPr>
        <w:t>12:00</w:t>
      </w:r>
      <w:r w:rsidRPr="009D009C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D009C" w14:paraId="7880D028" w14:textId="77777777" w:rsidTr="00C82837">
        <w:tc>
          <w:tcPr>
            <w:tcW w:w="993" w:type="dxa"/>
            <w:shd w:val="clear" w:color="auto" w:fill="auto"/>
            <w:vAlign w:val="center"/>
          </w:tcPr>
          <w:p w14:paraId="729738B3" w14:textId="77777777" w:rsidR="006B27ED" w:rsidRPr="009D009C" w:rsidRDefault="006B27ED" w:rsidP="00C82837">
            <w:pPr>
              <w:spacing w:before="120" w:after="120"/>
              <w:jc w:val="center"/>
            </w:pPr>
            <w:r w:rsidRPr="009D009C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671B1F" w14:textId="77777777" w:rsidR="006B27ED" w:rsidRPr="009D009C" w:rsidRDefault="006B27ED" w:rsidP="00C82837">
            <w:pPr>
              <w:spacing w:before="120" w:after="120"/>
              <w:jc w:val="center"/>
            </w:pPr>
            <w:r w:rsidRPr="009D009C">
              <w:t>Nr</w:t>
            </w:r>
            <w:r w:rsidR="00C82837" w:rsidRPr="009D009C">
              <w:t xml:space="preserve"> </w:t>
            </w:r>
            <w:r w:rsidRPr="009D009C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48843E9" w14:textId="77777777" w:rsidR="006B27ED" w:rsidRPr="009D009C" w:rsidRDefault="006B27ED" w:rsidP="00BB547B">
            <w:pPr>
              <w:spacing w:before="120" w:after="120"/>
              <w:jc w:val="center"/>
            </w:pPr>
            <w:r w:rsidRPr="009D009C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A21EB5" w14:textId="77777777" w:rsidR="006B27ED" w:rsidRPr="009D009C" w:rsidRDefault="006B27ED" w:rsidP="00C82837">
            <w:pPr>
              <w:spacing w:before="120" w:after="120"/>
              <w:jc w:val="center"/>
            </w:pPr>
            <w:r w:rsidRPr="009D009C">
              <w:t>Cena oferty</w:t>
            </w:r>
          </w:p>
        </w:tc>
      </w:tr>
      <w:tr w:rsidR="00AC249D" w:rsidRPr="009D009C" w14:paraId="79275DE0" w14:textId="77777777" w:rsidTr="00D145B1">
        <w:tc>
          <w:tcPr>
            <w:tcW w:w="993" w:type="dxa"/>
            <w:shd w:val="clear" w:color="auto" w:fill="auto"/>
            <w:vAlign w:val="center"/>
          </w:tcPr>
          <w:p w14:paraId="00BE7689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D61DBE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16</w:t>
            </w:r>
          </w:p>
        </w:tc>
        <w:tc>
          <w:tcPr>
            <w:tcW w:w="4110" w:type="dxa"/>
            <w:shd w:val="clear" w:color="auto" w:fill="auto"/>
          </w:tcPr>
          <w:p w14:paraId="223FCFCD" w14:textId="77777777" w:rsidR="00AC249D" w:rsidRPr="009D009C" w:rsidRDefault="00AC249D" w:rsidP="00D145B1">
            <w:pPr>
              <w:spacing w:before="80"/>
            </w:pPr>
            <w:r w:rsidRPr="009D009C">
              <w:t>ALBIS MAZUR Sp. z o.o.</w:t>
            </w:r>
          </w:p>
          <w:p w14:paraId="0513BF49" w14:textId="08E602C6" w:rsidR="00AC249D" w:rsidRPr="009D009C" w:rsidRDefault="00B7369F" w:rsidP="00D145B1">
            <w:r w:rsidRPr="009D009C">
              <w:t xml:space="preserve">ul. </w:t>
            </w:r>
            <w:r w:rsidR="00AC249D" w:rsidRPr="009D009C">
              <w:t>Stawiszyńska</w:t>
            </w:r>
            <w:r w:rsidR="00AC249D" w:rsidRPr="009D009C">
              <w:t xml:space="preserve"> </w:t>
            </w:r>
            <w:r w:rsidR="00AC249D" w:rsidRPr="009D009C">
              <w:t>10/2</w:t>
            </w:r>
            <w:r w:rsidR="00AC249D" w:rsidRPr="009D009C">
              <w:t xml:space="preserve"> </w:t>
            </w:r>
          </w:p>
          <w:p w14:paraId="619DFA25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62-800</w:t>
            </w:r>
            <w:r w:rsidRPr="009D009C">
              <w:t xml:space="preserve"> </w:t>
            </w:r>
            <w:r w:rsidRPr="009D009C"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923C7E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3 611.52 zł</w:t>
            </w:r>
          </w:p>
        </w:tc>
      </w:tr>
      <w:tr w:rsidR="00AC249D" w:rsidRPr="009D009C" w14:paraId="71BFEC97" w14:textId="77777777" w:rsidTr="00D145B1">
        <w:tc>
          <w:tcPr>
            <w:tcW w:w="993" w:type="dxa"/>
            <w:shd w:val="clear" w:color="auto" w:fill="auto"/>
            <w:vAlign w:val="center"/>
          </w:tcPr>
          <w:p w14:paraId="76494BBD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EB8B1E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22</w:t>
            </w:r>
          </w:p>
        </w:tc>
        <w:tc>
          <w:tcPr>
            <w:tcW w:w="4110" w:type="dxa"/>
            <w:shd w:val="clear" w:color="auto" w:fill="auto"/>
          </w:tcPr>
          <w:p w14:paraId="0B44E8AD" w14:textId="77777777" w:rsidR="00AC249D" w:rsidRPr="009D009C" w:rsidRDefault="00AC249D" w:rsidP="00D145B1">
            <w:pPr>
              <w:spacing w:before="80"/>
            </w:pPr>
            <w:r w:rsidRPr="009D009C">
              <w:t>ALBIS MAZUR Sp. z o.o.</w:t>
            </w:r>
          </w:p>
          <w:p w14:paraId="6D9EE22D" w14:textId="417A0E93" w:rsidR="00AC249D" w:rsidRPr="009D009C" w:rsidRDefault="00B7369F" w:rsidP="00D145B1">
            <w:r w:rsidRPr="009D009C">
              <w:t xml:space="preserve">ul. </w:t>
            </w:r>
            <w:r w:rsidR="00AC249D" w:rsidRPr="009D009C">
              <w:t>Stawiszyńska</w:t>
            </w:r>
            <w:r w:rsidR="00AC249D" w:rsidRPr="009D009C">
              <w:t xml:space="preserve"> </w:t>
            </w:r>
            <w:r w:rsidR="00AC249D" w:rsidRPr="009D009C">
              <w:t>10/2</w:t>
            </w:r>
            <w:r w:rsidR="00AC249D" w:rsidRPr="009D009C">
              <w:t xml:space="preserve"> </w:t>
            </w:r>
          </w:p>
          <w:p w14:paraId="0357D46F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62-800</w:t>
            </w:r>
            <w:r w:rsidRPr="009D009C">
              <w:t xml:space="preserve"> </w:t>
            </w:r>
            <w:r w:rsidRPr="009D009C"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7D5202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1 943.35 zł</w:t>
            </w:r>
          </w:p>
        </w:tc>
      </w:tr>
      <w:tr w:rsidR="00AC249D" w:rsidRPr="009D009C" w14:paraId="3033F5A7" w14:textId="77777777" w:rsidTr="00D145B1">
        <w:tc>
          <w:tcPr>
            <w:tcW w:w="993" w:type="dxa"/>
            <w:shd w:val="clear" w:color="auto" w:fill="auto"/>
            <w:vAlign w:val="center"/>
          </w:tcPr>
          <w:p w14:paraId="6AE46333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BE8F97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14</w:t>
            </w:r>
          </w:p>
        </w:tc>
        <w:tc>
          <w:tcPr>
            <w:tcW w:w="4110" w:type="dxa"/>
            <w:shd w:val="clear" w:color="auto" w:fill="auto"/>
          </w:tcPr>
          <w:p w14:paraId="67977BA1" w14:textId="5EE5749D" w:rsidR="00AC249D" w:rsidRPr="009D009C" w:rsidRDefault="00AC249D" w:rsidP="00D145B1">
            <w:pPr>
              <w:spacing w:before="80"/>
            </w:pPr>
            <w:r w:rsidRPr="009D009C">
              <w:t xml:space="preserve">SKAMEX </w:t>
            </w:r>
            <w:r w:rsidR="00162770">
              <w:t>S. A.</w:t>
            </w:r>
          </w:p>
          <w:p w14:paraId="396EBF48" w14:textId="77777777" w:rsidR="00AC249D" w:rsidRPr="009D009C" w:rsidRDefault="00AC249D" w:rsidP="00D145B1">
            <w:r w:rsidRPr="009D009C">
              <w:t>ul. Częstochowska</w:t>
            </w:r>
            <w:r w:rsidRPr="009D009C">
              <w:t xml:space="preserve"> </w:t>
            </w:r>
            <w:r w:rsidRPr="009D009C">
              <w:t>38/52</w:t>
            </w:r>
            <w:r w:rsidRPr="009D009C">
              <w:t xml:space="preserve"> </w:t>
            </w:r>
          </w:p>
          <w:p w14:paraId="68AD074B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93-121</w:t>
            </w:r>
            <w:r w:rsidRPr="009D009C">
              <w:t xml:space="preserve"> </w:t>
            </w:r>
            <w:r w:rsidRPr="009D009C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FDB5CA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81 000.00 zł</w:t>
            </w:r>
          </w:p>
        </w:tc>
      </w:tr>
      <w:tr w:rsidR="00AC249D" w:rsidRPr="009D009C" w14:paraId="57ACC2FB" w14:textId="77777777" w:rsidTr="00D145B1">
        <w:tc>
          <w:tcPr>
            <w:tcW w:w="993" w:type="dxa"/>
            <w:shd w:val="clear" w:color="auto" w:fill="auto"/>
            <w:vAlign w:val="center"/>
          </w:tcPr>
          <w:p w14:paraId="5463D764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4AFB5C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28</w:t>
            </w:r>
          </w:p>
        </w:tc>
        <w:tc>
          <w:tcPr>
            <w:tcW w:w="4110" w:type="dxa"/>
            <w:shd w:val="clear" w:color="auto" w:fill="auto"/>
          </w:tcPr>
          <w:p w14:paraId="3E52027F" w14:textId="77777777" w:rsidR="00162770" w:rsidRDefault="00AC249D" w:rsidP="00D145B1">
            <w:r w:rsidRPr="009D009C">
              <w:t xml:space="preserve">SKAMEX </w:t>
            </w:r>
            <w:r w:rsidR="00162770">
              <w:t>S. A.</w:t>
            </w:r>
          </w:p>
          <w:p w14:paraId="3D35E7C4" w14:textId="34550FF5" w:rsidR="00AC249D" w:rsidRPr="009D009C" w:rsidRDefault="00AC249D" w:rsidP="00D145B1">
            <w:r w:rsidRPr="009D009C">
              <w:t>ul. Częstochowska</w:t>
            </w:r>
            <w:r w:rsidRPr="009D009C">
              <w:t xml:space="preserve"> </w:t>
            </w:r>
            <w:r w:rsidRPr="009D009C">
              <w:t>38/52</w:t>
            </w:r>
            <w:r w:rsidRPr="009D009C">
              <w:t xml:space="preserve"> </w:t>
            </w:r>
          </w:p>
          <w:p w14:paraId="58092517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93-121</w:t>
            </w:r>
            <w:r w:rsidRPr="009D009C">
              <w:t xml:space="preserve"> </w:t>
            </w:r>
            <w:r w:rsidRPr="009D009C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E0C9DB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16 394.40 zł</w:t>
            </w:r>
          </w:p>
        </w:tc>
      </w:tr>
      <w:tr w:rsidR="00AC249D" w:rsidRPr="009D009C" w14:paraId="10D144BB" w14:textId="77777777" w:rsidTr="00D145B1">
        <w:tc>
          <w:tcPr>
            <w:tcW w:w="993" w:type="dxa"/>
            <w:shd w:val="clear" w:color="auto" w:fill="auto"/>
            <w:vAlign w:val="center"/>
          </w:tcPr>
          <w:p w14:paraId="19C0EABB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F9CFB8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5</w:t>
            </w:r>
          </w:p>
        </w:tc>
        <w:tc>
          <w:tcPr>
            <w:tcW w:w="4110" w:type="dxa"/>
            <w:shd w:val="clear" w:color="auto" w:fill="auto"/>
          </w:tcPr>
          <w:p w14:paraId="42A279C5" w14:textId="77777777" w:rsidR="00AC249D" w:rsidRPr="009D009C" w:rsidRDefault="00AC249D" w:rsidP="00D145B1">
            <w:pPr>
              <w:spacing w:before="80"/>
            </w:pPr>
            <w:r w:rsidRPr="009D009C">
              <w:t>SINMED Sp. z o. o.</w:t>
            </w:r>
          </w:p>
          <w:p w14:paraId="6E264FAF" w14:textId="1BC5105D" w:rsidR="00AC249D" w:rsidRPr="009D009C" w:rsidRDefault="00B7369F" w:rsidP="00D145B1">
            <w:r w:rsidRPr="009D009C">
              <w:t xml:space="preserve">ul. </w:t>
            </w:r>
            <w:r w:rsidR="00AC249D" w:rsidRPr="009D009C">
              <w:t>Graniczna</w:t>
            </w:r>
            <w:r w:rsidR="00AC249D" w:rsidRPr="009D009C">
              <w:t xml:space="preserve"> </w:t>
            </w:r>
            <w:r w:rsidR="00AC249D" w:rsidRPr="009D009C">
              <w:t>32B</w:t>
            </w:r>
            <w:r w:rsidR="00AC249D" w:rsidRPr="009D009C">
              <w:t xml:space="preserve"> </w:t>
            </w:r>
          </w:p>
          <w:p w14:paraId="4ECBD39A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44-178</w:t>
            </w:r>
            <w:r w:rsidRPr="009D009C">
              <w:t xml:space="preserve"> </w:t>
            </w:r>
            <w:r w:rsidRPr="009D009C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818B7D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1 296.00 zł</w:t>
            </w:r>
          </w:p>
        </w:tc>
      </w:tr>
      <w:tr w:rsidR="00AC249D" w:rsidRPr="009D009C" w14:paraId="4E6A706A" w14:textId="77777777" w:rsidTr="00D145B1">
        <w:tc>
          <w:tcPr>
            <w:tcW w:w="993" w:type="dxa"/>
            <w:shd w:val="clear" w:color="auto" w:fill="auto"/>
            <w:vAlign w:val="center"/>
          </w:tcPr>
          <w:p w14:paraId="47467966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AC121F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6</w:t>
            </w:r>
          </w:p>
        </w:tc>
        <w:tc>
          <w:tcPr>
            <w:tcW w:w="4110" w:type="dxa"/>
            <w:shd w:val="clear" w:color="auto" w:fill="auto"/>
          </w:tcPr>
          <w:p w14:paraId="654027D2" w14:textId="77777777" w:rsidR="00AC249D" w:rsidRPr="009D009C" w:rsidRDefault="00AC249D" w:rsidP="00D145B1">
            <w:pPr>
              <w:spacing w:before="80"/>
            </w:pPr>
            <w:r w:rsidRPr="009D009C">
              <w:t>SINMED Sp. z o. o.</w:t>
            </w:r>
          </w:p>
          <w:p w14:paraId="6944872B" w14:textId="507DD9F4" w:rsidR="00AC249D" w:rsidRPr="009D009C" w:rsidRDefault="00B7369F" w:rsidP="00D145B1">
            <w:r w:rsidRPr="009D009C">
              <w:t xml:space="preserve">ul. </w:t>
            </w:r>
            <w:r w:rsidR="00AC249D" w:rsidRPr="009D009C">
              <w:t>Graniczna</w:t>
            </w:r>
            <w:r w:rsidR="00AC249D" w:rsidRPr="009D009C">
              <w:t xml:space="preserve"> </w:t>
            </w:r>
            <w:r w:rsidR="00AC249D" w:rsidRPr="009D009C">
              <w:t>32B</w:t>
            </w:r>
            <w:r w:rsidR="00AC249D" w:rsidRPr="009D009C">
              <w:t xml:space="preserve"> </w:t>
            </w:r>
          </w:p>
          <w:p w14:paraId="05025B56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44-178</w:t>
            </w:r>
            <w:r w:rsidRPr="009D009C">
              <w:t xml:space="preserve"> </w:t>
            </w:r>
            <w:r w:rsidRPr="009D009C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769622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2 203.20 zł</w:t>
            </w:r>
          </w:p>
        </w:tc>
      </w:tr>
      <w:tr w:rsidR="00AC249D" w:rsidRPr="009D009C" w14:paraId="7745D765" w14:textId="77777777" w:rsidTr="00D145B1">
        <w:tc>
          <w:tcPr>
            <w:tcW w:w="993" w:type="dxa"/>
            <w:shd w:val="clear" w:color="auto" w:fill="auto"/>
            <w:vAlign w:val="center"/>
          </w:tcPr>
          <w:p w14:paraId="64677915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9D0E04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28</w:t>
            </w:r>
          </w:p>
        </w:tc>
        <w:tc>
          <w:tcPr>
            <w:tcW w:w="4110" w:type="dxa"/>
            <w:shd w:val="clear" w:color="auto" w:fill="auto"/>
          </w:tcPr>
          <w:p w14:paraId="542FA52A" w14:textId="77777777" w:rsidR="00AC249D" w:rsidRPr="009D009C" w:rsidRDefault="00AC249D" w:rsidP="00D145B1">
            <w:pPr>
              <w:spacing w:before="80"/>
            </w:pPr>
            <w:r w:rsidRPr="009D009C">
              <w:t>SINMED Sp. z o. o.</w:t>
            </w:r>
          </w:p>
          <w:p w14:paraId="42E023E2" w14:textId="59DCA620" w:rsidR="00AC249D" w:rsidRPr="009D009C" w:rsidRDefault="00B7369F" w:rsidP="00D145B1">
            <w:r w:rsidRPr="009D009C">
              <w:t xml:space="preserve">ul. </w:t>
            </w:r>
            <w:r w:rsidR="00AC249D" w:rsidRPr="009D009C">
              <w:t>Graniczna</w:t>
            </w:r>
            <w:r w:rsidR="00AC249D" w:rsidRPr="009D009C">
              <w:t xml:space="preserve"> </w:t>
            </w:r>
            <w:r w:rsidR="00AC249D" w:rsidRPr="009D009C">
              <w:t>32B</w:t>
            </w:r>
            <w:r w:rsidR="00AC249D" w:rsidRPr="009D009C">
              <w:t xml:space="preserve"> </w:t>
            </w:r>
          </w:p>
          <w:p w14:paraId="2BCD76F6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44-178</w:t>
            </w:r>
            <w:r w:rsidRPr="009D009C">
              <w:t xml:space="preserve"> </w:t>
            </w:r>
            <w:r w:rsidRPr="009D009C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597764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8 741.52 zł</w:t>
            </w:r>
          </w:p>
        </w:tc>
      </w:tr>
      <w:tr w:rsidR="00AC249D" w:rsidRPr="009D009C" w14:paraId="72AC5220" w14:textId="77777777" w:rsidTr="00D145B1">
        <w:tc>
          <w:tcPr>
            <w:tcW w:w="993" w:type="dxa"/>
            <w:shd w:val="clear" w:color="auto" w:fill="auto"/>
            <w:vAlign w:val="center"/>
          </w:tcPr>
          <w:p w14:paraId="4D653401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88DD02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25</w:t>
            </w:r>
          </w:p>
        </w:tc>
        <w:tc>
          <w:tcPr>
            <w:tcW w:w="4110" w:type="dxa"/>
            <w:shd w:val="clear" w:color="auto" w:fill="auto"/>
          </w:tcPr>
          <w:p w14:paraId="23937CFB" w14:textId="77777777" w:rsidR="00AC249D" w:rsidRPr="009D009C" w:rsidRDefault="00AC249D" w:rsidP="00D145B1">
            <w:pPr>
              <w:spacing w:before="80"/>
            </w:pPr>
            <w:r w:rsidRPr="009D009C">
              <w:t xml:space="preserve">Cook </w:t>
            </w:r>
            <w:proofErr w:type="spellStart"/>
            <w:r w:rsidRPr="009D009C">
              <w:t>Medical</w:t>
            </w:r>
            <w:proofErr w:type="spellEnd"/>
            <w:r w:rsidRPr="009D009C">
              <w:t xml:space="preserve"> sp. z o.o.</w:t>
            </w:r>
          </w:p>
          <w:p w14:paraId="6C2E6832" w14:textId="79408330" w:rsidR="00AC249D" w:rsidRPr="009D009C" w:rsidRDefault="00B7369F" w:rsidP="00D145B1">
            <w:r w:rsidRPr="009D009C">
              <w:t>Rondo Daszyńskiego 2B</w:t>
            </w:r>
          </w:p>
          <w:p w14:paraId="4B603D26" w14:textId="6A1DF4F1" w:rsidR="00AC249D" w:rsidRPr="009D009C" w:rsidRDefault="00AC249D" w:rsidP="00D145B1">
            <w:pPr>
              <w:spacing w:after="80"/>
              <w:jc w:val="both"/>
            </w:pPr>
            <w:r w:rsidRPr="009D009C">
              <w:t>00-</w:t>
            </w:r>
            <w:r w:rsidR="00B7369F" w:rsidRPr="009D009C">
              <w:t>843</w:t>
            </w:r>
            <w:r w:rsidRPr="009D009C">
              <w:t xml:space="preserve"> </w:t>
            </w:r>
            <w:r w:rsidRPr="009D009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16C5BA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176 266.80 zł</w:t>
            </w:r>
          </w:p>
        </w:tc>
      </w:tr>
      <w:tr w:rsidR="00AC249D" w:rsidRPr="009D009C" w14:paraId="2CAE8171" w14:textId="77777777" w:rsidTr="00D145B1">
        <w:tc>
          <w:tcPr>
            <w:tcW w:w="993" w:type="dxa"/>
            <w:shd w:val="clear" w:color="auto" w:fill="auto"/>
            <w:vAlign w:val="center"/>
          </w:tcPr>
          <w:p w14:paraId="57D7827F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B61922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29</w:t>
            </w:r>
          </w:p>
        </w:tc>
        <w:tc>
          <w:tcPr>
            <w:tcW w:w="4110" w:type="dxa"/>
            <w:shd w:val="clear" w:color="auto" w:fill="auto"/>
          </w:tcPr>
          <w:p w14:paraId="41EEDC68" w14:textId="57F88AF1" w:rsidR="00AC249D" w:rsidRPr="009D009C" w:rsidRDefault="00AC249D" w:rsidP="00D145B1">
            <w:pPr>
              <w:spacing w:before="80"/>
            </w:pPr>
            <w:r w:rsidRPr="009D009C">
              <w:t xml:space="preserve">AKME </w:t>
            </w:r>
            <w:proofErr w:type="spellStart"/>
            <w:r w:rsidRPr="009D009C">
              <w:t>Pałejko</w:t>
            </w:r>
            <w:proofErr w:type="spellEnd"/>
            <w:r w:rsidRPr="009D009C">
              <w:t xml:space="preserve"> </w:t>
            </w:r>
            <w:r w:rsidR="00162770">
              <w:t>Sp. J.</w:t>
            </w:r>
          </w:p>
          <w:p w14:paraId="038A5E53" w14:textId="1010E6A3" w:rsidR="00AC249D" w:rsidRPr="009D009C" w:rsidRDefault="00B7369F" w:rsidP="00D145B1">
            <w:r w:rsidRPr="009D009C">
              <w:t>ul. Poloneza</w:t>
            </w:r>
            <w:r w:rsidR="00AC249D" w:rsidRPr="009D009C">
              <w:t xml:space="preserve"> </w:t>
            </w:r>
            <w:r w:rsidR="00AC249D" w:rsidRPr="009D009C">
              <w:t>89B</w:t>
            </w:r>
            <w:r w:rsidR="00AC249D" w:rsidRPr="009D009C">
              <w:t xml:space="preserve"> </w:t>
            </w:r>
          </w:p>
          <w:p w14:paraId="6E5146C7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02-826</w:t>
            </w:r>
            <w:r w:rsidRPr="009D009C">
              <w:t xml:space="preserve"> </w:t>
            </w:r>
            <w:r w:rsidRPr="009D009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153C13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16 200.00 zł</w:t>
            </w:r>
          </w:p>
        </w:tc>
      </w:tr>
      <w:tr w:rsidR="00AC249D" w:rsidRPr="009D009C" w14:paraId="3891864D" w14:textId="77777777" w:rsidTr="00D145B1">
        <w:tc>
          <w:tcPr>
            <w:tcW w:w="993" w:type="dxa"/>
            <w:shd w:val="clear" w:color="auto" w:fill="auto"/>
            <w:vAlign w:val="center"/>
          </w:tcPr>
          <w:p w14:paraId="3DA88C0A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113A1F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24</w:t>
            </w:r>
          </w:p>
        </w:tc>
        <w:tc>
          <w:tcPr>
            <w:tcW w:w="4110" w:type="dxa"/>
            <w:shd w:val="clear" w:color="auto" w:fill="auto"/>
          </w:tcPr>
          <w:p w14:paraId="5DEF6C9C" w14:textId="77777777" w:rsidR="00AC249D" w:rsidRPr="009D009C" w:rsidRDefault="00AC249D" w:rsidP="00D145B1">
            <w:pPr>
              <w:spacing w:before="80"/>
            </w:pPr>
            <w:proofErr w:type="spellStart"/>
            <w:r w:rsidRPr="009D009C">
              <w:t>Lubmedical</w:t>
            </w:r>
            <w:proofErr w:type="spellEnd"/>
            <w:r w:rsidRPr="009D009C">
              <w:t xml:space="preserve"> Sp. z o. o. Sp. k.</w:t>
            </w:r>
          </w:p>
          <w:p w14:paraId="45268319" w14:textId="470C9505" w:rsidR="00AC249D" w:rsidRPr="009D009C" w:rsidRDefault="00B7369F" w:rsidP="00D145B1">
            <w:r w:rsidRPr="009D009C">
              <w:t xml:space="preserve">ul. </w:t>
            </w:r>
            <w:r w:rsidR="00AC249D" w:rsidRPr="009D009C">
              <w:t>Anny Walentynowicz</w:t>
            </w:r>
            <w:r w:rsidR="00AC249D" w:rsidRPr="009D009C">
              <w:t xml:space="preserve"> </w:t>
            </w:r>
            <w:r w:rsidR="00AC249D" w:rsidRPr="009D009C">
              <w:t>34</w:t>
            </w:r>
            <w:r w:rsidR="00AC249D" w:rsidRPr="009D009C">
              <w:t xml:space="preserve"> </w:t>
            </w:r>
          </w:p>
          <w:p w14:paraId="71803B88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20-328</w:t>
            </w:r>
            <w:r w:rsidRPr="009D009C">
              <w:t xml:space="preserve"> </w:t>
            </w:r>
            <w:r w:rsidRPr="009D009C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78CE5C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83 538.00 zł</w:t>
            </w:r>
          </w:p>
        </w:tc>
      </w:tr>
      <w:tr w:rsidR="00AC249D" w:rsidRPr="009D009C" w14:paraId="31B8BF6A" w14:textId="77777777" w:rsidTr="00D145B1">
        <w:tc>
          <w:tcPr>
            <w:tcW w:w="993" w:type="dxa"/>
            <w:shd w:val="clear" w:color="auto" w:fill="auto"/>
            <w:vAlign w:val="center"/>
          </w:tcPr>
          <w:p w14:paraId="41D9FA82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6C3274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35</w:t>
            </w:r>
          </w:p>
        </w:tc>
        <w:tc>
          <w:tcPr>
            <w:tcW w:w="4110" w:type="dxa"/>
            <w:shd w:val="clear" w:color="auto" w:fill="auto"/>
          </w:tcPr>
          <w:p w14:paraId="6BD87530" w14:textId="509593EF" w:rsidR="00AC249D" w:rsidRPr="009D009C" w:rsidRDefault="00AC249D" w:rsidP="00D145B1">
            <w:pPr>
              <w:spacing w:before="80"/>
            </w:pPr>
            <w:proofErr w:type="spellStart"/>
            <w:r w:rsidRPr="009D009C">
              <w:t>Promedica</w:t>
            </w:r>
            <w:proofErr w:type="spellEnd"/>
            <w:r w:rsidRPr="009D009C">
              <w:t xml:space="preserve"> Toruń </w:t>
            </w:r>
            <w:r w:rsidR="00162770">
              <w:t>Sp. z o.o.</w:t>
            </w:r>
          </w:p>
          <w:p w14:paraId="6A14A59A" w14:textId="66460BD4" w:rsidR="00AC249D" w:rsidRPr="009D009C" w:rsidRDefault="00B7369F" w:rsidP="00D145B1">
            <w:r w:rsidRPr="009D009C">
              <w:t xml:space="preserve">ul. </w:t>
            </w:r>
            <w:r w:rsidR="00AC249D" w:rsidRPr="009D009C">
              <w:t>Grudziądzka</w:t>
            </w:r>
            <w:r w:rsidR="00AC249D" w:rsidRPr="009D009C">
              <w:t xml:space="preserve"> </w:t>
            </w:r>
            <w:r w:rsidR="00AC249D" w:rsidRPr="009D009C">
              <w:t>159a</w:t>
            </w:r>
            <w:r w:rsidR="00AC249D" w:rsidRPr="009D009C">
              <w:t xml:space="preserve"> </w:t>
            </w:r>
          </w:p>
          <w:p w14:paraId="3521E5D4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87-100</w:t>
            </w:r>
            <w:r w:rsidRPr="009D009C">
              <w:t xml:space="preserve"> </w:t>
            </w:r>
            <w:r w:rsidRPr="009D009C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7ACA88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3 709.80 zł</w:t>
            </w:r>
          </w:p>
        </w:tc>
      </w:tr>
      <w:tr w:rsidR="00AC249D" w:rsidRPr="009D009C" w14:paraId="4C1C5521" w14:textId="77777777" w:rsidTr="00D145B1">
        <w:tc>
          <w:tcPr>
            <w:tcW w:w="993" w:type="dxa"/>
            <w:shd w:val="clear" w:color="auto" w:fill="auto"/>
            <w:vAlign w:val="center"/>
          </w:tcPr>
          <w:p w14:paraId="179410AA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50045B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31</w:t>
            </w:r>
          </w:p>
        </w:tc>
        <w:tc>
          <w:tcPr>
            <w:tcW w:w="4110" w:type="dxa"/>
            <w:shd w:val="clear" w:color="auto" w:fill="auto"/>
          </w:tcPr>
          <w:p w14:paraId="36F286EB" w14:textId="77777777" w:rsidR="00162770" w:rsidRPr="009D009C" w:rsidRDefault="00AC249D" w:rsidP="00162770">
            <w:pPr>
              <w:spacing w:before="80"/>
            </w:pPr>
            <w:proofErr w:type="spellStart"/>
            <w:r w:rsidRPr="009D009C">
              <w:t>Aesculap</w:t>
            </w:r>
            <w:proofErr w:type="spellEnd"/>
            <w:r w:rsidRPr="009D009C">
              <w:t xml:space="preserve"> Chifa </w:t>
            </w:r>
            <w:r w:rsidR="00162770">
              <w:t>Sp. z o.o.</w:t>
            </w:r>
          </w:p>
          <w:p w14:paraId="007CF89A" w14:textId="112EBEB0" w:rsidR="00AC249D" w:rsidRPr="009D009C" w:rsidRDefault="00B7369F" w:rsidP="00D145B1">
            <w:r w:rsidRPr="009D009C">
              <w:t xml:space="preserve">ul. </w:t>
            </w:r>
            <w:r w:rsidR="00AC249D" w:rsidRPr="009D009C">
              <w:t>Tysiąclecia</w:t>
            </w:r>
            <w:r w:rsidR="00AC249D" w:rsidRPr="009D009C">
              <w:t xml:space="preserve"> </w:t>
            </w:r>
            <w:r w:rsidR="00AC249D" w:rsidRPr="009D009C">
              <w:t>14</w:t>
            </w:r>
            <w:r w:rsidR="00AC249D" w:rsidRPr="009D009C">
              <w:t xml:space="preserve"> </w:t>
            </w:r>
          </w:p>
          <w:p w14:paraId="5559D109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64-300</w:t>
            </w:r>
            <w:r w:rsidRPr="009D009C">
              <w:t xml:space="preserve"> </w:t>
            </w:r>
            <w:r w:rsidRPr="009D009C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B51CBC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137 516.40 zł</w:t>
            </w:r>
          </w:p>
        </w:tc>
      </w:tr>
      <w:tr w:rsidR="00AC249D" w:rsidRPr="009D009C" w14:paraId="693CB969" w14:textId="77777777" w:rsidTr="00D145B1">
        <w:tc>
          <w:tcPr>
            <w:tcW w:w="993" w:type="dxa"/>
            <w:shd w:val="clear" w:color="auto" w:fill="auto"/>
            <w:vAlign w:val="center"/>
          </w:tcPr>
          <w:p w14:paraId="75FA9E23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91AC09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33</w:t>
            </w:r>
          </w:p>
        </w:tc>
        <w:tc>
          <w:tcPr>
            <w:tcW w:w="4110" w:type="dxa"/>
            <w:shd w:val="clear" w:color="auto" w:fill="auto"/>
          </w:tcPr>
          <w:p w14:paraId="0A10A70B" w14:textId="77777777" w:rsidR="00162770" w:rsidRPr="009D009C" w:rsidRDefault="00AC249D" w:rsidP="00162770">
            <w:pPr>
              <w:spacing w:before="80"/>
            </w:pPr>
            <w:proofErr w:type="spellStart"/>
            <w:r w:rsidRPr="009D009C">
              <w:t>Aesculap</w:t>
            </w:r>
            <w:proofErr w:type="spellEnd"/>
            <w:r w:rsidRPr="009D009C">
              <w:t xml:space="preserve"> Chifa </w:t>
            </w:r>
            <w:r w:rsidR="00162770">
              <w:t>Sp. z o.o.</w:t>
            </w:r>
          </w:p>
          <w:p w14:paraId="576C93BD" w14:textId="3BE4F63C" w:rsidR="00AC249D" w:rsidRPr="009D009C" w:rsidRDefault="00B7369F" w:rsidP="00D145B1">
            <w:r w:rsidRPr="009D009C">
              <w:t xml:space="preserve">ul. </w:t>
            </w:r>
            <w:r w:rsidR="00AC249D" w:rsidRPr="009D009C">
              <w:t>Tysiąclecia</w:t>
            </w:r>
            <w:r w:rsidR="00AC249D" w:rsidRPr="009D009C">
              <w:t xml:space="preserve"> </w:t>
            </w:r>
            <w:r w:rsidR="00AC249D" w:rsidRPr="009D009C">
              <w:t>14</w:t>
            </w:r>
            <w:r w:rsidR="00AC249D" w:rsidRPr="009D009C">
              <w:t xml:space="preserve"> </w:t>
            </w:r>
          </w:p>
          <w:p w14:paraId="7B6CA33B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64-300</w:t>
            </w:r>
            <w:r w:rsidRPr="009D009C">
              <w:t xml:space="preserve"> </w:t>
            </w:r>
            <w:r w:rsidRPr="009D009C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BF0C04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68 234.40 zł</w:t>
            </w:r>
          </w:p>
        </w:tc>
      </w:tr>
      <w:tr w:rsidR="00AC249D" w:rsidRPr="009D009C" w14:paraId="4DF6324C" w14:textId="77777777" w:rsidTr="00D145B1">
        <w:tc>
          <w:tcPr>
            <w:tcW w:w="993" w:type="dxa"/>
            <w:shd w:val="clear" w:color="auto" w:fill="auto"/>
            <w:vAlign w:val="center"/>
          </w:tcPr>
          <w:p w14:paraId="59A1E7AE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41E5B0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16</w:t>
            </w:r>
          </w:p>
        </w:tc>
        <w:tc>
          <w:tcPr>
            <w:tcW w:w="4110" w:type="dxa"/>
            <w:shd w:val="clear" w:color="auto" w:fill="auto"/>
          </w:tcPr>
          <w:p w14:paraId="021564DC" w14:textId="77777777" w:rsidR="00AC249D" w:rsidRPr="009D009C" w:rsidRDefault="00AC249D" w:rsidP="00D145B1">
            <w:pPr>
              <w:spacing w:before="80"/>
            </w:pPr>
            <w:proofErr w:type="spellStart"/>
            <w:r w:rsidRPr="009D009C">
              <w:t>Polmil</w:t>
            </w:r>
            <w:proofErr w:type="spellEnd"/>
            <w:r w:rsidRPr="009D009C">
              <w:t xml:space="preserve"> sp. z o. o.</w:t>
            </w:r>
          </w:p>
          <w:p w14:paraId="09CB102F" w14:textId="070F1708" w:rsidR="00AC249D" w:rsidRPr="009D009C" w:rsidRDefault="00B7369F" w:rsidP="00D145B1">
            <w:r w:rsidRPr="009D009C">
              <w:t xml:space="preserve">ul. </w:t>
            </w:r>
            <w:r w:rsidR="00AC249D" w:rsidRPr="009D009C">
              <w:t>Przemysłowa</w:t>
            </w:r>
            <w:r w:rsidR="00AC249D" w:rsidRPr="009D009C">
              <w:t xml:space="preserve"> </w:t>
            </w:r>
            <w:r w:rsidR="00AC249D" w:rsidRPr="009D009C">
              <w:t>8 B</w:t>
            </w:r>
            <w:r w:rsidR="00AC249D" w:rsidRPr="009D009C">
              <w:t xml:space="preserve"> </w:t>
            </w:r>
          </w:p>
          <w:p w14:paraId="4E38A0C2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85-758</w:t>
            </w:r>
            <w:r w:rsidRPr="009D009C">
              <w:t xml:space="preserve"> </w:t>
            </w:r>
            <w:r w:rsidRPr="009D009C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7C2076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3 213.00 zł</w:t>
            </w:r>
          </w:p>
        </w:tc>
      </w:tr>
      <w:tr w:rsidR="00AC249D" w:rsidRPr="009D009C" w14:paraId="1D5E444E" w14:textId="77777777" w:rsidTr="00D145B1">
        <w:tc>
          <w:tcPr>
            <w:tcW w:w="993" w:type="dxa"/>
            <w:shd w:val="clear" w:color="auto" w:fill="auto"/>
            <w:vAlign w:val="center"/>
          </w:tcPr>
          <w:p w14:paraId="78F468F2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6AF5DD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9</w:t>
            </w:r>
          </w:p>
        </w:tc>
        <w:tc>
          <w:tcPr>
            <w:tcW w:w="4110" w:type="dxa"/>
            <w:shd w:val="clear" w:color="auto" w:fill="auto"/>
          </w:tcPr>
          <w:p w14:paraId="4966F321" w14:textId="4770592C" w:rsidR="00AC249D" w:rsidRPr="009D009C" w:rsidRDefault="00AC249D" w:rsidP="00D145B1">
            <w:pPr>
              <w:spacing w:before="80"/>
            </w:pPr>
            <w:proofErr w:type="spellStart"/>
            <w:r w:rsidRPr="009D009C">
              <w:t>Optimed</w:t>
            </w:r>
            <w:proofErr w:type="spellEnd"/>
            <w:r w:rsidRPr="009D009C">
              <w:t xml:space="preserve"> Pro-Office A.P. Szewczyk Sp. J</w:t>
            </w:r>
            <w:r w:rsidR="00162770">
              <w:t>.</w:t>
            </w:r>
          </w:p>
          <w:p w14:paraId="0D8A1CA5" w14:textId="727F5B18" w:rsidR="00AC249D" w:rsidRPr="009D009C" w:rsidRDefault="00B7369F" w:rsidP="00D145B1">
            <w:r w:rsidRPr="009D009C">
              <w:t xml:space="preserve">ul. </w:t>
            </w:r>
            <w:r w:rsidR="00AC249D" w:rsidRPr="009D009C">
              <w:t>Forteczna</w:t>
            </w:r>
            <w:r w:rsidR="00AC249D" w:rsidRPr="009D009C">
              <w:t xml:space="preserve"> </w:t>
            </w:r>
            <w:r w:rsidR="00AC249D" w:rsidRPr="009D009C">
              <w:t>5</w:t>
            </w:r>
            <w:r w:rsidR="00AC249D" w:rsidRPr="009D009C">
              <w:t xml:space="preserve"> </w:t>
            </w:r>
          </w:p>
          <w:p w14:paraId="0679AFC0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32-086</w:t>
            </w:r>
            <w:r w:rsidRPr="009D009C">
              <w:t xml:space="preserve"> </w:t>
            </w:r>
            <w:proofErr w:type="spellStart"/>
            <w:r w:rsidRPr="009D009C"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05580902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5 832.00 zł</w:t>
            </w:r>
          </w:p>
        </w:tc>
      </w:tr>
      <w:tr w:rsidR="00AC249D" w:rsidRPr="009D009C" w14:paraId="434ACB98" w14:textId="77777777" w:rsidTr="00D145B1">
        <w:tc>
          <w:tcPr>
            <w:tcW w:w="993" w:type="dxa"/>
            <w:shd w:val="clear" w:color="auto" w:fill="auto"/>
            <w:vAlign w:val="center"/>
          </w:tcPr>
          <w:p w14:paraId="446F2F1D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6F5003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18</w:t>
            </w:r>
          </w:p>
        </w:tc>
        <w:tc>
          <w:tcPr>
            <w:tcW w:w="4110" w:type="dxa"/>
            <w:shd w:val="clear" w:color="auto" w:fill="auto"/>
          </w:tcPr>
          <w:p w14:paraId="615D732E" w14:textId="77777777" w:rsidR="00AC249D" w:rsidRPr="009D009C" w:rsidRDefault="00AC249D" w:rsidP="00D145B1">
            <w:pPr>
              <w:spacing w:before="80"/>
            </w:pPr>
            <w:r w:rsidRPr="009D009C">
              <w:t xml:space="preserve">PROFILAB J. </w:t>
            </w:r>
            <w:proofErr w:type="spellStart"/>
            <w:r w:rsidRPr="009D009C">
              <w:t>Holli</w:t>
            </w:r>
            <w:proofErr w:type="spellEnd"/>
            <w:r w:rsidRPr="009D009C">
              <w:t>, W. Stachura, A. Wiącek-Żychlińska sp. j.</w:t>
            </w:r>
          </w:p>
          <w:p w14:paraId="5918A1B9" w14:textId="3864F583" w:rsidR="00AC249D" w:rsidRPr="009D009C" w:rsidRDefault="00AC249D" w:rsidP="00D145B1">
            <w:r w:rsidRPr="009D009C">
              <w:t>ul. Emaliowa</w:t>
            </w:r>
            <w:r w:rsidRPr="009D009C">
              <w:t xml:space="preserve"> </w:t>
            </w:r>
            <w:r w:rsidRPr="009D009C">
              <w:t>28</w:t>
            </w:r>
            <w:r w:rsidRPr="009D009C">
              <w:t xml:space="preserve"> </w:t>
            </w:r>
          </w:p>
          <w:p w14:paraId="21011345" w14:textId="72EAA039" w:rsidR="00AC249D" w:rsidRPr="009D009C" w:rsidRDefault="00AC249D" w:rsidP="00D145B1">
            <w:pPr>
              <w:spacing w:after="80"/>
              <w:jc w:val="both"/>
            </w:pPr>
            <w:r w:rsidRPr="009D009C">
              <w:t>02-295</w:t>
            </w:r>
            <w:r w:rsidR="00B7369F" w:rsidRPr="009D009C"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4D0878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2 646.00 zł</w:t>
            </w:r>
          </w:p>
        </w:tc>
      </w:tr>
      <w:tr w:rsidR="00AC249D" w:rsidRPr="009D009C" w14:paraId="5899A320" w14:textId="77777777" w:rsidTr="00D145B1">
        <w:tc>
          <w:tcPr>
            <w:tcW w:w="993" w:type="dxa"/>
            <w:shd w:val="clear" w:color="auto" w:fill="auto"/>
            <w:vAlign w:val="center"/>
          </w:tcPr>
          <w:p w14:paraId="2771648E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2B695D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20</w:t>
            </w:r>
          </w:p>
        </w:tc>
        <w:tc>
          <w:tcPr>
            <w:tcW w:w="4110" w:type="dxa"/>
            <w:shd w:val="clear" w:color="auto" w:fill="auto"/>
          </w:tcPr>
          <w:p w14:paraId="39F67F6D" w14:textId="77777777" w:rsidR="00B7369F" w:rsidRPr="009D009C" w:rsidRDefault="00B7369F" w:rsidP="00B7369F">
            <w:pPr>
              <w:spacing w:before="80"/>
            </w:pPr>
            <w:r w:rsidRPr="009D009C">
              <w:t xml:space="preserve">PROFILAB J. </w:t>
            </w:r>
            <w:proofErr w:type="spellStart"/>
            <w:r w:rsidRPr="009D009C">
              <w:t>Holli</w:t>
            </w:r>
            <w:proofErr w:type="spellEnd"/>
            <w:r w:rsidRPr="009D009C">
              <w:t>, W. Stachura, A. Wiącek-Żychlińska sp. j.</w:t>
            </w:r>
          </w:p>
          <w:p w14:paraId="40833969" w14:textId="77777777" w:rsidR="00B7369F" w:rsidRPr="009D009C" w:rsidRDefault="00B7369F" w:rsidP="00B7369F">
            <w:r w:rsidRPr="009D009C">
              <w:t xml:space="preserve">ul. Emaliowa 28 </w:t>
            </w:r>
          </w:p>
          <w:p w14:paraId="709C3E15" w14:textId="053E4F8F" w:rsidR="00AC249D" w:rsidRPr="009D009C" w:rsidRDefault="00B7369F" w:rsidP="00B7369F">
            <w:pPr>
              <w:spacing w:after="80"/>
              <w:jc w:val="both"/>
            </w:pPr>
            <w:r w:rsidRPr="009D009C">
              <w:t>02-295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069547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22 006.08 zł</w:t>
            </w:r>
          </w:p>
        </w:tc>
      </w:tr>
      <w:tr w:rsidR="00AC249D" w:rsidRPr="009D009C" w14:paraId="612AB614" w14:textId="77777777" w:rsidTr="00D145B1">
        <w:tc>
          <w:tcPr>
            <w:tcW w:w="993" w:type="dxa"/>
            <w:shd w:val="clear" w:color="auto" w:fill="auto"/>
            <w:vAlign w:val="center"/>
          </w:tcPr>
          <w:p w14:paraId="1913F6C4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EE8583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8</w:t>
            </w:r>
          </w:p>
        </w:tc>
        <w:tc>
          <w:tcPr>
            <w:tcW w:w="4110" w:type="dxa"/>
            <w:shd w:val="clear" w:color="auto" w:fill="auto"/>
          </w:tcPr>
          <w:p w14:paraId="3284B0EE" w14:textId="06193FFB" w:rsidR="00AC249D" w:rsidRPr="009D009C" w:rsidRDefault="00AC249D" w:rsidP="00D145B1">
            <w:pPr>
              <w:spacing w:before="80"/>
            </w:pPr>
            <w:r w:rsidRPr="009D009C">
              <w:t>JACEK JAMRÓZ "JAMRO"</w:t>
            </w:r>
            <w:r w:rsidR="00B7369F" w:rsidRPr="009D009C">
              <w:br/>
              <w:t>Przedsiębiorstwo Handlowo-Usługowe</w:t>
            </w:r>
          </w:p>
          <w:p w14:paraId="27847919" w14:textId="00639B1F" w:rsidR="00AC249D" w:rsidRPr="009D009C" w:rsidRDefault="00B7369F" w:rsidP="00D145B1">
            <w:r w:rsidRPr="009D009C">
              <w:t xml:space="preserve">ul. </w:t>
            </w:r>
            <w:r w:rsidR="00AC249D" w:rsidRPr="009D009C">
              <w:t>Małobądzka</w:t>
            </w:r>
            <w:r w:rsidR="00AC249D" w:rsidRPr="009D009C">
              <w:t xml:space="preserve"> </w:t>
            </w:r>
            <w:r w:rsidR="00AC249D" w:rsidRPr="009D009C">
              <w:t>186</w:t>
            </w:r>
            <w:r w:rsidR="00AC249D" w:rsidRPr="009D009C">
              <w:t xml:space="preserve"> </w:t>
            </w:r>
          </w:p>
          <w:p w14:paraId="2026775F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42-500</w:t>
            </w:r>
            <w:r w:rsidRPr="009D009C">
              <w:t xml:space="preserve"> </w:t>
            </w:r>
            <w:r w:rsidRPr="009D009C">
              <w:t>Będzin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BE2F54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113 400.00 zł</w:t>
            </w:r>
          </w:p>
        </w:tc>
      </w:tr>
      <w:tr w:rsidR="00AC249D" w:rsidRPr="009D009C" w14:paraId="3536A604" w14:textId="77777777" w:rsidTr="00D145B1">
        <w:tc>
          <w:tcPr>
            <w:tcW w:w="993" w:type="dxa"/>
            <w:shd w:val="clear" w:color="auto" w:fill="auto"/>
            <w:vAlign w:val="center"/>
          </w:tcPr>
          <w:p w14:paraId="3E98142D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4AE64D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</w:t>
            </w:r>
          </w:p>
        </w:tc>
        <w:tc>
          <w:tcPr>
            <w:tcW w:w="4110" w:type="dxa"/>
            <w:shd w:val="clear" w:color="auto" w:fill="auto"/>
          </w:tcPr>
          <w:p w14:paraId="3371FDA7" w14:textId="77777777" w:rsidR="00AC249D" w:rsidRPr="009D009C" w:rsidRDefault="00AC249D" w:rsidP="00D145B1">
            <w:pPr>
              <w:spacing w:before="80"/>
            </w:pPr>
            <w:r w:rsidRPr="009D009C">
              <w:t>Centrum Zaopatrzenia Medycznego "</w:t>
            </w:r>
            <w:proofErr w:type="spellStart"/>
            <w:r w:rsidRPr="009D009C">
              <w:t>Cezal</w:t>
            </w:r>
            <w:proofErr w:type="spellEnd"/>
            <w:r w:rsidRPr="009D009C">
              <w:t>" S.A Wrocław Oddział Kraków</w:t>
            </w:r>
          </w:p>
          <w:p w14:paraId="371CB5E0" w14:textId="348765F8" w:rsidR="00AC249D" w:rsidRPr="009D009C" w:rsidRDefault="009D009C" w:rsidP="00D145B1">
            <w:r w:rsidRPr="009D009C">
              <w:t xml:space="preserve">ul. </w:t>
            </w:r>
            <w:r w:rsidR="00AC249D" w:rsidRPr="009D009C">
              <w:t>Balicka</w:t>
            </w:r>
            <w:r w:rsidR="00AC249D" w:rsidRPr="009D009C">
              <w:t xml:space="preserve"> </w:t>
            </w:r>
            <w:r w:rsidR="00AC249D" w:rsidRPr="009D009C">
              <w:t>117</w:t>
            </w:r>
            <w:r w:rsidR="00AC249D" w:rsidRPr="009D009C">
              <w:t xml:space="preserve"> </w:t>
            </w:r>
          </w:p>
          <w:p w14:paraId="637A33C8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30-149</w:t>
            </w:r>
            <w:r w:rsidRPr="009D009C">
              <w:t xml:space="preserve"> </w:t>
            </w:r>
            <w:r w:rsidRPr="009D009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215E97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5 896.80 zł</w:t>
            </w:r>
          </w:p>
        </w:tc>
      </w:tr>
      <w:tr w:rsidR="00AC249D" w:rsidRPr="009D009C" w14:paraId="3F5B568D" w14:textId="77777777" w:rsidTr="00D145B1">
        <w:tc>
          <w:tcPr>
            <w:tcW w:w="993" w:type="dxa"/>
            <w:shd w:val="clear" w:color="auto" w:fill="auto"/>
            <w:vAlign w:val="center"/>
          </w:tcPr>
          <w:p w14:paraId="0C8BB528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B180DE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10</w:t>
            </w:r>
          </w:p>
        </w:tc>
        <w:tc>
          <w:tcPr>
            <w:tcW w:w="4110" w:type="dxa"/>
            <w:shd w:val="clear" w:color="auto" w:fill="auto"/>
          </w:tcPr>
          <w:p w14:paraId="42A9AD79" w14:textId="77777777" w:rsidR="00AC249D" w:rsidRPr="009D009C" w:rsidRDefault="00AC249D" w:rsidP="00D145B1">
            <w:pPr>
              <w:spacing w:before="80"/>
            </w:pPr>
            <w:r w:rsidRPr="009D009C">
              <w:t>Centrum Zaopatrzenia Medycznego "</w:t>
            </w:r>
            <w:proofErr w:type="spellStart"/>
            <w:r w:rsidRPr="009D009C">
              <w:t>Cezal</w:t>
            </w:r>
            <w:proofErr w:type="spellEnd"/>
            <w:r w:rsidRPr="009D009C">
              <w:t>" S.A Wrocław Oddział Kraków</w:t>
            </w:r>
          </w:p>
          <w:p w14:paraId="0270D939" w14:textId="70D7B697" w:rsidR="00AC249D" w:rsidRPr="009D009C" w:rsidRDefault="009D009C" w:rsidP="00D145B1">
            <w:r w:rsidRPr="009D009C">
              <w:t xml:space="preserve">ul. </w:t>
            </w:r>
            <w:r w:rsidR="00AC249D" w:rsidRPr="009D009C">
              <w:t>Balicka</w:t>
            </w:r>
            <w:r w:rsidR="00AC249D" w:rsidRPr="009D009C">
              <w:t xml:space="preserve"> </w:t>
            </w:r>
            <w:r w:rsidR="00AC249D" w:rsidRPr="009D009C">
              <w:t>117</w:t>
            </w:r>
            <w:r w:rsidR="00AC249D" w:rsidRPr="009D009C">
              <w:t xml:space="preserve"> </w:t>
            </w:r>
          </w:p>
          <w:p w14:paraId="3E4A0027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30-149</w:t>
            </w:r>
            <w:r w:rsidRPr="009D009C">
              <w:t xml:space="preserve"> </w:t>
            </w:r>
            <w:r w:rsidRPr="009D009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F4A499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102 562.74 zł</w:t>
            </w:r>
          </w:p>
        </w:tc>
      </w:tr>
      <w:tr w:rsidR="00AC249D" w:rsidRPr="009D009C" w14:paraId="30AA1944" w14:textId="77777777" w:rsidTr="00D145B1">
        <w:tc>
          <w:tcPr>
            <w:tcW w:w="993" w:type="dxa"/>
            <w:shd w:val="clear" w:color="auto" w:fill="auto"/>
            <w:vAlign w:val="center"/>
          </w:tcPr>
          <w:p w14:paraId="2E143850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C12DC7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32</w:t>
            </w:r>
          </w:p>
        </w:tc>
        <w:tc>
          <w:tcPr>
            <w:tcW w:w="4110" w:type="dxa"/>
            <w:shd w:val="clear" w:color="auto" w:fill="auto"/>
          </w:tcPr>
          <w:p w14:paraId="06060789" w14:textId="77777777" w:rsidR="00AC249D" w:rsidRPr="009D009C" w:rsidRDefault="00AC249D" w:rsidP="00D145B1">
            <w:pPr>
              <w:spacing w:before="80"/>
            </w:pPr>
            <w:r w:rsidRPr="009D009C">
              <w:t>Centrum Zaopatrzenia Medycznego "</w:t>
            </w:r>
            <w:proofErr w:type="spellStart"/>
            <w:r w:rsidRPr="009D009C">
              <w:t>Cezal</w:t>
            </w:r>
            <w:proofErr w:type="spellEnd"/>
            <w:r w:rsidRPr="009D009C">
              <w:t>" S.A Wrocław Oddział Kraków</w:t>
            </w:r>
          </w:p>
          <w:p w14:paraId="305BB6E3" w14:textId="4FB03FD5" w:rsidR="00AC249D" w:rsidRPr="009D009C" w:rsidRDefault="009D009C" w:rsidP="00D145B1">
            <w:r w:rsidRPr="009D009C">
              <w:t xml:space="preserve">ul. </w:t>
            </w:r>
            <w:r w:rsidR="00AC249D" w:rsidRPr="009D009C">
              <w:t>Balicka</w:t>
            </w:r>
            <w:r w:rsidR="00AC249D" w:rsidRPr="009D009C">
              <w:t xml:space="preserve"> </w:t>
            </w:r>
            <w:r w:rsidR="00AC249D" w:rsidRPr="009D009C">
              <w:t>117</w:t>
            </w:r>
            <w:r w:rsidR="00AC249D" w:rsidRPr="009D009C">
              <w:t xml:space="preserve"> </w:t>
            </w:r>
          </w:p>
          <w:p w14:paraId="4983EB12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30-149</w:t>
            </w:r>
            <w:r w:rsidRPr="009D009C">
              <w:t xml:space="preserve"> </w:t>
            </w:r>
            <w:r w:rsidRPr="009D009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DDEBC0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41 381.28 zł</w:t>
            </w:r>
          </w:p>
        </w:tc>
      </w:tr>
      <w:tr w:rsidR="00AC249D" w:rsidRPr="009D009C" w14:paraId="29BF216B" w14:textId="77777777" w:rsidTr="00D145B1">
        <w:tc>
          <w:tcPr>
            <w:tcW w:w="993" w:type="dxa"/>
            <w:shd w:val="clear" w:color="auto" w:fill="auto"/>
            <w:vAlign w:val="center"/>
          </w:tcPr>
          <w:p w14:paraId="08980A7E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D72D82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17</w:t>
            </w:r>
          </w:p>
        </w:tc>
        <w:tc>
          <w:tcPr>
            <w:tcW w:w="4110" w:type="dxa"/>
            <w:shd w:val="clear" w:color="auto" w:fill="auto"/>
          </w:tcPr>
          <w:p w14:paraId="18F9B4BD" w14:textId="77777777" w:rsidR="00AC249D" w:rsidRPr="009D009C" w:rsidRDefault="00AC249D" w:rsidP="00D145B1">
            <w:pPr>
              <w:spacing w:before="80"/>
            </w:pPr>
            <w:r w:rsidRPr="009D009C">
              <w:t>SORIMEX Sp. z o.o. Sp.k.</w:t>
            </w:r>
          </w:p>
          <w:p w14:paraId="3E976857" w14:textId="103E678E" w:rsidR="00AC249D" w:rsidRPr="009D009C" w:rsidRDefault="009D009C" w:rsidP="00D145B1">
            <w:r w:rsidRPr="009D009C">
              <w:t xml:space="preserve">ul. </w:t>
            </w:r>
            <w:r w:rsidR="00AC249D" w:rsidRPr="009D009C">
              <w:t>Równinna</w:t>
            </w:r>
            <w:r w:rsidR="00AC249D" w:rsidRPr="009D009C">
              <w:t xml:space="preserve"> </w:t>
            </w:r>
            <w:r w:rsidR="00AC249D" w:rsidRPr="009D009C">
              <w:t>25</w:t>
            </w:r>
            <w:r w:rsidR="00AC249D" w:rsidRPr="009D009C">
              <w:t xml:space="preserve"> </w:t>
            </w:r>
          </w:p>
          <w:p w14:paraId="518A957D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87-100</w:t>
            </w:r>
            <w:r w:rsidRPr="009D009C">
              <w:t xml:space="preserve"> </w:t>
            </w:r>
            <w:r w:rsidRPr="009D009C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95CBFA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31 804.99 zł</w:t>
            </w:r>
          </w:p>
        </w:tc>
      </w:tr>
      <w:tr w:rsidR="00AC249D" w:rsidRPr="009D009C" w14:paraId="1F74B40C" w14:textId="77777777" w:rsidTr="00162770">
        <w:trPr>
          <w:trHeight w:val="612"/>
        </w:trPr>
        <w:tc>
          <w:tcPr>
            <w:tcW w:w="993" w:type="dxa"/>
            <w:shd w:val="clear" w:color="auto" w:fill="auto"/>
            <w:vAlign w:val="center"/>
          </w:tcPr>
          <w:p w14:paraId="2471D96B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AEA5A7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30</w:t>
            </w:r>
          </w:p>
        </w:tc>
        <w:tc>
          <w:tcPr>
            <w:tcW w:w="4110" w:type="dxa"/>
            <w:shd w:val="clear" w:color="auto" w:fill="auto"/>
          </w:tcPr>
          <w:p w14:paraId="4D15D1F5" w14:textId="77777777" w:rsidR="00AC249D" w:rsidRPr="009D009C" w:rsidRDefault="00AC249D" w:rsidP="00D145B1">
            <w:pPr>
              <w:spacing w:before="80"/>
            </w:pPr>
            <w:proofErr w:type="spellStart"/>
            <w:r w:rsidRPr="009D009C">
              <w:t>Teleflex</w:t>
            </w:r>
            <w:proofErr w:type="spellEnd"/>
            <w:r w:rsidRPr="009D009C">
              <w:t xml:space="preserve"> Polska sp. z o.o.</w:t>
            </w:r>
          </w:p>
          <w:p w14:paraId="5924791F" w14:textId="782A13D8" w:rsidR="00AC249D" w:rsidRPr="009D009C" w:rsidRDefault="009D009C" w:rsidP="00D145B1">
            <w:r w:rsidRPr="009D009C">
              <w:t xml:space="preserve">ul. </w:t>
            </w:r>
            <w:r w:rsidR="00AC249D" w:rsidRPr="009D009C">
              <w:t>Żwirki i Wigury</w:t>
            </w:r>
            <w:r w:rsidR="00AC249D" w:rsidRPr="009D009C">
              <w:t xml:space="preserve"> </w:t>
            </w:r>
            <w:r w:rsidR="00AC249D" w:rsidRPr="009D009C">
              <w:t>16A</w:t>
            </w:r>
            <w:r w:rsidR="00AC249D" w:rsidRPr="009D009C">
              <w:t xml:space="preserve"> </w:t>
            </w:r>
          </w:p>
          <w:p w14:paraId="67478149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02-092</w:t>
            </w:r>
            <w:r w:rsidRPr="009D009C">
              <w:t xml:space="preserve"> </w:t>
            </w:r>
            <w:r w:rsidRPr="009D009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37C45B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100 477.53 zł</w:t>
            </w:r>
          </w:p>
        </w:tc>
      </w:tr>
      <w:tr w:rsidR="00AC249D" w:rsidRPr="009D009C" w14:paraId="0AAC090C" w14:textId="77777777" w:rsidTr="00D145B1">
        <w:tc>
          <w:tcPr>
            <w:tcW w:w="993" w:type="dxa"/>
            <w:shd w:val="clear" w:color="auto" w:fill="auto"/>
            <w:vAlign w:val="center"/>
          </w:tcPr>
          <w:p w14:paraId="5B2BF3CB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349EDE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</w:t>
            </w:r>
          </w:p>
        </w:tc>
        <w:tc>
          <w:tcPr>
            <w:tcW w:w="4110" w:type="dxa"/>
            <w:shd w:val="clear" w:color="auto" w:fill="auto"/>
          </w:tcPr>
          <w:p w14:paraId="3DBF889C" w14:textId="47B063E1" w:rsidR="00AC249D" w:rsidRPr="009D009C" w:rsidRDefault="00AC249D" w:rsidP="00D145B1">
            <w:pPr>
              <w:spacing w:before="80"/>
            </w:pPr>
            <w:r w:rsidRPr="009D009C">
              <w:t xml:space="preserve">J. </w:t>
            </w:r>
            <w:proofErr w:type="spellStart"/>
            <w:r w:rsidRPr="009D009C">
              <w:t>Chodacki</w:t>
            </w:r>
            <w:proofErr w:type="spellEnd"/>
            <w:r w:rsidRPr="009D009C">
              <w:t>, A. Misztal „</w:t>
            </w:r>
            <w:proofErr w:type="spellStart"/>
            <w:r w:rsidRPr="009D009C">
              <w:t>Medica</w:t>
            </w:r>
            <w:proofErr w:type="spellEnd"/>
            <w:r w:rsidRPr="009D009C">
              <w:t>” Sp</w:t>
            </w:r>
            <w:r w:rsidR="00162770">
              <w:t>.</w:t>
            </w:r>
            <w:r w:rsidRPr="009D009C">
              <w:t xml:space="preserve"> J</w:t>
            </w:r>
            <w:r w:rsidR="00162770">
              <w:t>.</w:t>
            </w:r>
          </w:p>
          <w:p w14:paraId="77E899F7" w14:textId="3908205F" w:rsidR="00AC249D" w:rsidRPr="009D009C" w:rsidRDefault="009D009C" w:rsidP="00D145B1">
            <w:r w:rsidRPr="009D009C">
              <w:t>ul. Przemysłowa</w:t>
            </w:r>
            <w:r w:rsidR="00AC249D" w:rsidRPr="009D009C">
              <w:t xml:space="preserve"> </w:t>
            </w:r>
            <w:r w:rsidR="00AC249D" w:rsidRPr="009D009C">
              <w:t>4A</w:t>
            </w:r>
            <w:r w:rsidR="00AC249D" w:rsidRPr="009D009C">
              <w:t xml:space="preserve"> </w:t>
            </w:r>
          </w:p>
          <w:p w14:paraId="31679C02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59-300</w:t>
            </w:r>
            <w:r w:rsidRPr="009D009C">
              <w:t xml:space="preserve"> </w:t>
            </w:r>
            <w:r w:rsidRPr="009D009C"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D8B531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28 568.16 zł</w:t>
            </w:r>
          </w:p>
        </w:tc>
      </w:tr>
      <w:tr w:rsidR="00AC249D" w:rsidRPr="009D009C" w14:paraId="0164292E" w14:textId="77777777" w:rsidTr="00D145B1">
        <w:tc>
          <w:tcPr>
            <w:tcW w:w="993" w:type="dxa"/>
            <w:shd w:val="clear" w:color="auto" w:fill="auto"/>
            <w:vAlign w:val="center"/>
          </w:tcPr>
          <w:p w14:paraId="04E3C8BC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9890B1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13</w:t>
            </w:r>
          </w:p>
        </w:tc>
        <w:tc>
          <w:tcPr>
            <w:tcW w:w="4110" w:type="dxa"/>
            <w:shd w:val="clear" w:color="auto" w:fill="auto"/>
          </w:tcPr>
          <w:p w14:paraId="44F39936" w14:textId="77777777" w:rsidR="00AC249D" w:rsidRPr="009D009C" w:rsidRDefault="00AC249D" w:rsidP="00D145B1">
            <w:pPr>
              <w:spacing w:before="80"/>
            </w:pPr>
            <w:r w:rsidRPr="009D009C">
              <w:t>Elektro Med Grzegorz Pałkowski</w:t>
            </w:r>
          </w:p>
          <w:p w14:paraId="50498E53" w14:textId="6DA81B48" w:rsidR="00AC249D" w:rsidRPr="009D009C" w:rsidRDefault="009D009C" w:rsidP="00D145B1">
            <w:r w:rsidRPr="009D009C">
              <w:t xml:space="preserve">ul. </w:t>
            </w:r>
            <w:r w:rsidR="00AC249D" w:rsidRPr="009D009C">
              <w:t>Zabierzowska</w:t>
            </w:r>
            <w:r w:rsidR="00AC249D" w:rsidRPr="009D009C">
              <w:t xml:space="preserve"> </w:t>
            </w:r>
            <w:r w:rsidR="00AC249D" w:rsidRPr="009D009C">
              <w:t>11</w:t>
            </w:r>
            <w:r w:rsidR="00AC249D" w:rsidRPr="009D009C">
              <w:t xml:space="preserve"> </w:t>
            </w:r>
          </w:p>
          <w:p w14:paraId="30E5DA99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32-005</w:t>
            </w:r>
            <w:r w:rsidRPr="009D009C">
              <w:t xml:space="preserve"> </w:t>
            </w:r>
            <w:r w:rsidRPr="009D009C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FFEE41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18 144.00 zł</w:t>
            </w:r>
          </w:p>
        </w:tc>
      </w:tr>
      <w:tr w:rsidR="00AC249D" w:rsidRPr="009D009C" w14:paraId="1D16A0A8" w14:textId="77777777" w:rsidTr="00D145B1">
        <w:tc>
          <w:tcPr>
            <w:tcW w:w="993" w:type="dxa"/>
            <w:shd w:val="clear" w:color="auto" w:fill="auto"/>
            <w:vAlign w:val="center"/>
          </w:tcPr>
          <w:p w14:paraId="7A8C7D09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A5AC5E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7</w:t>
            </w:r>
          </w:p>
        </w:tc>
        <w:tc>
          <w:tcPr>
            <w:tcW w:w="4110" w:type="dxa"/>
            <w:shd w:val="clear" w:color="auto" w:fill="auto"/>
          </w:tcPr>
          <w:p w14:paraId="40D27F52" w14:textId="77777777" w:rsidR="00AC249D" w:rsidRPr="009D009C" w:rsidRDefault="00AC249D" w:rsidP="00D145B1">
            <w:pPr>
              <w:spacing w:before="80"/>
            </w:pPr>
            <w:r w:rsidRPr="009D009C">
              <w:t xml:space="preserve">Karl </w:t>
            </w:r>
            <w:proofErr w:type="spellStart"/>
            <w:r w:rsidRPr="009D009C">
              <w:t>Storz</w:t>
            </w:r>
            <w:proofErr w:type="spellEnd"/>
            <w:r w:rsidRPr="009D009C">
              <w:t xml:space="preserve"> Polska Sp. z o.o.</w:t>
            </w:r>
          </w:p>
          <w:p w14:paraId="666B394A" w14:textId="21013FC3" w:rsidR="00AC249D" w:rsidRPr="009D009C" w:rsidRDefault="009D009C" w:rsidP="00D145B1">
            <w:r w:rsidRPr="009D009C">
              <w:t xml:space="preserve">ul. </w:t>
            </w:r>
            <w:proofErr w:type="spellStart"/>
            <w:r w:rsidR="00AC249D" w:rsidRPr="009D009C">
              <w:t>Hołubcowa</w:t>
            </w:r>
            <w:proofErr w:type="spellEnd"/>
            <w:r w:rsidR="00AC249D" w:rsidRPr="009D009C">
              <w:t xml:space="preserve"> </w:t>
            </w:r>
            <w:r w:rsidR="00AC249D" w:rsidRPr="009D009C">
              <w:t>123</w:t>
            </w:r>
            <w:r w:rsidR="00AC249D" w:rsidRPr="009D009C">
              <w:t xml:space="preserve"> </w:t>
            </w:r>
          </w:p>
          <w:p w14:paraId="3A81B72E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02-854</w:t>
            </w:r>
            <w:r w:rsidRPr="009D009C">
              <w:t xml:space="preserve"> </w:t>
            </w:r>
            <w:r w:rsidRPr="009D009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5D3DC0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15 609.80 zł</w:t>
            </w:r>
          </w:p>
        </w:tc>
      </w:tr>
      <w:tr w:rsidR="00AC249D" w:rsidRPr="009D009C" w14:paraId="36032F4A" w14:textId="77777777" w:rsidTr="00D145B1">
        <w:tc>
          <w:tcPr>
            <w:tcW w:w="993" w:type="dxa"/>
            <w:shd w:val="clear" w:color="auto" w:fill="auto"/>
            <w:vAlign w:val="center"/>
          </w:tcPr>
          <w:p w14:paraId="081DFF76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DE0EB7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12</w:t>
            </w:r>
          </w:p>
        </w:tc>
        <w:tc>
          <w:tcPr>
            <w:tcW w:w="4110" w:type="dxa"/>
            <w:shd w:val="clear" w:color="auto" w:fill="auto"/>
          </w:tcPr>
          <w:p w14:paraId="3EE7227A" w14:textId="77777777" w:rsidR="00AC249D" w:rsidRPr="009D009C" w:rsidRDefault="00AC249D" w:rsidP="00D145B1">
            <w:pPr>
              <w:spacing w:before="80"/>
            </w:pPr>
            <w:proofErr w:type="spellStart"/>
            <w:r w:rsidRPr="009D009C">
              <w:t>Bialmed</w:t>
            </w:r>
            <w:proofErr w:type="spellEnd"/>
            <w:r w:rsidRPr="009D009C">
              <w:t xml:space="preserve"> Sp. z o.o.</w:t>
            </w:r>
          </w:p>
          <w:p w14:paraId="44226B4E" w14:textId="6519151F" w:rsidR="00AC249D" w:rsidRPr="009D009C" w:rsidRDefault="009D009C" w:rsidP="00D145B1">
            <w:r w:rsidRPr="009D009C">
              <w:t xml:space="preserve">ul. </w:t>
            </w:r>
            <w:r w:rsidR="00AC249D" w:rsidRPr="009D009C">
              <w:t>Kazimierzowska</w:t>
            </w:r>
            <w:r w:rsidR="00AC249D" w:rsidRPr="009D009C">
              <w:t xml:space="preserve"> </w:t>
            </w:r>
            <w:r w:rsidR="00AC249D" w:rsidRPr="009D009C">
              <w:t>46/48/35</w:t>
            </w:r>
            <w:r w:rsidR="00AC249D" w:rsidRPr="009D009C">
              <w:t xml:space="preserve"> </w:t>
            </w:r>
          </w:p>
          <w:p w14:paraId="777B56AA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02-546</w:t>
            </w:r>
            <w:r w:rsidRPr="009D009C">
              <w:t xml:space="preserve"> </w:t>
            </w:r>
            <w:r w:rsidRPr="009D009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B8B4F6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54 583.20 zł</w:t>
            </w:r>
          </w:p>
        </w:tc>
      </w:tr>
      <w:tr w:rsidR="00AC249D" w:rsidRPr="009D009C" w14:paraId="697FCB25" w14:textId="77777777" w:rsidTr="00D145B1">
        <w:tc>
          <w:tcPr>
            <w:tcW w:w="993" w:type="dxa"/>
            <w:shd w:val="clear" w:color="auto" w:fill="auto"/>
            <w:vAlign w:val="center"/>
          </w:tcPr>
          <w:p w14:paraId="3339EF44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9CE52F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15</w:t>
            </w:r>
          </w:p>
        </w:tc>
        <w:tc>
          <w:tcPr>
            <w:tcW w:w="4110" w:type="dxa"/>
            <w:shd w:val="clear" w:color="auto" w:fill="auto"/>
          </w:tcPr>
          <w:p w14:paraId="2E1121FA" w14:textId="77777777" w:rsidR="00AC249D" w:rsidRPr="009D009C" w:rsidRDefault="00AC249D" w:rsidP="00D145B1">
            <w:pPr>
              <w:spacing w:before="80"/>
            </w:pPr>
            <w:proofErr w:type="spellStart"/>
            <w:r w:rsidRPr="009D009C">
              <w:t>Bialmed</w:t>
            </w:r>
            <w:proofErr w:type="spellEnd"/>
            <w:r w:rsidRPr="009D009C">
              <w:t xml:space="preserve"> Sp. z o.o.</w:t>
            </w:r>
          </w:p>
          <w:p w14:paraId="62514EDB" w14:textId="0C8FD7E9" w:rsidR="00AC249D" w:rsidRPr="009D009C" w:rsidRDefault="009D009C" w:rsidP="00D145B1">
            <w:r w:rsidRPr="009D009C">
              <w:t xml:space="preserve">ul. </w:t>
            </w:r>
            <w:r w:rsidR="00AC249D" w:rsidRPr="009D009C">
              <w:t>Kazimierzowska</w:t>
            </w:r>
            <w:r w:rsidR="00AC249D" w:rsidRPr="009D009C">
              <w:t xml:space="preserve"> </w:t>
            </w:r>
            <w:r w:rsidR="00AC249D" w:rsidRPr="009D009C">
              <w:t>46/48/35</w:t>
            </w:r>
            <w:r w:rsidR="00AC249D" w:rsidRPr="009D009C">
              <w:t xml:space="preserve"> </w:t>
            </w:r>
          </w:p>
          <w:p w14:paraId="644B1BFF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02-546</w:t>
            </w:r>
            <w:r w:rsidRPr="009D009C">
              <w:t xml:space="preserve"> </w:t>
            </w:r>
            <w:r w:rsidRPr="009D009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7DE9D1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224.64 zł</w:t>
            </w:r>
          </w:p>
        </w:tc>
      </w:tr>
      <w:tr w:rsidR="00AC249D" w:rsidRPr="009D009C" w14:paraId="3B412040" w14:textId="77777777" w:rsidTr="00D145B1">
        <w:tc>
          <w:tcPr>
            <w:tcW w:w="993" w:type="dxa"/>
            <w:shd w:val="clear" w:color="auto" w:fill="auto"/>
            <w:vAlign w:val="center"/>
          </w:tcPr>
          <w:p w14:paraId="66A12A93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EB24F7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13</w:t>
            </w:r>
          </w:p>
        </w:tc>
        <w:tc>
          <w:tcPr>
            <w:tcW w:w="4110" w:type="dxa"/>
            <w:shd w:val="clear" w:color="auto" w:fill="auto"/>
          </w:tcPr>
          <w:p w14:paraId="0AF5F039" w14:textId="77777777" w:rsidR="00AC249D" w:rsidRPr="009D009C" w:rsidRDefault="00AC249D" w:rsidP="00D145B1">
            <w:pPr>
              <w:spacing w:before="80"/>
            </w:pPr>
            <w:r w:rsidRPr="009D009C">
              <w:t>MAR-FOUR MARIAN SIEKIERSKI</w:t>
            </w:r>
          </w:p>
          <w:p w14:paraId="180D820B" w14:textId="5D7FF6EA" w:rsidR="00AC249D" w:rsidRPr="009D009C" w:rsidRDefault="009D009C" w:rsidP="00D145B1">
            <w:r w:rsidRPr="009D009C">
              <w:t>ul. Srebrzyńska</w:t>
            </w:r>
            <w:r w:rsidR="00AC249D" w:rsidRPr="009D009C">
              <w:t xml:space="preserve"> </w:t>
            </w:r>
            <w:r w:rsidR="00AC249D" w:rsidRPr="009D009C">
              <w:t>5/7</w:t>
            </w:r>
            <w:r w:rsidR="00AC249D" w:rsidRPr="009D009C">
              <w:t xml:space="preserve"> </w:t>
            </w:r>
          </w:p>
          <w:p w14:paraId="59429079" w14:textId="5C82FBF2" w:rsidR="00AC249D" w:rsidRPr="009D009C" w:rsidRDefault="00AC249D" w:rsidP="00D145B1">
            <w:pPr>
              <w:spacing w:after="80"/>
              <w:jc w:val="both"/>
            </w:pPr>
            <w:r w:rsidRPr="009D009C">
              <w:t>95-050</w:t>
            </w:r>
            <w:r w:rsidRPr="009D009C">
              <w:t xml:space="preserve"> </w:t>
            </w:r>
            <w:r w:rsidR="009D009C" w:rsidRPr="009D009C"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AD5FCD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23 004.00 zł</w:t>
            </w:r>
          </w:p>
        </w:tc>
      </w:tr>
      <w:tr w:rsidR="00AC249D" w:rsidRPr="009D009C" w14:paraId="12CB3BBF" w14:textId="77777777" w:rsidTr="00D145B1">
        <w:tc>
          <w:tcPr>
            <w:tcW w:w="993" w:type="dxa"/>
            <w:shd w:val="clear" w:color="auto" w:fill="auto"/>
            <w:vAlign w:val="center"/>
          </w:tcPr>
          <w:p w14:paraId="4C7F1CDA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82BCB9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19</w:t>
            </w:r>
          </w:p>
        </w:tc>
        <w:tc>
          <w:tcPr>
            <w:tcW w:w="4110" w:type="dxa"/>
            <w:shd w:val="clear" w:color="auto" w:fill="auto"/>
          </w:tcPr>
          <w:p w14:paraId="2241FF0B" w14:textId="77777777" w:rsidR="009D009C" w:rsidRPr="009D009C" w:rsidRDefault="009D009C" w:rsidP="009D009C">
            <w:pPr>
              <w:spacing w:before="80"/>
            </w:pPr>
            <w:r w:rsidRPr="009D009C">
              <w:t>MAR-FOUR MARIAN SIEKIERSKI</w:t>
            </w:r>
          </w:p>
          <w:p w14:paraId="58E1FC78" w14:textId="6390B209" w:rsidR="009D009C" w:rsidRPr="009D009C" w:rsidRDefault="009D009C" w:rsidP="009D009C">
            <w:r w:rsidRPr="009D009C">
              <w:t xml:space="preserve">ul. </w:t>
            </w:r>
            <w:r w:rsidRPr="009D009C">
              <w:t>S</w:t>
            </w:r>
            <w:r w:rsidRPr="009D009C">
              <w:t xml:space="preserve">rebrzyńska 5/7 </w:t>
            </w:r>
          </w:p>
          <w:p w14:paraId="1AF59869" w14:textId="709F7FA0" w:rsidR="00AC249D" w:rsidRPr="009D009C" w:rsidRDefault="009D009C" w:rsidP="009D009C">
            <w:pPr>
              <w:spacing w:after="80"/>
              <w:jc w:val="both"/>
            </w:pPr>
            <w:r w:rsidRPr="009D009C">
              <w:t>95-050 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E4B39C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3 395.52 zł</w:t>
            </w:r>
          </w:p>
        </w:tc>
      </w:tr>
      <w:tr w:rsidR="00AC249D" w:rsidRPr="009D009C" w14:paraId="49EF0704" w14:textId="77777777" w:rsidTr="00D145B1">
        <w:tc>
          <w:tcPr>
            <w:tcW w:w="993" w:type="dxa"/>
            <w:shd w:val="clear" w:color="auto" w:fill="auto"/>
            <w:vAlign w:val="center"/>
          </w:tcPr>
          <w:p w14:paraId="19BFBA39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57DA25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13</w:t>
            </w:r>
          </w:p>
        </w:tc>
        <w:tc>
          <w:tcPr>
            <w:tcW w:w="4110" w:type="dxa"/>
            <w:shd w:val="clear" w:color="auto" w:fill="auto"/>
          </w:tcPr>
          <w:p w14:paraId="2458BB8C" w14:textId="77777777" w:rsidR="00AC249D" w:rsidRPr="009D009C" w:rsidRDefault="00AC249D" w:rsidP="00D145B1">
            <w:pPr>
              <w:spacing w:before="80"/>
            </w:pPr>
            <w:proofErr w:type="spellStart"/>
            <w:r w:rsidRPr="009D009C">
              <w:t>Opta</w:t>
            </w:r>
            <w:proofErr w:type="spellEnd"/>
            <w:r w:rsidRPr="009D009C">
              <w:t>-Tech Sp. z o.o.</w:t>
            </w:r>
          </w:p>
          <w:p w14:paraId="7B1FB84E" w14:textId="058411B4" w:rsidR="00AC249D" w:rsidRPr="009D009C" w:rsidRDefault="00AC249D" w:rsidP="00D145B1">
            <w:r w:rsidRPr="009D009C">
              <w:t>A</w:t>
            </w:r>
            <w:r w:rsidR="009D009C" w:rsidRPr="009D009C">
              <w:t>l</w:t>
            </w:r>
            <w:r w:rsidRPr="009D009C">
              <w:t>. KEN</w:t>
            </w:r>
            <w:r w:rsidRPr="009D009C">
              <w:t xml:space="preserve"> </w:t>
            </w:r>
            <w:r w:rsidRPr="009D009C">
              <w:t>36/U211</w:t>
            </w:r>
            <w:r w:rsidRPr="009D009C">
              <w:t xml:space="preserve"> </w:t>
            </w:r>
          </w:p>
          <w:p w14:paraId="0AEE8F5C" w14:textId="5898A1A3" w:rsidR="00AC249D" w:rsidRPr="009D009C" w:rsidRDefault="00AC249D" w:rsidP="00D145B1">
            <w:pPr>
              <w:spacing w:after="80"/>
              <w:jc w:val="both"/>
            </w:pPr>
            <w:r w:rsidRPr="009D009C">
              <w:t>02-797</w:t>
            </w:r>
            <w:r w:rsidRPr="009D009C">
              <w:t xml:space="preserve"> </w:t>
            </w:r>
            <w:r w:rsidR="009D009C" w:rsidRPr="009D009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FE7C2F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23 911.20 zł</w:t>
            </w:r>
          </w:p>
        </w:tc>
      </w:tr>
      <w:tr w:rsidR="00AC249D" w:rsidRPr="009D009C" w14:paraId="185D99F7" w14:textId="77777777" w:rsidTr="00D145B1">
        <w:tc>
          <w:tcPr>
            <w:tcW w:w="993" w:type="dxa"/>
            <w:shd w:val="clear" w:color="auto" w:fill="auto"/>
            <w:vAlign w:val="center"/>
          </w:tcPr>
          <w:p w14:paraId="71ED0CAD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0C3C17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11</w:t>
            </w:r>
          </w:p>
        </w:tc>
        <w:tc>
          <w:tcPr>
            <w:tcW w:w="4110" w:type="dxa"/>
            <w:shd w:val="clear" w:color="auto" w:fill="auto"/>
          </w:tcPr>
          <w:p w14:paraId="2669FFEB" w14:textId="77777777" w:rsidR="00AC249D" w:rsidRPr="009D009C" w:rsidRDefault="00AC249D" w:rsidP="00D145B1">
            <w:pPr>
              <w:spacing w:before="80"/>
            </w:pPr>
            <w:r w:rsidRPr="009D009C">
              <w:t>ANMAR Sp. z o.o.</w:t>
            </w:r>
          </w:p>
          <w:p w14:paraId="4B8BB1BD" w14:textId="3108B192" w:rsidR="00AC249D" w:rsidRPr="009D009C" w:rsidRDefault="009D009C" w:rsidP="00D145B1">
            <w:r w:rsidRPr="009D009C">
              <w:t xml:space="preserve">ul. </w:t>
            </w:r>
            <w:r w:rsidR="00AC249D" w:rsidRPr="009D009C">
              <w:t>Strefowa</w:t>
            </w:r>
            <w:r w:rsidR="00AC249D" w:rsidRPr="009D009C">
              <w:t xml:space="preserve"> </w:t>
            </w:r>
            <w:r w:rsidR="00AC249D" w:rsidRPr="009D009C">
              <w:t>22</w:t>
            </w:r>
            <w:r w:rsidR="00AC249D" w:rsidRPr="009D009C">
              <w:t xml:space="preserve"> </w:t>
            </w:r>
          </w:p>
          <w:p w14:paraId="492E718E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43-100</w:t>
            </w:r>
            <w:r w:rsidRPr="009D009C">
              <w:t xml:space="preserve"> </w:t>
            </w:r>
            <w:r w:rsidRPr="009D009C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C742E2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68 677.20 zł</w:t>
            </w:r>
          </w:p>
        </w:tc>
      </w:tr>
      <w:tr w:rsidR="00AC249D" w:rsidRPr="009D009C" w14:paraId="0170FDC9" w14:textId="77777777" w:rsidTr="00D145B1">
        <w:tc>
          <w:tcPr>
            <w:tcW w:w="993" w:type="dxa"/>
            <w:shd w:val="clear" w:color="auto" w:fill="auto"/>
            <w:vAlign w:val="center"/>
          </w:tcPr>
          <w:p w14:paraId="59E8659B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8ED316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17</w:t>
            </w:r>
          </w:p>
        </w:tc>
        <w:tc>
          <w:tcPr>
            <w:tcW w:w="4110" w:type="dxa"/>
            <w:shd w:val="clear" w:color="auto" w:fill="auto"/>
          </w:tcPr>
          <w:p w14:paraId="5944BC6C" w14:textId="77777777" w:rsidR="00AC249D" w:rsidRPr="009D009C" w:rsidRDefault="00AC249D" w:rsidP="00D145B1">
            <w:pPr>
              <w:spacing w:before="80"/>
            </w:pPr>
            <w:r w:rsidRPr="009D009C">
              <w:t>ANMAR Sp. z o.o.</w:t>
            </w:r>
          </w:p>
          <w:p w14:paraId="3CFD5560" w14:textId="5DEBFA0C" w:rsidR="00AC249D" w:rsidRPr="009D009C" w:rsidRDefault="009D009C" w:rsidP="00D145B1">
            <w:r w:rsidRPr="009D009C">
              <w:t xml:space="preserve">ul. </w:t>
            </w:r>
            <w:r w:rsidR="00AC249D" w:rsidRPr="009D009C">
              <w:t>Strefowa</w:t>
            </w:r>
            <w:r w:rsidR="00AC249D" w:rsidRPr="009D009C">
              <w:t xml:space="preserve"> </w:t>
            </w:r>
            <w:r w:rsidR="00AC249D" w:rsidRPr="009D009C">
              <w:t>22</w:t>
            </w:r>
            <w:r w:rsidR="00AC249D" w:rsidRPr="009D009C">
              <w:t xml:space="preserve"> </w:t>
            </w:r>
          </w:p>
          <w:p w14:paraId="5DC10B0E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43-100</w:t>
            </w:r>
            <w:r w:rsidRPr="009D009C">
              <w:t xml:space="preserve"> </w:t>
            </w:r>
            <w:r w:rsidRPr="009D009C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D2075B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33 536.44 zł</w:t>
            </w:r>
          </w:p>
        </w:tc>
      </w:tr>
      <w:tr w:rsidR="00AC249D" w:rsidRPr="009D009C" w14:paraId="0382541D" w14:textId="77777777" w:rsidTr="00D145B1">
        <w:tc>
          <w:tcPr>
            <w:tcW w:w="993" w:type="dxa"/>
            <w:shd w:val="clear" w:color="auto" w:fill="auto"/>
            <w:vAlign w:val="center"/>
          </w:tcPr>
          <w:p w14:paraId="66C4C5AF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E0B739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</w:t>
            </w:r>
          </w:p>
        </w:tc>
        <w:tc>
          <w:tcPr>
            <w:tcW w:w="4110" w:type="dxa"/>
            <w:shd w:val="clear" w:color="auto" w:fill="auto"/>
          </w:tcPr>
          <w:p w14:paraId="38E1D32F" w14:textId="00AE96AF" w:rsidR="00AC249D" w:rsidRPr="009D009C" w:rsidRDefault="00AC249D" w:rsidP="00D145B1">
            <w:pPr>
              <w:spacing w:before="80"/>
            </w:pPr>
            <w:r w:rsidRPr="009D009C">
              <w:t xml:space="preserve">Zarys International Group </w:t>
            </w:r>
            <w:r w:rsidR="009D009C" w:rsidRPr="009D009C">
              <w:t>Sp. z o.o. Sp. K</w:t>
            </w:r>
          </w:p>
          <w:p w14:paraId="4A6F84DF" w14:textId="655C808F" w:rsidR="00AC249D" w:rsidRPr="009D009C" w:rsidRDefault="009D009C" w:rsidP="00D145B1">
            <w:r w:rsidRPr="009D009C">
              <w:t xml:space="preserve">ul. </w:t>
            </w:r>
            <w:r w:rsidR="00AC249D" w:rsidRPr="009D009C">
              <w:t>Pod Borem</w:t>
            </w:r>
            <w:r w:rsidR="00AC249D" w:rsidRPr="009D009C">
              <w:t xml:space="preserve"> </w:t>
            </w:r>
            <w:r w:rsidR="00AC249D" w:rsidRPr="009D009C">
              <w:t>18</w:t>
            </w:r>
            <w:r w:rsidR="00AC249D" w:rsidRPr="009D009C">
              <w:t xml:space="preserve"> </w:t>
            </w:r>
          </w:p>
          <w:p w14:paraId="33492DD6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41-808</w:t>
            </w:r>
            <w:r w:rsidRPr="009D009C">
              <w:t xml:space="preserve"> </w:t>
            </w:r>
            <w:r w:rsidRPr="009D009C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7047E1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16 696.80 zł</w:t>
            </w:r>
          </w:p>
        </w:tc>
      </w:tr>
      <w:tr w:rsidR="00AC249D" w:rsidRPr="009D009C" w14:paraId="3A481D3D" w14:textId="77777777" w:rsidTr="00D145B1">
        <w:tc>
          <w:tcPr>
            <w:tcW w:w="993" w:type="dxa"/>
            <w:shd w:val="clear" w:color="auto" w:fill="auto"/>
            <w:vAlign w:val="center"/>
          </w:tcPr>
          <w:p w14:paraId="39E19A0D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DFC36F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4</w:t>
            </w:r>
          </w:p>
        </w:tc>
        <w:tc>
          <w:tcPr>
            <w:tcW w:w="4110" w:type="dxa"/>
            <w:shd w:val="clear" w:color="auto" w:fill="auto"/>
          </w:tcPr>
          <w:p w14:paraId="39864C40" w14:textId="77777777" w:rsidR="009D009C" w:rsidRPr="009D009C" w:rsidRDefault="009D009C" w:rsidP="009D009C">
            <w:pPr>
              <w:spacing w:before="80"/>
            </w:pPr>
            <w:r w:rsidRPr="009D009C">
              <w:t>Zarys International Group Sp. z o.o. Sp. K</w:t>
            </w:r>
          </w:p>
          <w:p w14:paraId="702803A5" w14:textId="77777777" w:rsidR="009D009C" w:rsidRPr="009D009C" w:rsidRDefault="009D009C" w:rsidP="009D009C">
            <w:r w:rsidRPr="009D009C">
              <w:t xml:space="preserve">ul. Pod Borem 18 </w:t>
            </w:r>
          </w:p>
          <w:p w14:paraId="647CD197" w14:textId="4A20CD52" w:rsidR="00AC249D" w:rsidRPr="009D009C" w:rsidRDefault="009D009C" w:rsidP="009D009C">
            <w:pPr>
              <w:spacing w:after="80"/>
              <w:jc w:val="both"/>
            </w:pPr>
            <w:r w:rsidRPr="009D009C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81813F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282.81 zł</w:t>
            </w:r>
          </w:p>
        </w:tc>
      </w:tr>
      <w:tr w:rsidR="00AC249D" w:rsidRPr="009D009C" w14:paraId="08E3E804" w14:textId="77777777" w:rsidTr="00D145B1">
        <w:tc>
          <w:tcPr>
            <w:tcW w:w="993" w:type="dxa"/>
            <w:shd w:val="clear" w:color="auto" w:fill="auto"/>
            <w:vAlign w:val="center"/>
          </w:tcPr>
          <w:p w14:paraId="7B966E58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142738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15</w:t>
            </w:r>
          </w:p>
        </w:tc>
        <w:tc>
          <w:tcPr>
            <w:tcW w:w="4110" w:type="dxa"/>
            <w:shd w:val="clear" w:color="auto" w:fill="auto"/>
          </w:tcPr>
          <w:p w14:paraId="0F94FB81" w14:textId="77777777" w:rsidR="009D009C" w:rsidRPr="009D009C" w:rsidRDefault="009D009C" w:rsidP="009D009C">
            <w:pPr>
              <w:spacing w:before="80"/>
            </w:pPr>
            <w:r w:rsidRPr="009D009C">
              <w:t>Zarys International Group Sp. z o.o. Sp. K</w:t>
            </w:r>
          </w:p>
          <w:p w14:paraId="61813EFB" w14:textId="77777777" w:rsidR="009D009C" w:rsidRPr="009D009C" w:rsidRDefault="009D009C" w:rsidP="009D009C">
            <w:r w:rsidRPr="009D009C">
              <w:t xml:space="preserve">ul. Pod Borem 18 </w:t>
            </w:r>
          </w:p>
          <w:p w14:paraId="601B2730" w14:textId="365A0916" w:rsidR="00AC249D" w:rsidRPr="009D009C" w:rsidRDefault="009D009C" w:rsidP="009D009C">
            <w:pPr>
              <w:spacing w:after="80"/>
              <w:jc w:val="both"/>
            </w:pPr>
            <w:r w:rsidRPr="009D009C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BB4F75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207.36 zł</w:t>
            </w:r>
          </w:p>
        </w:tc>
      </w:tr>
      <w:tr w:rsidR="00AC249D" w:rsidRPr="009D009C" w14:paraId="57306B25" w14:textId="77777777" w:rsidTr="00D145B1">
        <w:tc>
          <w:tcPr>
            <w:tcW w:w="993" w:type="dxa"/>
            <w:shd w:val="clear" w:color="auto" w:fill="auto"/>
            <w:vAlign w:val="center"/>
          </w:tcPr>
          <w:p w14:paraId="2A4890E2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EB071E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16</w:t>
            </w:r>
          </w:p>
        </w:tc>
        <w:tc>
          <w:tcPr>
            <w:tcW w:w="4110" w:type="dxa"/>
            <w:shd w:val="clear" w:color="auto" w:fill="auto"/>
          </w:tcPr>
          <w:p w14:paraId="320C3CFC" w14:textId="77777777" w:rsidR="009D009C" w:rsidRPr="009D009C" w:rsidRDefault="009D009C" w:rsidP="009D009C">
            <w:pPr>
              <w:spacing w:before="80"/>
            </w:pPr>
            <w:r w:rsidRPr="009D009C">
              <w:t>Zarys International Group Sp. z o.o. Sp. K</w:t>
            </w:r>
          </w:p>
          <w:p w14:paraId="1A8C4D5E" w14:textId="77777777" w:rsidR="009D009C" w:rsidRPr="009D009C" w:rsidRDefault="009D009C" w:rsidP="009D009C">
            <w:r w:rsidRPr="009D009C">
              <w:t xml:space="preserve">ul. Pod Borem 18 </w:t>
            </w:r>
          </w:p>
          <w:p w14:paraId="58543913" w14:textId="1380BD02" w:rsidR="00AC249D" w:rsidRPr="009D009C" w:rsidRDefault="009D009C" w:rsidP="009D009C">
            <w:pPr>
              <w:spacing w:after="80"/>
              <w:jc w:val="both"/>
            </w:pPr>
            <w:r w:rsidRPr="009D009C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1E8065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3 307.18 zł</w:t>
            </w:r>
          </w:p>
        </w:tc>
      </w:tr>
      <w:tr w:rsidR="00AC249D" w:rsidRPr="009D009C" w14:paraId="03C47DC6" w14:textId="77777777" w:rsidTr="00D145B1">
        <w:tc>
          <w:tcPr>
            <w:tcW w:w="993" w:type="dxa"/>
            <w:shd w:val="clear" w:color="auto" w:fill="auto"/>
            <w:vAlign w:val="center"/>
          </w:tcPr>
          <w:p w14:paraId="778B5D14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7EC506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23</w:t>
            </w:r>
          </w:p>
        </w:tc>
        <w:tc>
          <w:tcPr>
            <w:tcW w:w="4110" w:type="dxa"/>
            <w:shd w:val="clear" w:color="auto" w:fill="auto"/>
          </w:tcPr>
          <w:p w14:paraId="3C5C76B3" w14:textId="77777777" w:rsidR="009D009C" w:rsidRPr="009D009C" w:rsidRDefault="009D009C" w:rsidP="009D009C">
            <w:pPr>
              <w:spacing w:before="80"/>
            </w:pPr>
            <w:r w:rsidRPr="009D009C">
              <w:t>Zarys International Group Sp. z o.o. Sp. K</w:t>
            </w:r>
          </w:p>
          <w:p w14:paraId="42428985" w14:textId="77777777" w:rsidR="009D009C" w:rsidRPr="009D009C" w:rsidRDefault="009D009C" w:rsidP="009D009C">
            <w:r w:rsidRPr="009D009C">
              <w:t xml:space="preserve">ul. Pod Borem 18 </w:t>
            </w:r>
          </w:p>
          <w:p w14:paraId="2EBCE682" w14:textId="0DA27AA7" w:rsidR="00AC249D" w:rsidRPr="009D009C" w:rsidRDefault="009D009C" w:rsidP="009D009C">
            <w:pPr>
              <w:spacing w:after="80"/>
              <w:jc w:val="both"/>
            </w:pPr>
            <w:r w:rsidRPr="009D009C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E3DDE6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14 904.00 zł</w:t>
            </w:r>
          </w:p>
        </w:tc>
      </w:tr>
      <w:tr w:rsidR="00AC249D" w:rsidRPr="009D009C" w14:paraId="32D1FA11" w14:textId="77777777" w:rsidTr="00D145B1">
        <w:tc>
          <w:tcPr>
            <w:tcW w:w="993" w:type="dxa"/>
            <w:shd w:val="clear" w:color="auto" w:fill="auto"/>
            <w:vAlign w:val="center"/>
          </w:tcPr>
          <w:p w14:paraId="2419D7C5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lastRenderedPageBreak/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7754F2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35</w:t>
            </w:r>
          </w:p>
        </w:tc>
        <w:tc>
          <w:tcPr>
            <w:tcW w:w="4110" w:type="dxa"/>
            <w:shd w:val="clear" w:color="auto" w:fill="auto"/>
          </w:tcPr>
          <w:p w14:paraId="13027A1E" w14:textId="0CC456A3" w:rsidR="00AC249D" w:rsidRPr="009D009C" w:rsidRDefault="00AC249D" w:rsidP="00D145B1">
            <w:pPr>
              <w:spacing w:before="80"/>
            </w:pPr>
            <w:proofErr w:type="spellStart"/>
            <w:r w:rsidRPr="009D009C">
              <w:t>EUMed</w:t>
            </w:r>
            <w:proofErr w:type="spellEnd"/>
            <w:r w:rsidRPr="009D009C">
              <w:t xml:space="preserve"> </w:t>
            </w:r>
            <w:r w:rsidR="00162770">
              <w:t>Sp. z o.o.</w:t>
            </w:r>
          </w:p>
          <w:p w14:paraId="61139F32" w14:textId="3CA4D836" w:rsidR="00AC249D" w:rsidRPr="009D009C" w:rsidRDefault="009D009C" w:rsidP="00D145B1">
            <w:r w:rsidRPr="009D009C">
              <w:t xml:space="preserve">ul. </w:t>
            </w:r>
            <w:r w:rsidR="00AC249D" w:rsidRPr="009D009C">
              <w:t>Chłopickiego</w:t>
            </w:r>
            <w:r w:rsidR="00AC249D" w:rsidRPr="009D009C">
              <w:t xml:space="preserve"> </w:t>
            </w:r>
            <w:r w:rsidR="00AC249D" w:rsidRPr="009D009C">
              <w:t>50</w:t>
            </w:r>
            <w:r w:rsidR="00AC249D" w:rsidRPr="009D009C">
              <w:t xml:space="preserve"> </w:t>
            </w:r>
          </w:p>
          <w:p w14:paraId="48CF3A3F" w14:textId="7F69DF53" w:rsidR="00162770" w:rsidRPr="009D009C" w:rsidRDefault="00AC249D" w:rsidP="00D145B1">
            <w:pPr>
              <w:spacing w:after="80"/>
              <w:jc w:val="both"/>
            </w:pPr>
            <w:r w:rsidRPr="009D009C">
              <w:t>04</w:t>
            </w:r>
            <w:r w:rsidR="009D009C" w:rsidRPr="009D009C">
              <w:t>-</w:t>
            </w:r>
            <w:r w:rsidRPr="009D009C">
              <w:t>275</w:t>
            </w:r>
            <w:r w:rsidRPr="009D009C">
              <w:t xml:space="preserve"> </w:t>
            </w:r>
            <w:r w:rsidRPr="009D009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FA711B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3 693.60 zł</w:t>
            </w:r>
          </w:p>
        </w:tc>
      </w:tr>
      <w:tr w:rsidR="00AC249D" w:rsidRPr="009D009C" w14:paraId="3F1A2E69" w14:textId="77777777" w:rsidTr="00D145B1">
        <w:tc>
          <w:tcPr>
            <w:tcW w:w="993" w:type="dxa"/>
            <w:shd w:val="clear" w:color="auto" w:fill="auto"/>
            <w:vAlign w:val="center"/>
          </w:tcPr>
          <w:p w14:paraId="3C732F2C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E59263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22</w:t>
            </w:r>
          </w:p>
        </w:tc>
        <w:tc>
          <w:tcPr>
            <w:tcW w:w="4110" w:type="dxa"/>
            <w:shd w:val="clear" w:color="auto" w:fill="auto"/>
          </w:tcPr>
          <w:p w14:paraId="672DACEA" w14:textId="77777777" w:rsidR="00AC249D" w:rsidRPr="009D009C" w:rsidRDefault="00AC249D" w:rsidP="00D145B1">
            <w:pPr>
              <w:spacing w:before="80"/>
            </w:pPr>
            <w:proofErr w:type="spellStart"/>
            <w:r w:rsidRPr="009D009C">
              <w:t>Medtronic</w:t>
            </w:r>
            <w:proofErr w:type="spellEnd"/>
            <w:r w:rsidRPr="009D009C">
              <w:t xml:space="preserve"> Poland sp. z o.o.</w:t>
            </w:r>
          </w:p>
          <w:p w14:paraId="5E4F7BC0" w14:textId="17F2B7C9" w:rsidR="00AC249D" w:rsidRPr="009D009C" w:rsidRDefault="009D009C" w:rsidP="00D145B1">
            <w:r w:rsidRPr="009D009C">
              <w:t xml:space="preserve">ul. </w:t>
            </w:r>
            <w:r w:rsidR="00AC249D" w:rsidRPr="009D009C">
              <w:t>Polna</w:t>
            </w:r>
            <w:r w:rsidR="00AC249D" w:rsidRPr="009D009C">
              <w:t xml:space="preserve"> </w:t>
            </w:r>
            <w:r w:rsidR="00AC249D" w:rsidRPr="009D009C">
              <w:t>11</w:t>
            </w:r>
            <w:r w:rsidR="00AC249D" w:rsidRPr="009D009C">
              <w:t xml:space="preserve"> </w:t>
            </w:r>
          </w:p>
          <w:p w14:paraId="2A4B606C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00-633</w:t>
            </w:r>
            <w:r w:rsidRPr="009D009C">
              <w:t xml:space="preserve"> </w:t>
            </w:r>
            <w:r w:rsidRPr="009D009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BEE9C0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19 440.00 zł</w:t>
            </w:r>
          </w:p>
        </w:tc>
      </w:tr>
      <w:tr w:rsidR="00AC249D" w:rsidRPr="009D009C" w14:paraId="52A2758E" w14:textId="77777777" w:rsidTr="00D145B1">
        <w:tc>
          <w:tcPr>
            <w:tcW w:w="993" w:type="dxa"/>
            <w:shd w:val="clear" w:color="auto" w:fill="auto"/>
            <w:vAlign w:val="center"/>
          </w:tcPr>
          <w:p w14:paraId="6A734CCE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5672CB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</w:t>
            </w:r>
          </w:p>
        </w:tc>
        <w:tc>
          <w:tcPr>
            <w:tcW w:w="4110" w:type="dxa"/>
            <w:shd w:val="clear" w:color="auto" w:fill="auto"/>
          </w:tcPr>
          <w:p w14:paraId="637ECE87" w14:textId="25DD1315" w:rsidR="00AC249D" w:rsidRPr="009D009C" w:rsidRDefault="00AC249D" w:rsidP="00D145B1">
            <w:pPr>
              <w:spacing w:before="80"/>
            </w:pPr>
            <w:r w:rsidRPr="009D009C">
              <w:t xml:space="preserve">EMED </w:t>
            </w:r>
            <w:r w:rsidR="009D009C" w:rsidRPr="009D009C">
              <w:t>Sp. z o.o. Sp. K</w:t>
            </w:r>
          </w:p>
          <w:p w14:paraId="12C609C1" w14:textId="5BF7D777" w:rsidR="00AC249D" w:rsidRPr="009D009C" w:rsidRDefault="009D009C" w:rsidP="00D145B1">
            <w:r w:rsidRPr="009D009C">
              <w:t xml:space="preserve">ul. </w:t>
            </w:r>
            <w:r w:rsidR="00AC249D" w:rsidRPr="009D009C">
              <w:t>Ryżowa</w:t>
            </w:r>
            <w:r w:rsidR="00AC249D" w:rsidRPr="009D009C">
              <w:t xml:space="preserve"> </w:t>
            </w:r>
            <w:r w:rsidR="00AC249D" w:rsidRPr="009D009C">
              <w:t>69a</w:t>
            </w:r>
            <w:r w:rsidR="00AC249D" w:rsidRPr="009D009C">
              <w:t xml:space="preserve"> </w:t>
            </w:r>
          </w:p>
          <w:p w14:paraId="5270FC7E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05-816</w:t>
            </w:r>
            <w:r w:rsidRPr="009D009C">
              <w:t xml:space="preserve"> </w:t>
            </w:r>
            <w:r w:rsidRPr="009D009C">
              <w:t>Opacz Kolonia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933D46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76 356.00 zł</w:t>
            </w:r>
          </w:p>
        </w:tc>
      </w:tr>
      <w:tr w:rsidR="00AC249D" w:rsidRPr="009D009C" w14:paraId="08986637" w14:textId="77777777" w:rsidTr="00D145B1">
        <w:tc>
          <w:tcPr>
            <w:tcW w:w="993" w:type="dxa"/>
            <w:shd w:val="clear" w:color="auto" w:fill="auto"/>
            <w:vAlign w:val="center"/>
          </w:tcPr>
          <w:p w14:paraId="3D849B3B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440DB0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26</w:t>
            </w:r>
          </w:p>
        </w:tc>
        <w:tc>
          <w:tcPr>
            <w:tcW w:w="4110" w:type="dxa"/>
            <w:shd w:val="clear" w:color="auto" w:fill="auto"/>
          </w:tcPr>
          <w:p w14:paraId="04CDD7F5" w14:textId="77777777" w:rsidR="00AC249D" w:rsidRPr="009D009C" w:rsidRDefault="00AC249D" w:rsidP="00D145B1">
            <w:pPr>
              <w:spacing w:before="80"/>
            </w:pPr>
            <w:r w:rsidRPr="009D009C">
              <w:t>3M Healthcare Poland Sp. z o.o.</w:t>
            </w:r>
          </w:p>
          <w:p w14:paraId="67E27C43" w14:textId="77777777" w:rsidR="00AC249D" w:rsidRPr="009D009C" w:rsidRDefault="00AC249D" w:rsidP="00D145B1">
            <w:r w:rsidRPr="009D009C">
              <w:t>al. Katowicka</w:t>
            </w:r>
            <w:r w:rsidRPr="009D009C">
              <w:t xml:space="preserve"> </w:t>
            </w:r>
            <w:r w:rsidRPr="009D009C">
              <w:t>117</w:t>
            </w:r>
            <w:r w:rsidRPr="009D009C">
              <w:t xml:space="preserve"> </w:t>
            </w:r>
          </w:p>
          <w:p w14:paraId="76C60142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05-830</w:t>
            </w:r>
            <w:r w:rsidRPr="009D009C">
              <w:t xml:space="preserve"> </w:t>
            </w:r>
            <w:r w:rsidRPr="009D009C">
              <w:t>Nadarzyn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2B48E6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16 177.32 zł</w:t>
            </w:r>
          </w:p>
        </w:tc>
      </w:tr>
      <w:tr w:rsidR="00AC249D" w:rsidRPr="009D009C" w14:paraId="6BBB6160" w14:textId="77777777" w:rsidTr="00D145B1">
        <w:tc>
          <w:tcPr>
            <w:tcW w:w="993" w:type="dxa"/>
            <w:shd w:val="clear" w:color="auto" w:fill="auto"/>
            <w:vAlign w:val="center"/>
          </w:tcPr>
          <w:p w14:paraId="59960A78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1C8A2A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12</w:t>
            </w:r>
          </w:p>
        </w:tc>
        <w:tc>
          <w:tcPr>
            <w:tcW w:w="4110" w:type="dxa"/>
            <w:shd w:val="clear" w:color="auto" w:fill="auto"/>
          </w:tcPr>
          <w:p w14:paraId="1DED4EAB" w14:textId="77777777" w:rsidR="00AC249D" w:rsidRPr="009D009C" w:rsidRDefault="00AC249D" w:rsidP="00D145B1">
            <w:pPr>
              <w:spacing w:before="80"/>
            </w:pPr>
            <w:r w:rsidRPr="009D009C">
              <w:t>Becton Dickinson Polska Sp. z o.o.</w:t>
            </w:r>
          </w:p>
          <w:p w14:paraId="33EFAEB1" w14:textId="644A6E49" w:rsidR="00AC249D" w:rsidRPr="009D009C" w:rsidRDefault="009D009C" w:rsidP="00D145B1">
            <w:r w:rsidRPr="009D009C">
              <w:t xml:space="preserve">ul. </w:t>
            </w:r>
            <w:r w:rsidR="00AC249D" w:rsidRPr="009D009C">
              <w:t>Osmańska</w:t>
            </w:r>
            <w:r w:rsidR="00AC249D" w:rsidRPr="009D009C">
              <w:t xml:space="preserve"> </w:t>
            </w:r>
            <w:r w:rsidR="00AC249D" w:rsidRPr="009D009C">
              <w:t>14</w:t>
            </w:r>
            <w:r w:rsidR="00AC249D" w:rsidRPr="009D009C">
              <w:t xml:space="preserve"> </w:t>
            </w:r>
          </w:p>
          <w:p w14:paraId="0D0D9B77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02-823</w:t>
            </w:r>
            <w:r w:rsidRPr="009D009C">
              <w:t xml:space="preserve"> </w:t>
            </w:r>
            <w:r w:rsidRPr="009D009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11CB91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53 859.60 zł</w:t>
            </w:r>
          </w:p>
        </w:tc>
      </w:tr>
      <w:tr w:rsidR="00AC249D" w:rsidRPr="009D009C" w14:paraId="6BCDFCEA" w14:textId="77777777" w:rsidTr="00D145B1">
        <w:tc>
          <w:tcPr>
            <w:tcW w:w="993" w:type="dxa"/>
            <w:shd w:val="clear" w:color="auto" w:fill="auto"/>
            <w:vAlign w:val="center"/>
          </w:tcPr>
          <w:p w14:paraId="0E9388B4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F0195D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26</w:t>
            </w:r>
          </w:p>
        </w:tc>
        <w:tc>
          <w:tcPr>
            <w:tcW w:w="4110" w:type="dxa"/>
            <w:shd w:val="clear" w:color="auto" w:fill="auto"/>
          </w:tcPr>
          <w:p w14:paraId="3209D290" w14:textId="77777777" w:rsidR="00AC249D" w:rsidRPr="009D009C" w:rsidRDefault="00AC249D" w:rsidP="00D145B1">
            <w:pPr>
              <w:spacing w:before="80"/>
            </w:pPr>
            <w:r w:rsidRPr="009D009C">
              <w:t>Becton Dickinson Polska Sp. z o.o.</w:t>
            </w:r>
          </w:p>
          <w:p w14:paraId="3DDFA69E" w14:textId="5C68804A" w:rsidR="00AC249D" w:rsidRPr="009D009C" w:rsidRDefault="009D009C" w:rsidP="00D145B1">
            <w:r w:rsidRPr="009D009C">
              <w:t xml:space="preserve">ul. </w:t>
            </w:r>
            <w:r w:rsidR="00AC249D" w:rsidRPr="009D009C">
              <w:t>Osmańska</w:t>
            </w:r>
            <w:r w:rsidR="00AC249D" w:rsidRPr="009D009C">
              <w:t xml:space="preserve"> </w:t>
            </w:r>
            <w:r w:rsidR="00AC249D" w:rsidRPr="009D009C">
              <w:t>14</w:t>
            </w:r>
            <w:r w:rsidR="00AC249D" w:rsidRPr="009D009C">
              <w:t xml:space="preserve"> </w:t>
            </w:r>
          </w:p>
          <w:p w14:paraId="4807E01A" w14:textId="77777777" w:rsidR="00AC249D" w:rsidRPr="009D009C" w:rsidRDefault="00AC249D" w:rsidP="00D145B1">
            <w:pPr>
              <w:spacing w:after="80"/>
              <w:jc w:val="both"/>
            </w:pPr>
            <w:r w:rsidRPr="009D009C">
              <w:t>02-823</w:t>
            </w:r>
            <w:r w:rsidRPr="009D009C">
              <w:t xml:space="preserve"> </w:t>
            </w:r>
            <w:r w:rsidRPr="009D009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2D2414" w14:textId="77777777" w:rsidR="00AC249D" w:rsidRPr="009D009C" w:rsidRDefault="00AC249D" w:rsidP="00D145B1">
            <w:pPr>
              <w:spacing w:before="80" w:after="80"/>
              <w:jc w:val="center"/>
            </w:pPr>
            <w:r w:rsidRPr="009D009C">
              <w:t>12 506.40 zł</w:t>
            </w:r>
          </w:p>
        </w:tc>
      </w:tr>
      <w:bookmarkEnd w:id="0"/>
    </w:tbl>
    <w:p w14:paraId="54C4ACD1" w14:textId="300E876D" w:rsidR="00C236D3" w:rsidRPr="00BB547B" w:rsidRDefault="00C236D3" w:rsidP="009D009C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1627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560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5769D" w14:textId="77777777" w:rsidR="008C011C" w:rsidRDefault="008C011C">
      <w:r>
        <w:separator/>
      </w:r>
    </w:p>
  </w:endnote>
  <w:endnote w:type="continuationSeparator" w:id="0">
    <w:p w14:paraId="221B58F5" w14:textId="77777777" w:rsidR="008C011C" w:rsidRDefault="008C0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3F05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8BC6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3BAD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04F8D2">
        <v:line id="_x0000_s1025" style="position:absolute;left:0;text-align:left;z-index:251657728" from="-3.85pt,8.7pt" to="455.15pt,8.7pt"/>
      </w:pict>
    </w:r>
  </w:p>
  <w:p w14:paraId="3FB3261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79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163899" w14:textId="77777777" w:rsidR="009F189D" w:rsidRDefault="009F189D">
    <w:pPr>
      <w:pStyle w:val="Stopka"/>
      <w:tabs>
        <w:tab w:val="clear" w:pos="4536"/>
      </w:tabs>
      <w:jc w:val="center"/>
    </w:pPr>
  </w:p>
  <w:p w14:paraId="6E85EA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8F2A6" w14:textId="77777777" w:rsidR="008C011C" w:rsidRDefault="008C011C">
      <w:r>
        <w:separator/>
      </w:r>
    </w:p>
  </w:footnote>
  <w:footnote w:type="continuationSeparator" w:id="0">
    <w:p w14:paraId="0249C053" w14:textId="77777777" w:rsidR="008C011C" w:rsidRDefault="008C0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70409" w14:textId="77777777" w:rsidR="00AC249D" w:rsidRDefault="00AC24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58165" w14:textId="77777777" w:rsidR="00AC249D" w:rsidRDefault="00AC24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3E770" w14:textId="77777777" w:rsidR="00AC249D" w:rsidRDefault="00AC24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011C"/>
    <w:rsid w:val="00007727"/>
    <w:rsid w:val="00017720"/>
    <w:rsid w:val="00035488"/>
    <w:rsid w:val="000D7F25"/>
    <w:rsid w:val="000E00E5"/>
    <w:rsid w:val="00162770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10797"/>
    <w:rsid w:val="00843263"/>
    <w:rsid w:val="00861E75"/>
    <w:rsid w:val="008C011C"/>
    <w:rsid w:val="009D009C"/>
    <w:rsid w:val="009D19BD"/>
    <w:rsid w:val="009F189D"/>
    <w:rsid w:val="00A80738"/>
    <w:rsid w:val="00AC249D"/>
    <w:rsid w:val="00B7369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175F86"/>
  <w15:chartTrackingRefBased/>
  <w15:docId w15:val="{9FEFFFB2-36E4-4860-948A-F6C8F9524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4</Pages>
  <Words>787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5</cp:revision>
  <dcterms:created xsi:type="dcterms:W3CDTF">2023-12-08T12:09:00Z</dcterms:created>
  <dcterms:modified xsi:type="dcterms:W3CDTF">2023-12-08T12:25:00Z</dcterms:modified>
</cp:coreProperties>
</file>