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70D0F" w14:textId="7E815A2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2CE25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F356E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58CF9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DF53FF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50A64AF5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696735F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24D4B93D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FD315B5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2FF46B3D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4EC2DCA0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2496BB52" w14:textId="77777777" w:rsidR="006E6BF9" w:rsidRPr="003336A1" w:rsidRDefault="006E6BF9" w:rsidP="006E6BF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B975393" w14:textId="459D006C" w:rsidR="008D2AB8" w:rsidRPr="0022732C" w:rsidRDefault="006E6BF9" w:rsidP="006E6BF9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676DF0F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FC10C69" w14:textId="77777777" w:rsidR="00871186" w:rsidRPr="00871186" w:rsidRDefault="00871186" w:rsidP="008D2AB8">
      <w:pPr>
        <w:ind w:right="-110"/>
        <w:rPr>
          <w:b/>
        </w:rPr>
      </w:pPr>
      <w:r w:rsidRPr="00871186">
        <w:rPr>
          <w:b/>
        </w:rPr>
        <w:t>Akademia Górniczo - Hutnicza</w:t>
      </w:r>
    </w:p>
    <w:p w14:paraId="2C06278F" w14:textId="77777777" w:rsidR="00871186" w:rsidRPr="00871186" w:rsidRDefault="00871186" w:rsidP="008D2AB8">
      <w:pPr>
        <w:ind w:right="-110"/>
        <w:rPr>
          <w:b/>
        </w:rPr>
      </w:pPr>
      <w:r w:rsidRPr="00871186">
        <w:rPr>
          <w:b/>
        </w:rPr>
        <w:t>im. Stanisława Staszica w Krakowie</w:t>
      </w:r>
    </w:p>
    <w:p w14:paraId="032865E8" w14:textId="77777777" w:rsidR="008D2AB8" w:rsidRDefault="00871186" w:rsidP="008D2AB8">
      <w:pPr>
        <w:ind w:right="-110"/>
        <w:rPr>
          <w:b/>
        </w:rPr>
      </w:pPr>
      <w:r w:rsidRPr="0087118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FDA174D" w14:textId="77777777" w:rsidR="008D2AB8" w:rsidRDefault="00871186" w:rsidP="008D2AB8">
      <w:pPr>
        <w:ind w:right="-110"/>
        <w:rPr>
          <w:b/>
        </w:rPr>
      </w:pPr>
      <w:r w:rsidRPr="00871186">
        <w:rPr>
          <w:b/>
        </w:rPr>
        <w:t>Al. Mickiewicza</w:t>
      </w:r>
      <w:r w:rsidR="008D2AB8">
        <w:rPr>
          <w:b/>
        </w:rPr>
        <w:t xml:space="preserve"> </w:t>
      </w:r>
      <w:r w:rsidRPr="00871186">
        <w:rPr>
          <w:b/>
        </w:rPr>
        <w:t>30</w:t>
      </w:r>
      <w:r w:rsidR="008D2AB8">
        <w:rPr>
          <w:b/>
        </w:rPr>
        <w:t xml:space="preserve"> </w:t>
      </w:r>
    </w:p>
    <w:p w14:paraId="2CBCAA49" w14:textId="77777777" w:rsidR="008D2AB8" w:rsidRDefault="00871186" w:rsidP="008D2AB8">
      <w:pPr>
        <w:rPr>
          <w:b/>
        </w:rPr>
      </w:pPr>
      <w:r w:rsidRPr="00871186">
        <w:rPr>
          <w:b/>
        </w:rPr>
        <w:t>30-059</w:t>
      </w:r>
      <w:r w:rsidR="008D2AB8">
        <w:rPr>
          <w:b/>
        </w:rPr>
        <w:t xml:space="preserve"> </w:t>
      </w:r>
      <w:r w:rsidRPr="00871186">
        <w:rPr>
          <w:b/>
        </w:rPr>
        <w:t>Kraków</w:t>
      </w:r>
      <w:r w:rsidR="008D2AB8">
        <w:rPr>
          <w:b/>
        </w:rPr>
        <w:t xml:space="preserve">,  </w:t>
      </w:r>
    </w:p>
    <w:p w14:paraId="5CDD7DAC" w14:textId="77777777" w:rsidR="008D2AB8" w:rsidRDefault="008D2AB8" w:rsidP="008D2AB8">
      <w:pPr>
        <w:ind w:firstLine="3969"/>
        <w:rPr>
          <w:b/>
        </w:rPr>
      </w:pPr>
    </w:p>
    <w:p w14:paraId="382B1071" w14:textId="798DADD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71186" w:rsidRPr="00871186">
        <w:rPr>
          <w:b/>
        </w:rPr>
        <w:t>dostawa wyposażenia laboratorium dydaktycznego dla WMN AGH w analizator - KC-zp.272-731/23</w:t>
      </w:r>
      <w:r w:rsidRPr="00FB1B4F">
        <w:rPr>
          <w:b/>
          <w:sz w:val="26"/>
        </w:rPr>
        <w:t>,</w:t>
      </w:r>
      <w:r w:rsidR="005E3F52">
        <w:rPr>
          <w:b/>
          <w:sz w:val="26"/>
        </w:rPr>
        <w:t xml:space="preserve"> </w:t>
      </w:r>
      <w:r>
        <w:t>oferuję realizację przedmiotu zamówienia , zgodnie z zasadami określonymi w specyfikacji</w:t>
      </w:r>
      <w:r w:rsidR="005E3F52">
        <w:t xml:space="preserve"> </w:t>
      </w:r>
      <w:r>
        <w:t>warunków zamówienia.</w:t>
      </w:r>
    </w:p>
    <w:p w14:paraId="67229A89" w14:textId="77777777" w:rsidR="008D2AB8" w:rsidRDefault="008D2AB8" w:rsidP="008D2AB8">
      <w:pPr>
        <w:tabs>
          <w:tab w:val="right" w:pos="9000"/>
        </w:tabs>
      </w:pPr>
    </w:p>
    <w:p w14:paraId="358F71A8" w14:textId="14E53AB2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E3F52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5E3F52">
        <w:rPr>
          <w:b/>
        </w:rPr>
        <w:t xml:space="preserve"> </w:t>
      </w:r>
      <w:r>
        <w:rPr>
          <w:b/>
        </w:rPr>
        <w:t>PLN</w:t>
      </w:r>
    </w:p>
    <w:p w14:paraId="5B08057C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DC73C83" w14:textId="79088195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E3F52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5E3F52">
        <w:rPr>
          <w:b/>
        </w:rPr>
        <w:t xml:space="preserve"> </w:t>
      </w:r>
      <w:r>
        <w:rPr>
          <w:b/>
        </w:rPr>
        <w:t>PLN</w:t>
      </w:r>
    </w:p>
    <w:p w14:paraId="3F695EF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6CB006" w14:textId="4470CEB1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E3F52">
        <w:t xml:space="preserve"> </w:t>
      </w:r>
      <w:r w:rsidRPr="00FB1B4F">
        <w:t>.......................................................................................................................</w:t>
      </w:r>
    </w:p>
    <w:p w14:paraId="0CA9B9E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64DF06A" w14:textId="3FF63932" w:rsidR="008D2AB8" w:rsidRDefault="008D2AB8" w:rsidP="008D2AB8">
      <w:pPr>
        <w:pStyle w:val="Tekstpodstawowy"/>
      </w:pPr>
      <w:r>
        <w:t>Powyższa cena zawiera podatek VAT w wysokości .......... % tj.</w:t>
      </w:r>
      <w:r w:rsidR="005E3F52">
        <w:t xml:space="preserve"> </w:t>
      </w:r>
      <w:r>
        <w:t>…………………….</w:t>
      </w:r>
      <w:r w:rsidR="005E3F52">
        <w:t xml:space="preserve"> </w:t>
      </w:r>
      <w:r>
        <w:t>PLN</w:t>
      </w:r>
    </w:p>
    <w:p w14:paraId="570D0B5E" w14:textId="0749C747" w:rsidR="00FE545C" w:rsidRDefault="005E3F52" w:rsidP="008D2AB8">
      <w:pPr>
        <w:pStyle w:val="Tekstpodstawowy"/>
      </w:pPr>
      <w:r>
        <w:t>P</w:t>
      </w:r>
      <w:r w:rsidR="00FE545C">
        <w:t xml:space="preserve">roducent/model </w:t>
      </w:r>
      <w:r w:rsidR="00FE545C" w:rsidRPr="005E3F52">
        <w:t xml:space="preserve">zaoferowanego </w:t>
      </w:r>
      <w:r w:rsidR="00E1340A">
        <w:t>urządzenia</w:t>
      </w:r>
      <w:r w:rsidRPr="005E3F52">
        <w:t>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</w:t>
      </w:r>
      <w:r>
        <w:rPr>
          <w:b w:val="0"/>
        </w:rPr>
        <w:t>……</w:t>
      </w:r>
    </w:p>
    <w:p w14:paraId="2A79EE77" w14:textId="7FEE6D7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5E3F52">
        <w:rPr>
          <w:b/>
          <w:bCs/>
        </w:rPr>
        <w:t>………</w:t>
      </w:r>
      <w:r w:rsidR="005E3F52" w:rsidRPr="005E3F52">
        <w:rPr>
          <w:b/>
          <w:bCs/>
        </w:rPr>
        <w:t xml:space="preserve"> dni od daty podpisania umowy</w:t>
      </w:r>
      <w:r w:rsidR="005E3F52">
        <w:t xml:space="preserve"> </w:t>
      </w:r>
      <w:r w:rsidR="005E3F52" w:rsidRPr="005E3F52">
        <w:rPr>
          <w:highlight w:val="yellow"/>
        </w:rPr>
        <w:t>(</w:t>
      </w:r>
      <w:r w:rsidRPr="005E3F52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22BE127D" w14:textId="30154706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5E3F52">
        <w:rPr>
          <w:b/>
          <w:bCs/>
        </w:rPr>
        <w:t>…………</w:t>
      </w:r>
      <w:r w:rsidR="005E3F52" w:rsidRPr="005E3F52">
        <w:rPr>
          <w:b/>
          <w:bCs/>
        </w:rPr>
        <w:t xml:space="preserve"> miesięcy</w:t>
      </w:r>
      <w:r w:rsidR="005E3F52">
        <w:t xml:space="preserve"> </w:t>
      </w:r>
      <w:r w:rsidRPr="005E3F52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0D81548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5ED8210" w14:textId="77777777" w:rsidR="009126B2" w:rsidRPr="003336A1" w:rsidRDefault="008D2AB8" w:rsidP="009126B2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9126B2" w:rsidRPr="003336A1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="009126B2" w:rsidRPr="003336A1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2CB55D20" w14:textId="23A35FF4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4C252BE" w14:textId="77777777" w:rsidR="008D2AB8" w:rsidRDefault="008D2AB8" w:rsidP="008D2AB8">
      <w:pPr>
        <w:jc w:val="both"/>
        <w:rPr>
          <w:sz w:val="18"/>
          <w:szCs w:val="18"/>
        </w:rPr>
      </w:pPr>
    </w:p>
    <w:p w14:paraId="33B7D8AA" w14:textId="6867139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DEE8B4C" w14:textId="77777777" w:rsidR="00BE4198" w:rsidRPr="003336A1" w:rsidRDefault="00BE4198" w:rsidP="00BE41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5362B33C" w14:textId="5FFF57D6" w:rsidR="00BE4198" w:rsidRPr="003336A1" w:rsidRDefault="00BE4198" w:rsidP="00BE41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3336A1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0C82E05D" w14:textId="77777777" w:rsidR="00BE4198" w:rsidRPr="003336A1" w:rsidRDefault="00BE4198" w:rsidP="00BE4198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E601EA" w14:textId="77777777" w:rsidR="00BE4198" w:rsidRPr="003336A1" w:rsidRDefault="00BE4198" w:rsidP="00BE4198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E43556" w14:textId="77777777" w:rsidR="00BE4198" w:rsidRPr="003336A1" w:rsidRDefault="00BE4198" w:rsidP="00BE4198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DF2173" w14:textId="77777777" w:rsidR="00BE4198" w:rsidRPr="003336A1" w:rsidRDefault="00BE4198" w:rsidP="00BE41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4198" w:rsidRPr="003336A1" w14:paraId="12D6CDA8" w14:textId="77777777" w:rsidTr="006F5E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30056" w14:textId="77777777" w:rsidR="00BE4198" w:rsidRPr="003336A1" w:rsidRDefault="00BE4198" w:rsidP="006F5E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0A8A0" w14:textId="77777777" w:rsidR="00BE4198" w:rsidRPr="003336A1" w:rsidRDefault="00BE4198" w:rsidP="006F5E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4551E39B" w14:textId="77777777" w:rsidR="00BE4198" w:rsidRPr="003336A1" w:rsidRDefault="00BE4198" w:rsidP="006F5E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59735" w14:textId="77777777" w:rsidR="00BE4198" w:rsidRPr="003336A1" w:rsidRDefault="00BE4198" w:rsidP="006F5E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BE4198" w:rsidRPr="003336A1" w14:paraId="1C6E1367" w14:textId="77777777" w:rsidTr="006F5E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C742E" w14:textId="77777777" w:rsidR="00BE4198" w:rsidRPr="003336A1" w:rsidRDefault="00BE4198" w:rsidP="006F5E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1F3DB" w14:textId="77777777" w:rsidR="00BE4198" w:rsidRPr="003336A1" w:rsidRDefault="00BE4198" w:rsidP="006F5E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50F06" w14:textId="77777777" w:rsidR="00BE4198" w:rsidRPr="003336A1" w:rsidRDefault="00BE4198" w:rsidP="006F5E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E4198" w:rsidRPr="003336A1" w14:paraId="1ACFF311" w14:textId="77777777" w:rsidTr="006F5E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B0F10" w14:textId="77777777" w:rsidR="00BE4198" w:rsidRPr="003336A1" w:rsidRDefault="00BE4198" w:rsidP="006F5E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DBEF0" w14:textId="77777777" w:rsidR="00BE4198" w:rsidRPr="003336A1" w:rsidRDefault="00BE4198" w:rsidP="006F5E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2ED21" w14:textId="77777777" w:rsidR="00BE4198" w:rsidRPr="003336A1" w:rsidRDefault="00BE4198" w:rsidP="006F5E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AC921E" w14:textId="77777777" w:rsidR="00BE4198" w:rsidRPr="003336A1" w:rsidRDefault="00BE4198" w:rsidP="00BE4198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156E528E" w14:textId="77777777" w:rsidR="00BE4198" w:rsidRPr="003336A1" w:rsidRDefault="00BE4198" w:rsidP="00BE419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4461DA44" w14:textId="77777777" w:rsidR="00BE4198" w:rsidRPr="003336A1" w:rsidRDefault="00BE4198" w:rsidP="00BE419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78FF43E2" w14:textId="77777777" w:rsidR="00BE4198" w:rsidRPr="003336A1" w:rsidRDefault="00BE4198" w:rsidP="00BE419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3DC257E" w14:textId="77777777" w:rsidR="00BE4198" w:rsidRPr="003336A1" w:rsidRDefault="00BE4198" w:rsidP="00BE419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5F973E4B" w14:textId="77777777" w:rsidR="00BE4198" w:rsidRPr="003336A1" w:rsidRDefault="00BE4198" w:rsidP="00BE419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83DB643" w14:textId="77777777" w:rsidR="00BE4198" w:rsidRPr="003336A1" w:rsidRDefault="00BE4198" w:rsidP="00BE4198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0285FB37" w14:textId="77777777" w:rsidR="00BE4198" w:rsidRPr="003336A1" w:rsidRDefault="00BE4198" w:rsidP="00BE4198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031C68" w14:textId="77777777" w:rsidR="00BE4198" w:rsidRPr="003336A1" w:rsidRDefault="00BE4198" w:rsidP="00BE4198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3765C12A" w14:textId="77777777" w:rsidR="00BE4198" w:rsidRPr="003336A1" w:rsidRDefault="00BE4198" w:rsidP="00BE41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55B02AA5" w14:textId="77777777" w:rsidR="00BE4198" w:rsidRPr="003336A1" w:rsidRDefault="00BE4198" w:rsidP="00BE41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6260D33B" w14:textId="77777777" w:rsidR="00BE4198" w:rsidRPr="003336A1" w:rsidRDefault="00BE4198" w:rsidP="00BE41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946FBA" w14:textId="77777777" w:rsidR="00BE4198" w:rsidRPr="003336A1" w:rsidRDefault="00BE4198" w:rsidP="00BE41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548EFE9F" w14:textId="77777777" w:rsidR="00BE4198" w:rsidRPr="003336A1" w:rsidRDefault="00BE4198" w:rsidP="00BE41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CCB019E" w14:textId="77777777" w:rsidR="00BE4198" w:rsidRPr="003336A1" w:rsidRDefault="00BE4198" w:rsidP="00BE4198">
      <w:pPr>
        <w:jc w:val="both"/>
        <w:rPr>
          <w:sz w:val="22"/>
          <w:szCs w:val="22"/>
        </w:rPr>
      </w:pPr>
    </w:p>
    <w:p w14:paraId="6309B46E" w14:textId="77777777" w:rsidR="00BE4198" w:rsidRPr="003336A1" w:rsidRDefault="00BE4198" w:rsidP="00BE4198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065BDC59" w14:textId="77777777" w:rsidR="00BE4198" w:rsidRPr="003336A1" w:rsidRDefault="00BE4198" w:rsidP="00BE4198">
      <w:pPr>
        <w:rPr>
          <w:b/>
          <w:sz w:val="22"/>
          <w:szCs w:val="22"/>
          <w:u w:val="single"/>
        </w:rPr>
      </w:pPr>
    </w:p>
    <w:p w14:paraId="0D20E387" w14:textId="77777777" w:rsidR="00BE4198" w:rsidRPr="003336A1" w:rsidRDefault="00BE4198" w:rsidP="00BE4198">
      <w:pPr>
        <w:rPr>
          <w:b/>
          <w:sz w:val="22"/>
          <w:szCs w:val="22"/>
          <w:u w:val="single"/>
        </w:rPr>
      </w:pPr>
    </w:p>
    <w:p w14:paraId="2446E229" w14:textId="77777777" w:rsidR="00FE545C" w:rsidRDefault="00FE545C" w:rsidP="00BE4198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28A97" w14:textId="77777777" w:rsidR="00325BF7" w:rsidRDefault="00325BF7">
      <w:r>
        <w:separator/>
      </w:r>
    </w:p>
  </w:endnote>
  <w:endnote w:type="continuationSeparator" w:id="0">
    <w:p w14:paraId="773B2412" w14:textId="77777777" w:rsidR="00325BF7" w:rsidRDefault="00325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418EB" w14:textId="77777777" w:rsidR="00871186" w:rsidRDefault="008711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3657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A9A3" w14:textId="77777777" w:rsidR="00871186" w:rsidRDefault="008711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DA18D" w14:textId="77777777" w:rsidR="00325BF7" w:rsidRDefault="00325BF7">
      <w:r>
        <w:separator/>
      </w:r>
    </w:p>
  </w:footnote>
  <w:footnote w:type="continuationSeparator" w:id="0">
    <w:p w14:paraId="358B4F2D" w14:textId="77777777" w:rsidR="00325BF7" w:rsidRDefault="00325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02E0" w14:textId="77777777" w:rsidR="00871186" w:rsidRDefault="00871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98F3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A772" w14:textId="77777777" w:rsidR="00871186" w:rsidRDefault="008711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76869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8314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9910099">
    <w:abstractNumId w:val="0"/>
  </w:num>
  <w:num w:numId="4" w16cid:durableId="836848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BF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5BF7"/>
    <w:rsid w:val="004B7300"/>
    <w:rsid w:val="004C6753"/>
    <w:rsid w:val="00595C87"/>
    <w:rsid w:val="005D2C65"/>
    <w:rsid w:val="005E3F52"/>
    <w:rsid w:val="005E6D94"/>
    <w:rsid w:val="0063384F"/>
    <w:rsid w:val="00643C6F"/>
    <w:rsid w:val="00646202"/>
    <w:rsid w:val="0065290F"/>
    <w:rsid w:val="006815F6"/>
    <w:rsid w:val="006E6BF9"/>
    <w:rsid w:val="007748F0"/>
    <w:rsid w:val="007A4321"/>
    <w:rsid w:val="00833933"/>
    <w:rsid w:val="00853083"/>
    <w:rsid w:val="00871186"/>
    <w:rsid w:val="008B2F0C"/>
    <w:rsid w:val="008B4928"/>
    <w:rsid w:val="008D2AB8"/>
    <w:rsid w:val="008F1C66"/>
    <w:rsid w:val="009126B2"/>
    <w:rsid w:val="00970FE4"/>
    <w:rsid w:val="00A0022B"/>
    <w:rsid w:val="00A346FE"/>
    <w:rsid w:val="00A47B4D"/>
    <w:rsid w:val="00A83018"/>
    <w:rsid w:val="00B774DC"/>
    <w:rsid w:val="00BE4198"/>
    <w:rsid w:val="00C969A6"/>
    <w:rsid w:val="00CA7D36"/>
    <w:rsid w:val="00D24208"/>
    <w:rsid w:val="00D60C38"/>
    <w:rsid w:val="00D66893"/>
    <w:rsid w:val="00D90ACB"/>
    <w:rsid w:val="00DC1500"/>
    <w:rsid w:val="00E1340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3C896"/>
  <w15:chartTrackingRefBased/>
  <w15:docId w15:val="{62078152-6EEC-480A-9282-E1E3E96A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505</Words>
  <Characters>4389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2023-11-30T14:07:00Z</dcterms:created>
  <dcterms:modified xsi:type="dcterms:W3CDTF">2023-11-30T14:07:00Z</dcterms:modified>
</cp:coreProperties>
</file>